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D82" w:rsidRPr="004613F0" w:rsidRDefault="00B02D82" w:rsidP="004613F0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D0249">
        <w:rPr>
          <w:rFonts w:ascii="Times New Roman" w:hAnsi="Times New Roman" w:cs="Times New Roman"/>
          <w:b/>
          <w:bCs/>
          <w:sz w:val="40"/>
          <w:szCs w:val="40"/>
        </w:rPr>
        <w:t>Республика   Мордовия</w:t>
      </w:r>
    </w:p>
    <w:p w:rsidR="00B02D82" w:rsidRPr="003D0249" w:rsidRDefault="00B02D82" w:rsidP="003D0249">
      <w:pPr>
        <w:pStyle w:val="NoSpacing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3D0249">
        <w:rPr>
          <w:rFonts w:ascii="Times New Roman" w:hAnsi="Times New Roman" w:cs="Times New Roman"/>
          <w:b/>
          <w:bCs/>
          <w:sz w:val="44"/>
          <w:szCs w:val="44"/>
        </w:rPr>
        <w:t>ПОСТАНОВЛЕНИЕ</w:t>
      </w:r>
    </w:p>
    <w:p w:rsidR="00B02D82" w:rsidRPr="003D0249" w:rsidRDefault="00B02D82" w:rsidP="003D0249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D0249">
        <w:rPr>
          <w:rFonts w:ascii="Times New Roman" w:hAnsi="Times New Roman" w:cs="Times New Roman"/>
          <w:b/>
          <w:bCs/>
          <w:sz w:val="40"/>
          <w:szCs w:val="40"/>
        </w:rPr>
        <w:t>администрации Инсарского</w:t>
      </w:r>
    </w:p>
    <w:p w:rsidR="00B02D82" w:rsidRPr="003D0249" w:rsidRDefault="00B02D82" w:rsidP="003D0249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D0249">
        <w:rPr>
          <w:rFonts w:ascii="Times New Roman" w:hAnsi="Times New Roman" w:cs="Times New Roman"/>
          <w:b/>
          <w:bCs/>
          <w:sz w:val="40"/>
          <w:szCs w:val="40"/>
        </w:rPr>
        <w:t>муниципального района</w:t>
      </w:r>
    </w:p>
    <w:p w:rsidR="00B02D82" w:rsidRPr="003D0249" w:rsidRDefault="00B02D82" w:rsidP="003D02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D0249">
        <w:rPr>
          <w:rFonts w:ascii="Times New Roman" w:hAnsi="Times New Roman" w:cs="Times New Roman"/>
          <w:sz w:val="28"/>
          <w:szCs w:val="28"/>
        </w:rPr>
        <w:t>г.</w:t>
      </w:r>
      <w:r w:rsidRPr="00E71941">
        <w:rPr>
          <w:rFonts w:ascii="Times New Roman" w:hAnsi="Times New Roman" w:cs="Times New Roman"/>
          <w:sz w:val="28"/>
          <w:szCs w:val="28"/>
        </w:rPr>
        <w:t xml:space="preserve"> </w:t>
      </w:r>
      <w:r w:rsidRPr="003D0249">
        <w:rPr>
          <w:rFonts w:ascii="Times New Roman" w:hAnsi="Times New Roman" w:cs="Times New Roman"/>
          <w:sz w:val="28"/>
          <w:szCs w:val="28"/>
        </w:rPr>
        <w:t>Инсар</w:t>
      </w:r>
    </w:p>
    <w:p w:rsidR="00B02D82" w:rsidRDefault="00B02D82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2D82" w:rsidRPr="004613F0" w:rsidRDefault="00B02D82" w:rsidP="003D024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613F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05.05.2015 г.   </w:t>
      </w:r>
      <w:r w:rsidRPr="004613F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  <w:r w:rsidRPr="004613F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№196</w:t>
      </w:r>
    </w:p>
    <w:p w:rsidR="00B02D82" w:rsidRPr="004613F0" w:rsidRDefault="00B02D82" w:rsidP="003D024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02D82" w:rsidRDefault="00B02D82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 w:rsidRPr="007156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утверждении</w:t>
      </w:r>
      <w:r w:rsidRPr="007156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положения о </w:t>
      </w:r>
      <w:r w:rsidRPr="007156A6">
        <w:rPr>
          <w:rFonts w:ascii="Times New Roman" w:hAnsi="Times New Roman" w:cs="Times New Roman"/>
          <w:sz w:val="28"/>
          <w:szCs w:val="28"/>
        </w:rPr>
        <w:t xml:space="preserve">комиссии </w:t>
      </w:r>
    </w:p>
    <w:p w:rsidR="00B02D82" w:rsidRDefault="00B02D82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>антитеррористической деятельности</w:t>
      </w:r>
    </w:p>
    <w:p w:rsidR="00B02D82" w:rsidRDefault="00B02D82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 xml:space="preserve"> в Инсарском 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2D82" w:rsidRDefault="00B02D82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утверждения </w:t>
      </w:r>
      <w:r w:rsidRPr="007156A6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45C7">
        <w:rPr>
          <w:rFonts w:ascii="Times New Roman" w:hAnsi="Times New Roman" w:cs="Times New Roman"/>
          <w:sz w:val="28"/>
          <w:szCs w:val="28"/>
        </w:rPr>
        <w:t xml:space="preserve"> </w:t>
      </w:r>
      <w:r w:rsidRPr="007156A6">
        <w:rPr>
          <w:rFonts w:ascii="Times New Roman" w:hAnsi="Times New Roman" w:cs="Times New Roman"/>
          <w:sz w:val="28"/>
          <w:szCs w:val="28"/>
        </w:rPr>
        <w:t xml:space="preserve">комиссии </w:t>
      </w:r>
    </w:p>
    <w:p w:rsidR="00B02D82" w:rsidRDefault="00B02D82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>антитеррористической деятельности</w:t>
      </w:r>
    </w:p>
    <w:p w:rsidR="00B02D82" w:rsidRDefault="00B02D82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 xml:space="preserve"> в Инсарском 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2D82" w:rsidRPr="00501E16" w:rsidRDefault="00B02D82" w:rsidP="0050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2D82" w:rsidRPr="003409D9" w:rsidRDefault="00B02D82" w:rsidP="003409D9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3409D9">
        <w:rPr>
          <w:rFonts w:ascii="Times New Roman" w:hAnsi="Times New Roman" w:cs="Times New Roman"/>
          <w:sz w:val="28"/>
          <w:szCs w:val="28"/>
        </w:rPr>
        <w:t xml:space="preserve">           В </w:t>
      </w:r>
      <w:r>
        <w:rPr>
          <w:rFonts w:ascii="Times New Roman" w:hAnsi="Times New Roman" w:cs="Times New Roman"/>
          <w:sz w:val="28"/>
          <w:szCs w:val="28"/>
        </w:rPr>
        <w:t xml:space="preserve">связи с кадровыми изменениями, на основании </w:t>
      </w:r>
      <w:r w:rsidRPr="003409D9">
        <w:rPr>
          <w:rFonts w:ascii="Times New Roman" w:hAnsi="Times New Roman" w:cs="Times New Roman"/>
          <w:sz w:val="28"/>
          <w:szCs w:val="28"/>
        </w:rPr>
        <w:t xml:space="preserve">ст. 46 Устава Инсарского муниципального района,  </w:t>
      </w:r>
    </w:p>
    <w:p w:rsidR="00B02D82" w:rsidRPr="003409D9" w:rsidRDefault="00B02D82" w:rsidP="00501E16">
      <w:pPr>
        <w:pStyle w:val="stylet3"/>
        <w:spacing w:before="150" w:beforeAutospacing="0" w:after="150" w:afterAutospacing="0"/>
        <w:jc w:val="center"/>
        <w:rPr>
          <w:sz w:val="28"/>
          <w:szCs w:val="28"/>
        </w:rPr>
      </w:pPr>
      <w:r w:rsidRPr="003409D9">
        <w:rPr>
          <w:sz w:val="28"/>
          <w:szCs w:val="28"/>
        </w:rPr>
        <w:t>ПОСТАНОВЛЯЮ:</w:t>
      </w:r>
    </w:p>
    <w:p w:rsidR="00B02D82" w:rsidRDefault="00B02D82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 xml:space="preserve">          1.Утвердить </w:t>
      </w:r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Pr="007156A6">
        <w:rPr>
          <w:rFonts w:ascii="Times New Roman" w:hAnsi="Times New Roman" w:cs="Times New Roman"/>
          <w:sz w:val="28"/>
          <w:szCs w:val="28"/>
        </w:rPr>
        <w:t>комиссии антитеррористической деятельности в Инсарском  муниципальном районе</w:t>
      </w:r>
      <w:r>
        <w:rPr>
          <w:rFonts w:ascii="Times New Roman" w:hAnsi="Times New Roman" w:cs="Times New Roman"/>
          <w:sz w:val="28"/>
          <w:szCs w:val="28"/>
        </w:rPr>
        <w:t>, приложение № 1.</w:t>
      </w:r>
    </w:p>
    <w:p w:rsidR="00B02D82" w:rsidRPr="007156A6" w:rsidRDefault="00B02D82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</w:t>
      </w:r>
      <w:r w:rsidRPr="007156A6">
        <w:rPr>
          <w:rFonts w:ascii="Times New Roman" w:hAnsi="Times New Roman" w:cs="Times New Roman"/>
          <w:sz w:val="28"/>
          <w:szCs w:val="28"/>
        </w:rPr>
        <w:t>.Утвердить состав комиссии антитеррористической деятельности в Инсарском  муниципальном районе</w:t>
      </w:r>
      <w:r>
        <w:rPr>
          <w:rFonts w:ascii="Times New Roman" w:hAnsi="Times New Roman" w:cs="Times New Roman"/>
          <w:sz w:val="28"/>
          <w:szCs w:val="28"/>
        </w:rPr>
        <w:t>, приложение № 2.</w:t>
      </w:r>
    </w:p>
    <w:p w:rsidR="00B02D82" w:rsidRPr="001345C7" w:rsidRDefault="00B02D82" w:rsidP="007156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 xml:space="preserve"> </w:t>
      </w:r>
      <w:r w:rsidRPr="003409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Pr="003409D9">
        <w:rPr>
          <w:rFonts w:ascii="Times New Roman" w:hAnsi="Times New Roman" w:cs="Times New Roman"/>
          <w:sz w:val="28"/>
          <w:szCs w:val="28"/>
        </w:rPr>
        <w:t>.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02D82" w:rsidRPr="001345C7" w:rsidRDefault="00B02D82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45C7">
        <w:rPr>
          <w:rFonts w:ascii="Times New Roman" w:hAnsi="Times New Roman" w:cs="Times New Roman"/>
          <w:sz w:val="28"/>
          <w:szCs w:val="28"/>
        </w:rPr>
        <w:t xml:space="preserve">          - постановление администрации  Инсарского муниципального района от  19.04.2007 г. № 164 «Об утверждении состава комиссии антитеррористической деятельности в Инсарском  муниципальном районе».</w:t>
      </w:r>
    </w:p>
    <w:p w:rsidR="00B02D82" w:rsidRPr="001345C7" w:rsidRDefault="00B02D82" w:rsidP="007156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45C7">
        <w:rPr>
          <w:rFonts w:ascii="Times New Roman" w:hAnsi="Times New Roman" w:cs="Times New Roman"/>
          <w:sz w:val="28"/>
          <w:szCs w:val="28"/>
        </w:rPr>
        <w:t xml:space="preserve">         - постановление администрации  Инсарского муниципального района от 09.09.2013 года № 609 «О внесение изменений в постановление главы администрации Инсарского муниципального района от  19.04.2007 г. № 164»,</w:t>
      </w:r>
    </w:p>
    <w:p w:rsidR="00B02D82" w:rsidRPr="001345C7" w:rsidRDefault="00B02D82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45C7">
        <w:rPr>
          <w:rFonts w:ascii="Times New Roman" w:hAnsi="Times New Roman" w:cs="Times New Roman"/>
          <w:sz w:val="28"/>
          <w:szCs w:val="28"/>
        </w:rPr>
        <w:t xml:space="preserve">          4. Контроль за выполнением настоящего постановления оставляю за собой.</w:t>
      </w:r>
    </w:p>
    <w:p w:rsidR="00B02D82" w:rsidRDefault="00B02D82" w:rsidP="0050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2D82" w:rsidRDefault="00B02D82" w:rsidP="0050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B02D82" w:rsidRDefault="00B02D82" w:rsidP="0050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</w:t>
      </w:r>
    </w:p>
    <w:p w:rsidR="00B02D82" w:rsidRDefault="00B02D82" w:rsidP="00501E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                    К.А. Мангутов</w:t>
      </w:r>
    </w:p>
    <w:p w:rsidR="00B02D82" w:rsidRDefault="00B02D82" w:rsidP="003C7F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02D82" w:rsidRDefault="00B02D82" w:rsidP="003C7F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02D82" w:rsidRDefault="00B02D82" w:rsidP="003C7F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02D82" w:rsidRPr="004613F0" w:rsidRDefault="00B02D82" w:rsidP="007E33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50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Приложение №</w:t>
      </w:r>
      <w:r w:rsidRPr="004613F0">
        <w:rPr>
          <w:rFonts w:ascii="Times New Roman" w:hAnsi="Times New Roman" w:cs="Times New Roman"/>
          <w:sz w:val="28"/>
          <w:szCs w:val="28"/>
        </w:rPr>
        <w:t>2</w:t>
      </w:r>
    </w:p>
    <w:p w:rsidR="00B02D82" w:rsidRDefault="00B02D82" w:rsidP="007E33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к постановлению администрации</w:t>
      </w:r>
    </w:p>
    <w:p w:rsidR="00B02D82" w:rsidRDefault="00B02D82" w:rsidP="007E33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Инсарского муниципального района </w:t>
      </w:r>
    </w:p>
    <w:p w:rsidR="00B02D82" w:rsidRPr="004613F0" w:rsidRDefault="00B02D82" w:rsidP="00083B2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83B2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от 05.05.2015 г</w:t>
      </w:r>
      <w:r w:rsidRPr="004613F0">
        <w:rPr>
          <w:rFonts w:ascii="Times New Roman" w:hAnsi="Times New Roman" w:cs="Times New Roman"/>
          <w:sz w:val="28"/>
          <w:szCs w:val="28"/>
          <w:u w:val="single"/>
        </w:rPr>
        <w:t>.   №196</w:t>
      </w:r>
    </w:p>
    <w:p w:rsidR="00B02D82" w:rsidRDefault="00B02D82" w:rsidP="007E33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2D82" w:rsidRDefault="00B02D82" w:rsidP="007E33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2D82" w:rsidRPr="00B4688D" w:rsidRDefault="00B02D82" w:rsidP="00B4688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688D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B02D82" w:rsidRPr="00B4688D" w:rsidRDefault="00B02D82" w:rsidP="00B4688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688D">
        <w:rPr>
          <w:rFonts w:ascii="Times New Roman" w:hAnsi="Times New Roman" w:cs="Times New Roman"/>
          <w:b/>
          <w:bCs/>
          <w:sz w:val="28"/>
          <w:szCs w:val="28"/>
        </w:rPr>
        <w:t>комиссии антитеррористической деятельности</w:t>
      </w:r>
    </w:p>
    <w:p w:rsidR="00B02D82" w:rsidRDefault="00B02D82" w:rsidP="00B4688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688D">
        <w:rPr>
          <w:rFonts w:ascii="Times New Roman" w:hAnsi="Times New Roman" w:cs="Times New Roman"/>
          <w:b/>
          <w:bCs/>
          <w:sz w:val="28"/>
          <w:szCs w:val="28"/>
        </w:rPr>
        <w:t>в Инсарском  муниципальном районе</w:t>
      </w:r>
    </w:p>
    <w:p w:rsidR="00B02D82" w:rsidRPr="00B4688D" w:rsidRDefault="00B02D82" w:rsidP="00B4688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2D82" w:rsidRPr="000535DA" w:rsidRDefault="00B02D82" w:rsidP="00B4688D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Pr="000535DA">
        <w:rPr>
          <w:rFonts w:ascii="Times New Roman" w:hAnsi="Times New Roman" w:cs="Times New Roman"/>
          <w:sz w:val="28"/>
          <w:szCs w:val="28"/>
        </w:rPr>
        <w:t>Мангутов К.А.</w:t>
      </w:r>
      <w:r>
        <w:rPr>
          <w:rFonts w:ascii="Times New Roman" w:hAnsi="Times New Roman" w:cs="Times New Roman"/>
          <w:sz w:val="28"/>
          <w:szCs w:val="28"/>
        </w:rPr>
        <w:t xml:space="preserve"> - г</w:t>
      </w:r>
      <w:r w:rsidRPr="000535DA">
        <w:rPr>
          <w:rFonts w:ascii="Times New Roman" w:hAnsi="Times New Roman" w:cs="Times New Roman"/>
          <w:sz w:val="28"/>
          <w:szCs w:val="28"/>
        </w:rPr>
        <w:t>лава администрации 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535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535DA">
        <w:rPr>
          <w:rFonts w:ascii="Times New Roman" w:hAnsi="Times New Roman" w:cs="Times New Roman"/>
          <w:sz w:val="28"/>
          <w:szCs w:val="28"/>
        </w:rPr>
        <w:t>редседатель</w:t>
      </w:r>
      <w:r>
        <w:rPr>
          <w:rFonts w:ascii="Times New Roman" w:hAnsi="Times New Roman" w:cs="Times New Roman"/>
          <w:sz w:val="28"/>
          <w:szCs w:val="28"/>
        </w:rPr>
        <w:t xml:space="preserve"> комиссии;</w:t>
      </w:r>
      <w:r w:rsidRPr="000535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2D82" w:rsidRDefault="00B02D82" w:rsidP="00B468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Pr="00B46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Пронин А.Б.</w:t>
      </w:r>
      <w:r>
        <w:rPr>
          <w:rFonts w:ascii="Times New Roman" w:hAnsi="Times New Roman" w:cs="Times New Roman"/>
          <w:sz w:val="28"/>
          <w:szCs w:val="28"/>
        </w:rPr>
        <w:t>- п</w:t>
      </w:r>
      <w:r w:rsidRPr="000535DA">
        <w:rPr>
          <w:rFonts w:ascii="Times New Roman" w:hAnsi="Times New Roman" w:cs="Times New Roman"/>
          <w:sz w:val="28"/>
          <w:szCs w:val="28"/>
        </w:rPr>
        <w:t>ервый заместитель главы администрации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Pr="000535DA">
        <w:rPr>
          <w:rFonts w:ascii="Times New Roman" w:hAnsi="Times New Roman" w:cs="Times New Roman"/>
          <w:sz w:val="28"/>
          <w:szCs w:val="28"/>
        </w:rPr>
        <w:t>заместитель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Pr="000535DA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я комиссии;</w:t>
      </w:r>
      <w:r w:rsidRPr="000535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2D82" w:rsidRDefault="00B02D82" w:rsidP="00B468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r w:rsidRPr="000535DA">
        <w:rPr>
          <w:rFonts w:ascii="Times New Roman" w:hAnsi="Times New Roman" w:cs="Times New Roman"/>
          <w:sz w:val="28"/>
          <w:szCs w:val="28"/>
        </w:rPr>
        <w:t>Матвеев И.А.- начальник отдела специальных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администрации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6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ответственный секретарь  комиссии;</w:t>
      </w:r>
    </w:p>
    <w:p w:rsidR="00B02D82" w:rsidRDefault="00B02D82" w:rsidP="00B468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D82" w:rsidRDefault="00B02D82" w:rsidP="00B468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B02D82" w:rsidRPr="00F84E8F" w:rsidRDefault="00B02D82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D82" w:rsidRPr="00F84E8F" w:rsidRDefault="00B02D82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E8F">
        <w:rPr>
          <w:rFonts w:ascii="Times New Roman" w:hAnsi="Times New Roman" w:cs="Times New Roman"/>
          <w:sz w:val="28"/>
          <w:szCs w:val="28"/>
        </w:rPr>
        <w:t xml:space="preserve">    4. Зобнин А.П.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4E8F">
        <w:rPr>
          <w:rFonts w:ascii="Times New Roman" w:hAnsi="Times New Roman" w:cs="Times New Roman"/>
          <w:sz w:val="28"/>
          <w:szCs w:val="28"/>
        </w:rPr>
        <w:t xml:space="preserve"> - главный   врач ГБУЗ «Инсарская районная больница»;     </w:t>
      </w:r>
    </w:p>
    <w:p w:rsidR="00B02D82" w:rsidRDefault="00B02D82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4E8F">
        <w:rPr>
          <w:rFonts w:ascii="Times New Roman" w:hAnsi="Times New Roman" w:cs="Times New Roman"/>
          <w:sz w:val="28"/>
          <w:szCs w:val="28"/>
        </w:rPr>
        <w:t xml:space="preserve">  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4E8F">
        <w:rPr>
          <w:rFonts w:ascii="Times New Roman" w:hAnsi="Times New Roman" w:cs="Times New Roman"/>
          <w:sz w:val="28"/>
          <w:szCs w:val="28"/>
        </w:rPr>
        <w:t xml:space="preserve">Долотказин Р. В.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84E8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84E8F">
        <w:rPr>
          <w:rFonts w:ascii="Times New Roman" w:hAnsi="Times New Roman" w:cs="Times New Roman"/>
          <w:sz w:val="28"/>
          <w:szCs w:val="28"/>
        </w:rPr>
        <w:t xml:space="preserve">ачальник управления по социальной работе  </w:t>
      </w:r>
      <w:r w:rsidRPr="000535DA">
        <w:rPr>
          <w:rFonts w:ascii="Times New Roman" w:hAnsi="Times New Roman" w:cs="Times New Roman"/>
          <w:sz w:val="28"/>
          <w:szCs w:val="28"/>
        </w:rPr>
        <w:t>администрации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02D82" w:rsidRPr="00F84E8F" w:rsidRDefault="00B02D82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4E8F">
        <w:rPr>
          <w:rFonts w:ascii="Times New Roman" w:hAnsi="Times New Roman" w:cs="Times New Roman"/>
          <w:sz w:val="28"/>
          <w:szCs w:val="28"/>
        </w:rPr>
        <w:t xml:space="preserve">   6. Кулясов Ф.С.       - начальник ОП №9 (по обслуживанию Инсарского района) </w:t>
      </w:r>
    </w:p>
    <w:p w:rsidR="00B02D82" w:rsidRPr="00F84E8F" w:rsidRDefault="00B02D82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E8F">
        <w:rPr>
          <w:rFonts w:ascii="Times New Roman" w:hAnsi="Times New Roman" w:cs="Times New Roman"/>
          <w:sz w:val="28"/>
          <w:szCs w:val="28"/>
        </w:rPr>
        <w:t xml:space="preserve"> ММО МВД РФ «Ковылкинский»;</w:t>
      </w:r>
    </w:p>
    <w:p w:rsidR="00B02D82" w:rsidRPr="00F84E8F" w:rsidRDefault="00B02D82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7. </w:t>
      </w:r>
      <w:r w:rsidRPr="00F84E8F">
        <w:rPr>
          <w:rFonts w:ascii="Times New Roman" w:hAnsi="Times New Roman" w:cs="Times New Roman"/>
          <w:sz w:val="28"/>
          <w:szCs w:val="28"/>
        </w:rPr>
        <w:t>Краснощеков С.П. - директор МКУ «ЕДДС»  Инсарского</w:t>
      </w:r>
      <w:r w:rsidRPr="00F84E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4E8F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02D82" w:rsidRDefault="00B02D82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8. </w:t>
      </w:r>
      <w:r w:rsidRPr="00F84E8F">
        <w:rPr>
          <w:rFonts w:ascii="Times New Roman" w:hAnsi="Times New Roman" w:cs="Times New Roman"/>
          <w:sz w:val="28"/>
          <w:szCs w:val="28"/>
        </w:rPr>
        <w:t xml:space="preserve">Ломакин В.В.        -  начальник отдел ФКУ «Военный комиссариат РМ» по </w:t>
      </w:r>
    </w:p>
    <w:p w:rsidR="00B02D82" w:rsidRDefault="00B02D82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E8F">
        <w:rPr>
          <w:rFonts w:ascii="Times New Roman" w:hAnsi="Times New Roman" w:cs="Times New Roman"/>
          <w:sz w:val="28"/>
          <w:szCs w:val="28"/>
        </w:rPr>
        <w:t xml:space="preserve">Инсарскому и  Кадошкинскому районам; </w:t>
      </w:r>
    </w:p>
    <w:p w:rsidR="00B02D82" w:rsidRPr="00F84E8F" w:rsidRDefault="00B02D82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9. Макаров А. Е.       -</w:t>
      </w:r>
      <w:r w:rsidRPr="00F84E8F">
        <w:rPr>
          <w:rFonts w:ascii="Times New Roman" w:hAnsi="Times New Roman" w:cs="Times New Roman"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sz w:val="28"/>
          <w:szCs w:val="28"/>
        </w:rPr>
        <w:t>ФГКУ «</w:t>
      </w:r>
      <w:r w:rsidRPr="00F84E8F">
        <w:rPr>
          <w:rFonts w:ascii="Times New Roman" w:hAnsi="Times New Roman" w:cs="Times New Roman"/>
          <w:sz w:val="28"/>
          <w:szCs w:val="28"/>
        </w:rPr>
        <w:t>ПЧ-15 1-й отряд федеральной пожарной службы по РМ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02D82" w:rsidRPr="00F84E8F" w:rsidSect="004613F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249"/>
    <w:rsid w:val="000535DA"/>
    <w:rsid w:val="00072502"/>
    <w:rsid w:val="00083B2B"/>
    <w:rsid w:val="000E4293"/>
    <w:rsid w:val="001345C7"/>
    <w:rsid w:val="001F1A82"/>
    <w:rsid w:val="00245028"/>
    <w:rsid w:val="00324EF5"/>
    <w:rsid w:val="00336F09"/>
    <w:rsid w:val="003409D9"/>
    <w:rsid w:val="003536DB"/>
    <w:rsid w:val="003C7F6B"/>
    <w:rsid w:val="003D0249"/>
    <w:rsid w:val="004613F0"/>
    <w:rsid w:val="00501E16"/>
    <w:rsid w:val="00507948"/>
    <w:rsid w:val="00553EA6"/>
    <w:rsid w:val="005A220D"/>
    <w:rsid w:val="005B1E86"/>
    <w:rsid w:val="006323DE"/>
    <w:rsid w:val="00670C30"/>
    <w:rsid w:val="00681793"/>
    <w:rsid w:val="00687EF7"/>
    <w:rsid w:val="006D5A83"/>
    <w:rsid w:val="006F00CA"/>
    <w:rsid w:val="006F6449"/>
    <w:rsid w:val="007156A6"/>
    <w:rsid w:val="007E33E1"/>
    <w:rsid w:val="0087734E"/>
    <w:rsid w:val="00890D72"/>
    <w:rsid w:val="009A6570"/>
    <w:rsid w:val="00A57E4F"/>
    <w:rsid w:val="00AE4C3C"/>
    <w:rsid w:val="00B02D82"/>
    <w:rsid w:val="00B4688D"/>
    <w:rsid w:val="00B7174C"/>
    <w:rsid w:val="00BF1BEB"/>
    <w:rsid w:val="00DA2640"/>
    <w:rsid w:val="00E71941"/>
    <w:rsid w:val="00EB346E"/>
    <w:rsid w:val="00EB61BA"/>
    <w:rsid w:val="00EE2336"/>
    <w:rsid w:val="00F84E8F"/>
    <w:rsid w:val="00FB0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502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99"/>
    <w:qFormat/>
    <w:rsid w:val="00501E16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1E16"/>
    <w:rPr>
      <w:rFonts w:ascii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99"/>
    <w:rsid w:val="003D0249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3D0249"/>
    <w:rPr>
      <w:rFonts w:cs="Calibri"/>
    </w:rPr>
  </w:style>
  <w:style w:type="paragraph" w:customStyle="1" w:styleId="stylet1">
    <w:name w:val="stylet1"/>
    <w:basedOn w:val="Normal"/>
    <w:uiPriority w:val="99"/>
    <w:rsid w:val="00501E16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501E16"/>
    <w:rPr>
      <w:b/>
      <w:bCs/>
    </w:rPr>
  </w:style>
  <w:style w:type="paragraph" w:customStyle="1" w:styleId="stylet3">
    <w:name w:val="stylet3"/>
    <w:basedOn w:val="Normal"/>
    <w:uiPriority w:val="99"/>
    <w:rsid w:val="00501E16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t2">
    <w:name w:val="stylet2"/>
    <w:basedOn w:val="Normal"/>
    <w:uiPriority w:val="99"/>
    <w:rsid w:val="00501E16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454</Words>
  <Characters>2593</Characters>
  <Application>Microsoft Office Outlook</Application>
  <DocSecurity>0</DocSecurity>
  <Lines>0</Lines>
  <Paragraphs>0</Paragraphs>
  <ScaleCrop>false</ScaleCrop>
  <Company>Ofiice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cp:lastPrinted>2015-05-05T06:39:00Z</cp:lastPrinted>
  <dcterms:created xsi:type="dcterms:W3CDTF">2015-04-29T13:40:00Z</dcterms:created>
  <dcterms:modified xsi:type="dcterms:W3CDTF">2015-08-21T08:57:00Z</dcterms:modified>
</cp:coreProperties>
</file>