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E0F" w:rsidRDefault="005B4E0F" w:rsidP="00E43DE6">
      <w:pPr>
        <w:rPr>
          <w:b/>
          <w:bCs/>
        </w:rPr>
      </w:pPr>
    </w:p>
    <w:p w:rsidR="005B4E0F" w:rsidRDefault="005B4E0F" w:rsidP="00E43DE6">
      <w:pPr>
        <w:ind w:firstLine="567"/>
        <w:jc w:val="center"/>
        <w:rPr>
          <w:b/>
          <w:bCs/>
          <w:sz w:val="36"/>
          <w:szCs w:val="36"/>
        </w:rPr>
      </w:pPr>
      <w:r w:rsidRPr="00AC38E7">
        <w:rPr>
          <w:b/>
          <w:bCs/>
        </w:rPr>
        <w:t xml:space="preserve">   </w:t>
      </w:r>
      <w:r>
        <w:rPr>
          <w:b/>
          <w:bCs/>
          <w:sz w:val="36"/>
          <w:szCs w:val="36"/>
        </w:rPr>
        <w:t>Республика  Мордовия</w:t>
      </w:r>
    </w:p>
    <w:p w:rsidR="005B4E0F" w:rsidRDefault="005B4E0F" w:rsidP="00E43DE6">
      <w:pPr>
        <w:ind w:firstLine="567"/>
        <w:jc w:val="center"/>
      </w:pPr>
      <w:r>
        <w:rPr>
          <w:b/>
          <w:bCs/>
          <w:sz w:val="36"/>
          <w:szCs w:val="36"/>
        </w:rPr>
        <w:t>Инсарский муниципальный район</w:t>
      </w:r>
    </w:p>
    <w:p w:rsidR="005B4E0F" w:rsidRDefault="005B4E0F" w:rsidP="00E43DE6">
      <w:pPr>
        <w:ind w:firstLine="567"/>
        <w:jc w:val="center"/>
        <w:rPr>
          <w:b/>
          <w:bCs/>
          <w:sz w:val="16"/>
          <w:szCs w:val="16"/>
        </w:rPr>
      </w:pPr>
    </w:p>
    <w:p w:rsidR="005B4E0F" w:rsidRDefault="005B4E0F" w:rsidP="00E43DE6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П О С Т А Н О В Л Е Н И Е </w:t>
      </w:r>
    </w:p>
    <w:p w:rsidR="005B4E0F" w:rsidRPr="007C719B" w:rsidRDefault="005B4E0F" w:rsidP="00E43DE6">
      <w:pPr>
        <w:jc w:val="center"/>
        <w:rPr>
          <w:b/>
          <w:bCs/>
          <w:sz w:val="28"/>
          <w:szCs w:val="28"/>
        </w:rPr>
      </w:pPr>
      <w:r w:rsidRPr="007C719B">
        <w:rPr>
          <w:b/>
          <w:bCs/>
          <w:sz w:val="28"/>
          <w:szCs w:val="28"/>
        </w:rPr>
        <w:t>администрации Русско-Паевского сельского поселения</w:t>
      </w:r>
    </w:p>
    <w:p w:rsidR="005B4E0F" w:rsidRPr="007C719B" w:rsidRDefault="005B4E0F" w:rsidP="00E43DE6">
      <w:pPr>
        <w:tabs>
          <w:tab w:val="left" w:pos="3795"/>
        </w:tabs>
        <w:rPr>
          <w:sz w:val="28"/>
          <w:szCs w:val="28"/>
        </w:rPr>
      </w:pPr>
      <w:r w:rsidRPr="007C719B">
        <w:rPr>
          <w:sz w:val="28"/>
          <w:szCs w:val="28"/>
        </w:rPr>
        <w:tab/>
        <w:t>с. Русская Паевка</w:t>
      </w:r>
    </w:p>
    <w:p w:rsidR="005B4E0F" w:rsidRPr="007C719B" w:rsidRDefault="005B4E0F" w:rsidP="00E43DE6">
      <w:pPr>
        <w:tabs>
          <w:tab w:val="left" w:pos="3795"/>
        </w:tabs>
        <w:rPr>
          <w:sz w:val="28"/>
          <w:szCs w:val="28"/>
        </w:rPr>
      </w:pPr>
    </w:p>
    <w:p w:rsidR="005B4E0F" w:rsidRPr="00E43DE6" w:rsidRDefault="005B4E0F" w:rsidP="00E43DE6">
      <w:pPr>
        <w:rPr>
          <w:sz w:val="28"/>
          <w:szCs w:val="28"/>
        </w:rPr>
      </w:pPr>
      <w:r w:rsidRPr="00E43DE6">
        <w:rPr>
          <w:sz w:val="28"/>
          <w:szCs w:val="28"/>
        </w:rPr>
        <w:t>от 2</w:t>
      </w:r>
      <w:r>
        <w:rPr>
          <w:sz w:val="28"/>
          <w:szCs w:val="28"/>
        </w:rPr>
        <w:t>4</w:t>
      </w:r>
      <w:r w:rsidRPr="00E43DE6">
        <w:rPr>
          <w:sz w:val="28"/>
          <w:szCs w:val="28"/>
        </w:rPr>
        <w:t xml:space="preserve"> ноября 2015 г.                                                                                        № </w:t>
      </w:r>
      <w:r>
        <w:rPr>
          <w:sz w:val="28"/>
          <w:szCs w:val="28"/>
        </w:rPr>
        <w:t>42</w:t>
      </w:r>
    </w:p>
    <w:p w:rsidR="005B4E0F" w:rsidRPr="00A0202D" w:rsidRDefault="005B4E0F" w:rsidP="00E43DE6">
      <w:pPr>
        <w:ind w:right="-1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                 </w:t>
      </w:r>
    </w:p>
    <w:p w:rsidR="005B4E0F" w:rsidRDefault="005B4E0F" w:rsidP="0072507E">
      <w:pPr>
        <w:shd w:val="clear" w:color="auto" w:fill="FFFFFF"/>
        <w:ind w:left="58"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 xml:space="preserve"> муниципальной программы «Профилактика </w:t>
      </w:r>
      <w:r w:rsidRPr="008745F7">
        <w:rPr>
          <w:sz w:val="28"/>
          <w:szCs w:val="28"/>
        </w:rPr>
        <w:t xml:space="preserve">терроризма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и экстремизма, а</w:t>
      </w:r>
      <w:r>
        <w:rPr>
          <w:sz w:val="28"/>
          <w:szCs w:val="28"/>
        </w:rPr>
        <w:t xml:space="preserve"> также минимизации и (или) </w:t>
      </w:r>
      <w:r w:rsidRPr="008745F7">
        <w:rPr>
          <w:sz w:val="28"/>
          <w:szCs w:val="28"/>
        </w:rPr>
        <w:t xml:space="preserve">ликвидации последствий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проявлений </w:t>
      </w:r>
    </w:p>
    <w:p w:rsidR="005B4E0F" w:rsidRPr="008745F7" w:rsidRDefault="005B4E0F" w:rsidP="0029448D">
      <w:pPr>
        <w:shd w:val="clear" w:color="auto" w:fill="FFFFFF"/>
        <w:ind w:left="58" w:right="2419"/>
        <w:rPr>
          <w:sz w:val="28"/>
          <w:szCs w:val="28"/>
        </w:rPr>
      </w:pPr>
      <w:r w:rsidRPr="008745F7">
        <w:rPr>
          <w:sz w:val="28"/>
          <w:szCs w:val="28"/>
        </w:rPr>
        <w:t xml:space="preserve">терроризма и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экстремизма на 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 Республики Мордовия </w:t>
      </w:r>
      <w:r w:rsidRPr="008745F7">
        <w:rPr>
          <w:sz w:val="28"/>
          <w:szCs w:val="28"/>
        </w:rPr>
        <w:t>на</w:t>
      </w:r>
      <w:r>
        <w:rPr>
          <w:sz w:val="28"/>
          <w:szCs w:val="28"/>
        </w:rPr>
        <w:t xml:space="preserve">  2016-2020</w:t>
      </w:r>
      <w:r w:rsidRPr="008745F7">
        <w:rPr>
          <w:sz w:val="28"/>
          <w:szCs w:val="28"/>
        </w:rPr>
        <w:t>годы</w:t>
      </w:r>
      <w:r>
        <w:rPr>
          <w:sz w:val="28"/>
          <w:szCs w:val="28"/>
        </w:rPr>
        <w:t>»</w:t>
      </w:r>
    </w:p>
    <w:p w:rsidR="005B4E0F" w:rsidRPr="008745F7" w:rsidRDefault="005B4E0F" w:rsidP="0029448D">
      <w:pPr>
        <w:shd w:val="clear" w:color="auto" w:fill="FFFFFF"/>
        <w:tabs>
          <w:tab w:val="left" w:leader="underscore" w:pos="6696"/>
        </w:tabs>
        <w:ind w:left="36" w:firstLine="518"/>
        <w:jc w:val="both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tabs>
          <w:tab w:val="left" w:leader="underscore" w:pos="6696"/>
        </w:tabs>
        <w:ind w:left="36" w:firstLine="518"/>
        <w:jc w:val="both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r w:rsidRPr="008745F7">
        <w:rPr>
          <w:sz w:val="28"/>
          <w:szCs w:val="28"/>
        </w:rPr>
        <w:t>В соответствии с Федеральным законом от 25.07.2002 № 114-ФЗ «О</w:t>
      </w:r>
      <w:r w:rsidRPr="008745F7">
        <w:rPr>
          <w:sz w:val="28"/>
          <w:szCs w:val="28"/>
        </w:rPr>
        <w:br/>
        <w:t>противодействии экстремистской деятельности», Федеральным законом от</w:t>
      </w:r>
      <w:r w:rsidRPr="008745F7">
        <w:rPr>
          <w:sz w:val="28"/>
          <w:szCs w:val="28"/>
        </w:rPr>
        <w:br/>
        <w:t>06.03.2006 № 35-ФЗ «О противодействии терроризму», Уставом</w:t>
      </w:r>
      <w:r>
        <w:rPr>
          <w:sz w:val="28"/>
          <w:szCs w:val="28"/>
        </w:rPr>
        <w:t xml:space="preserve"> Русско-Паевского сельского поселения</w:t>
      </w:r>
      <w:r w:rsidRPr="008745F7">
        <w:rPr>
          <w:sz w:val="28"/>
          <w:szCs w:val="28"/>
        </w:rPr>
        <w:t>, в целях определения основных направлений деятельности в рамках реализации вопроса местного значения -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</w:t>
      </w:r>
      <w:r>
        <w:rPr>
          <w:sz w:val="28"/>
          <w:szCs w:val="28"/>
        </w:rPr>
        <w:t xml:space="preserve"> Русско-Паевского сельского поселения,</w:t>
      </w:r>
    </w:p>
    <w:p w:rsidR="005B4E0F" w:rsidRDefault="005B4E0F" w:rsidP="0029448D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</w:p>
    <w:p w:rsidR="005B4E0F" w:rsidRDefault="005B4E0F" w:rsidP="0072507E">
      <w:pPr>
        <w:shd w:val="clear" w:color="auto" w:fill="FFFFFF"/>
        <w:ind w:left="22" w:right="14" w:firstLine="698"/>
        <w:jc w:val="center"/>
        <w:rPr>
          <w:b/>
          <w:bCs/>
          <w:sz w:val="28"/>
          <w:szCs w:val="28"/>
        </w:rPr>
      </w:pPr>
      <w:r w:rsidRPr="00E57970">
        <w:rPr>
          <w:b/>
          <w:bCs/>
          <w:sz w:val="28"/>
          <w:szCs w:val="28"/>
        </w:rPr>
        <w:t>ПОСТАНОВЛЯЮ:</w:t>
      </w:r>
    </w:p>
    <w:p w:rsidR="005B4E0F" w:rsidRPr="00E57970" w:rsidRDefault="005B4E0F" w:rsidP="00E57970">
      <w:pPr>
        <w:shd w:val="clear" w:color="auto" w:fill="FFFFFF"/>
        <w:ind w:left="22" w:right="14" w:firstLine="698"/>
        <w:rPr>
          <w:b/>
          <w:bCs/>
          <w:sz w:val="28"/>
          <w:szCs w:val="28"/>
        </w:rPr>
      </w:pPr>
    </w:p>
    <w:p w:rsidR="005B4E0F" w:rsidRDefault="005B4E0F" w:rsidP="0006699A">
      <w:pPr>
        <w:shd w:val="clear" w:color="auto" w:fill="FFFFFF"/>
        <w:ind w:left="7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745F7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  <w:r w:rsidRPr="008745F7">
        <w:rPr>
          <w:sz w:val="28"/>
          <w:szCs w:val="28"/>
        </w:rPr>
        <w:t xml:space="preserve"> Утвердить</w:t>
      </w:r>
      <w:r>
        <w:rPr>
          <w:sz w:val="28"/>
          <w:szCs w:val="28"/>
        </w:rPr>
        <w:t xml:space="preserve"> </w:t>
      </w:r>
      <w:r w:rsidRPr="008745F7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муниципальную программу «П</w:t>
      </w:r>
      <w:r w:rsidRPr="008745F7">
        <w:rPr>
          <w:sz w:val="28"/>
          <w:szCs w:val="28"/>
        </w:rPr>
        <w:t>рофилактик</w:t>
      </w:r>
      <w:r>
        <w:rPr>
          <w:sz w:val="28"/>
          <w:szCs w:val="28"/>
        </w:rPr>
        <w:t>а</w:t>
      </w:r>
      <w:r w:rsidRPr="008745F7">
        <w:rPr>
          <w:sz w:val="28"/>
          <w:szCs w:val="28"/>
        </w:rPr>
        <w:t xml:space="preserve"> терроризма и экстремизма, а также минимизации и (или) ликвидации последствий     проявлений     терроризма  и  экстремизма на территории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Республики Мордовия на 2016-2020 годы (далее – «Программа») , согласно приложения. </w:t>
      </w:r>
    </w:p>
    <w:p w:rsidR="005B4E0F" w:rsidRPr="00677463" w:rsidRDefault="005B4E0F" w:rsidP="002944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</w:t>
      </w:r>
      <w:r w:rsidRPr="0067746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Русско-Паевского сельского поселения </w:t>
      </w:r>
      <w:r w:rsidRPr="00677463">
        <w:rPr>
          <w:sz w:val="28"/>
          <w:szCs w:val="28"/>
        </w:rPr>
        <w:t xml:space="preserve">при формировании бюджета </w:t>
      </w:r>
      <w:r>
        <w:rPr>
          <w:sz w:val="28"/>
          <w:szCs w:val="28"/>
        </w:rPr>
        <w:t xml:space="preserve">Русско-Паевского сельского поселения </w:t>
      </w:r>
      <w:r w:rsidRPr="00677463">
        <w:rPr>
          <w:sz w:val="28"/>
          <w:szCs w:val="28"/>
        </w:rPr>
        <w:t>планировать расходы на реализацию мероприятий, предусмотренных Программой.</w:t>
      </w:r>
    </w:p>
    <w:p w:rsidR="005B4E0F" w:rsidRPr="00677463" w:rsidRDefault="005B4E0F" w:rsidP="002944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</w:t>
      </w:r>
      <w:r w:rsidRPr="00677463">
        <w:rPr>
          <w:sz w:val="28"/>
          <w:szCs w:val="28"/>
        </w:rPr>
        <w:t>. Установить, что в ходе реализации Программы отдельные мероприятия и объемы их финансирования могут корректироваться и изменяться с учетом возможности выделения финансовых средств.</w:t>
      </w:r>
    </w:p>
    <w:p w:rsidR="005B4E0F" w:rsidRDefault="005B4E0F" w:rsidP="0029448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</w:t>
      </w:r>
      <w:r w:rsidRPr="00677463">
        <w:rPr>
          <w:sz w:val="28"/>
          <w:szCs w:val="28"/>
        </w:rPr>
        <w:t>.Настоящее решение вступает в законную силу с</w:t>
      </w:r>
      <w:r>
        <w:rPr>
          <w:sz w:val="28"/>
          <w:szCs w:val="28"/>
        </w:rPr>
        <w:t xml:space="preserve">  1  января  2016 года</w:t>
      </w:r>
      <w:r w:rsidRPr="00677463">
        <w:rPr>
          <w:sz w:val="28"/>
          <w:szCs w:val="28"/>
        </w:rPr>
        <w:t xml:space="preserve">. </w:t>
      </w:r>
    </w:p>
    <w:p w:rsidR="005B4E0F" w:rsidRPr="00677463" w:rsidRDefault="005B4E0F" w:rsidP="0029448D">
      <w:pPr>
        <w:jc w:val="both"/>
        <w:rPr>
          <w:sz w:val="28"/>
          <w:szCs w:val="28"/>
        </w:rPr>
      </w:pPr>
    </w:p>
    <w:p w:rsidR="005B4E0F" w:rsidRPr="00677463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5B4E0F" w:rsidRDefault="005B4E0F" w:rsidP="0029448D">
      <w:pPr>
        <w:rPr>
          <w:sz w:val="28"/>
          <w:szCs w:val="28"/>
        </w:rPr>
      </w:pPr>
      <w:r>
        <w:rPr>
          <w:sz w:val="28"/>
          <w:szCs w:val="28"/>
        </w:rPr>
        <w:t xml:space="preserve">Русско-Паевского </w:t>
      </w:r>
    </w:p>
    <w:p w:rsidR="005B4E0F" w:rsidRPr="005A143B" w:rsidRDefault="005B4E0F" w:rsidP="0029448D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Н.А.Аношкин</w:t>
      </w:r>
    </w:p>
    <w:p w:rsidR="005B4E0F" w:rsidRPr="007170E8" w:rsidRDefault="005B4E0F" w:rsidP="0029448D">
      <w:pPr>
        <w:ind w:left="5670"/>
        <w:jc w:val="both"/>
        <w:rPr>
          <w:sz w:val="28"/>
          <w:szCs w:val="28"/>
        </w:rPr>
      </w:pPr>
      <w:r w:rsidRPr="007170E8">
        <w:rPr>
          <w:sz w:val="28"/>
          <w:szCs w:val="28"/>
        </w:rPr>
        <w:t xml:space="preserve">           </w:t>
      </w:r>
      <w:r>
        <w:rPr>
          <w:sz w:val="28"/>
          <w:szCs w:val="28"/>
        </w:rPr>
        <w:t>Утверждена</w:t>
      </w:r>
    </w:p>
    <w:p w:rsidR="005B4E0F" w:rsidRPr="00A80F6B" w:rsidRDefault="005B4E0F" w:rsidP="00B80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постановлением администрации</w:t>
      </w:r>
    </w:p>
    <w:p w:rsidR="005B4E0F" w:rsidRDefault="005B4E0F" w:rsidP="00B80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Pr="00A80F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Русско-Паевскогосельского поселения  </w:t>
      </w:r>
    </w:p>
    <w:p w:rsidR="005B4E0F" w:rsidRDefault="005B4E0F" w:rsidP="00B80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Инсарского муниципального района</w:t>
      </w:r>
    </w:p>
    <w:p w:rsidR="005B4E0F" w:rsidRDefault="005B4E0F" w:rsidP="00B801CF">
      <w:pPr>
        <w:jc w:val="both"/>
      </w:pPr>
      <w:r>
        <w:t xml:space="preserve">                                                                                                         </w:t>
      </w:r>
      <w:r w:rsidRPr="00B801CF">
        <w:rPr>
          <w:sz w:val="28"/>
          <w:szCs w:val="28"/>
        </w:rPr>
        <w:t>Республики Мордовия</w:t>
      </w:r>
      <w:r>
        <w:t xml:space="preserve"> </w:t>
      </w:r>
    </w:p>
    <w:p w:rsidR="005B4E0F" w:rsidRDefault="005B4E0F" w:rsidP="00B801CF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</w:t>
      </w:r>
      <w:r w:rsidRPr="00B801CF">
        <w:rPr>
          <w:sz w:val="28"/>
          <w:szCs w:val="28"/>
        </w:rPr>
        <w:t>от 24.11.2015 г.   №</w:t>
      </w:r>
      <w:r>
        <w:rPr>
          <w:sz w:val="28"/>
          <w:szCs w:val="28"/>
        </w:rPr>
        <w:t xml:space="preserve"> </w:t>
      </w:r>
      <w:r w:rsidRPr="00B801CF">
        <w:rPr>
          <w:sz w:val="28"/>
          <w:szCs w:val="28"/>
        </w:rPr>
        <w:t>42</w:t>
      </w:r>
    </w:p>
    <w:p w:rsidR="005B4E0F" w:rsidRDefault="005B4E0F" w:rsidP="00B801CF">
      <w:pPr>
        <w:jc w:val="both"/>
        <w:rPr>
          <w:sz w:val="28"/>
          <w:szCs w:val="28"/>
        </w:rPr>
      </w:pPr>
    </w:p>
    <w:p w:rsidR="005B4E0F" w:rsidRPr="009B1DE1" w:rsidRDefault="005B4E0F" w:rsidP="009B1DE1">
      <w:pPr>
        <w:jc w:val="center"/>
        <w:rPr>
          <w:sz w:val="24"/>
          <w:szCs w:val="24"/>
        </w:rPr>
      </w:pPr>
      <w:r w:rsidRPr="009B1DE1">
        <w:rPr>
          <w:sz w:val="24"/>
          <w:szCs w:val="24"/>
        </w:rPr>
        <w:t>МУНИЦИПАЛЬНАЯ ПРОГРАММА</w:t>
      </w:r>
    </w:p>
    <w:p w:rsidR="005B4E0F" w:rsidRPr="009B1DE1" w:rsidRDefault="005B4E0F" w:rsidP="009B1DE1">
      <w:pPr>
        <w:shd w:val="clear" w:color="auto" w:fill="FFFFFF"/>
        <w:ind w:right="-52"/>
        <w:jc w:val="center"/>
        <w:rPr>
          <w:sz w:val="24"/>
          <w:szCs w:val="24"/>
        </w:rPr>
      </w:pPr>
      <w:r w:rsidRPr="009B1DE1">
        <w:rPr>
          <w:sz w:val="24"/>
          <w:szCs w:val="24"/>
        </w:rPr>
        <w:t>«ПРОФИЛАКТИКА ТЕРРОРИЗМА И ЭКСТРИМИЗМА,</w:t>
      </w:r>
    </w:p>
    <w:p w:rsidR="005B4E0F" w:rsidRDefault="005B4E0F" w:rsidP="009B1DE1">
      <w:pPr>
        <w:shd w:val="clear" w:color="auto" w:fill="FFFFFF"/>
        <w:ind w:right="-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Pr="009B1DE1">
        <w:rPr>
          <w:sz w:val="24"/>
          <w:szCs w:val="24"/>
        </w:rPr>
        <w:t>А ТАКЖЕ МИНИМИЗАЦИИ  И (ИЛИ) ЛИКВИДАЦИИ ПОСЛЕДСТВИЙ ПРОЯВЛЕНИЙ</w:t>
      </w:r>
      <w:r>
        <w:rPr>
          <w:sz w:val="24"/>
          <w:szCs w:val="24"/>
        </w:rPr>
        <w:t xml:space="preserve"> </w:t>
      </w:r>
      <w:r w:rsidRPr="009B1DE1">
        <w:rPr>
          <w:sz w:val="24"/>
          <w:szCs w:val="24"/>
        </w:rPr>
        <w:t>ТЕРРОРИЗМА И ЭКСТРИМИЗМА НА ТЕРРИТОРИИ РУССКО-ПАЕВСКОГО СЕЛЬСКОГО ПОСЕЛЕНИЯ</w:t>
      </w:r>
      <w:r>
        <w:rPr>
          <w:sz w:val="24"/>
          <w:szCs w:val="24"/>
        </w:rPr>
        <w:t xml:space="preserve"> </w:t>
      </w:r>
      <w:r w:rsidRPr="009B1DE1">
        <w:rPr>
          <w:sz w:val="24"/>
          <w:szCs w:val="24"/>
        </w:rPr>
        <w:t xml:space="preserve">ИНСАРСКОГО МУНИЦИПАЛЬНОГО РАЙОНА  </w:t>
      </w:r>
    </w:p>
    <w:p w:rsidR="005B4E0F" w:rsidRPr="009B1DE1" w:rsidRDefault="005B4E0F" w:rsidP="009B1DE1">
      <w:pPr>
        <w:shd w:val="clear" w:color="auto" w:fill="FFFFFF"/>
        <w:ind w:right="-52"/>
        <w:jc w:val="center"/>
        <w:rPr>
          <w:sz w:val="24"/>
          <w:szCs w:val="24"/>
        </w:rPr>
      </w:pPr>
      <w:r>
        <w:rPr>
          <w:sz w:val="24"/>
          <w:szCs w:val="24"/>
        </w:rPr>
        <w:t>РЕСПУБЛИКИ МОРДОВИЯ НА 2016-2020 ГОДЫ</w:t>
      </w:r>
      <w:r w:rsidRPr="009B1DE1">
        <w:rPr>
          <w:sz w:val="24"/>
          <w:szCs w:val="24"/>
        </w:rPr>
        <w:t>»</w:t>
      </w:r>
    </w:p>
    <w:p w:rsidR="005B4E0F" w:rsidRPr="009B1DE1" w:rsidRDefault="005B4E0F" w:rsidP="009B1DE1">
      <w:pPr>
        <w:shd w:val="clear" w:color="auto" w:fill="FFFFFF"/>
        <w:ind w:left="72"/>
        <w:jc w:val="center"/>
        <w:rPr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520"/>
        <w:gridCol w:w="720"/>
        <w:gridCol w:w="720"/>
        <w:gridCol w:w="782"/>
        <w:gridCol w:w="782"/>
        <w:gridCol w:w="900"/>
      </w:tblGrid>
      <w:tr w:rsidR="005B4E0F" w:rsidRPr="00C2174D">
        <w:trPr>
          <w:trHeight w:hRule="exact" w:val="2009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Наименование муниципальной программы</w:t>
            </w:r>
          </w:p>
          <w:p w:rsidR="005B4E0F" w:rsidRPr="006907B2" w:rsidRDefault="005B4E0F" w:rsidP="006907B2">
            <w:pPr>
              <w:rPr>
                <w:sz w:val="28"/>
                <w:szCs w:val="28"/>
              </w:rPr>
            </w:pPr>
          </w:p>
          <w:p w:rsidR="005B4E0F" w:rsidRPr="006907B2" w:rsidRDefault="005B4E0F" w:rsidP="006907B2">
            <w:pPr>
              <w:rPr>
                <w:sz w:val="28"/>
                <w:szCs w:val="28"/>
              </w:rPr>
            </w:pPr>
          </w:p>
          <w:p w:rsidR="005B4E0F" w:rsidRPr="006907B2" w:rsidRDefault="005B4E0F" w:rsidP="006907B2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356CE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рофилактик</w:t>
            </w:r>
            <w:r>
              <w:rPr>
                <w:sz w:val="28"/>
                <w:szCs w:val="28"/>
              </w:rPr>
              <w:t>а</w:t>
            </w:r>
            <w:r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Pr="00C2174D">
              <w:rPr>
                <w:sz w:val="28"/>
                <w:szCs w:val="28"/>
              </w:rPr>
              <w:softHyphen/>
              <w:t>мизма на территории</w:t>
            </w:r>
            <w:r>
              <w:rPr>
                <w:sz w:val="28"/>
                <w:szCs w:val="28"/>
              </w:rPr>
              <w:t xml:space="preserve"> Русско-Паевского сельского поселения Инсарского муниципального района</w:t>
            </w:r>
            <w:r w:rsidRPr="00B801CF">
              <w:rPr>
                <w:sz w:val="28"/>
                <w:szCs w:val="28"/>
              </w:rPr>
              <w:t xml:space="preserve"> Республики Мордовия</w:t>
            </w:r>
            <w:r w:rsidRPr="00C2174D">
              <w:rPr>
                <w:sz w:val="28"/>
                <w:szCs w:val="28"/>
              </w:rPr>
              <w:t xml:space="preserve"> на </w:t>
            </w:r>
            <w:r>
              <w:rPr>
                <w:sz w:val="28"/>
                <w:szCs w:val="28"/>
              </w:rPr>
              <w:t>2016-2020</w:t>
            </w:r>
            <w:r w:rsidRPr="00C2174D">
              <w:rPr>
                <w:sz w:val="28"/>
                <w:szCs w:val="28"/>
              </w:rPr>
              <w:t xml:space="preserve"> годы</w:t>
            </w:r>
          </w:p>
          <w:p w:rsidR="005B4E0F" w:rsidRPr="006907B2" w:rsidRDefault="005B4E0F" w:rsidP="006907B2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>
        <w:trPr>
          <w:trHeight w:hRule="exact" w:val="716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F40F31">
            <w:pPr>
              <w:pStyle w:val="a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F40F31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Администрация Русско-Паевского сельского поселения</w:t>
            </w:r>
          </w:p>
          <w:p w:rsidR="005B4E0F" w:rsidRPr="00A80F6B" w:rsidRDefault="005B4E0F" w:rsidP="00F40F31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B4E0F" w:rsidRPr="00C2174D">
        <w:trPr>
          <w:trHeight w:hRule="exact" w:val="708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F40F31">
            <w:pPr>
              <w:pStyle w:val="a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F40F31">
            <w:pPr>
              <w:pStyle w:val="a1"/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5B4E0F" w:rsidRPr="00C2174D">
        <w:trPr>
          <w:trHeight w:hRule="exact" w:val="1590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F40F31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Default="005B4E0F" w:rsidP="00F40F31"/>
          <w:p w:rsidR="005B4E0F" w:rsidRDefault="005B4E0F" w:rsidP="00F40F31"/>
          <w:p w:rsidR="005B4E0F" w:rsidRDefault="005B4E0F" w:rsidP="00F40F31"/>
          <w:p w:rsidR="005B4E0F" w:rsidRPr="008C3F02" w:rsidRDefault="005B4E0F" w:rsidP="00F40F31">
            <w:pPr>
              <w:jc w:val="center"/>
            </w:pP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B41593" w:rsidRDefault="005B4E0F" w:rsidP="00DC53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</w:t>
            </w:r>
            <w:r w:rsidRPr="008C3F02">
              <w:rPr>
                <w:sz w:val="28"/>
                <w:szCs w:val="28"/>
              </w:rPr>
              <w:t xml:space="preserve"> от 25.07.2002 № 114-ФЗ «О</w:t>
            </w:r>
            <w:r w:rsidRPr="008C3F02">
              <w:rPr>
                <w:sz w:val="28"/>
                <w:szCs w:val="28"/>
              </w:rPr>
              <w:br/>
              <w:t>противодействии экстремистской деятельности», Федеральны</w:t>
            </w:r>
            <w:r>
              <w:rPr>
                <w:sz w:val="28"/>
                <w:szCs w:val="28"/>
              </w:rPr>
              <w:t xml:space="preserve">й закон от </w:t>
            </w:r>
            <w:r w:rsidRPr="008C3F02">
              <w:rPr>
                <w:sz w:val="28"/>
                <w:szCs w:val="28"/>
              </w:rPr>
              <w:t xml:space="preserve">06.03.2006 № 35-ФЗ «О противодействии терроризму», </w:t>
            </w:r>
            <w:r>
              <w:rPr>
                <w:sz w:val="28"/>
                <w:szCs w:val="28"/>
              </w:rPr>
              <w:t>Устав</w:t>
            </w:r>
            <w:r w:rsidRPr="008C3F02">
              <w:rPr>
                <w:sz w:val="28"/>
                <w:szCs w:val="28"/>
              </w:rPr>
              <w:t xml:space="preserve"> </w:t>
            </w:r>
            <w:r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 xml:space="preserve">вского сельского поселения; </w:t>
            </w:r>
          </w:p>
        </w:tc>
      </w:tr>
      <w:tr w:rsidR="005B4E0F" w:rsidRPr="00C2174D" w:rsidTr="006733CC">
        <w:trPr>
          <w:trHeight w:hRule="exact" w:val="5203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F40F31"/>
          <w:p w:rsidR="005B4E0F" w:rsidRDefault="005B4E0F" w:rsidP="00F40F31"/>
          <w:p w:rsidR="005B4E0F" w:rsidRDefault="005B4E0F" w:rsidP="00F40F31"/>
          <w:p w:rsidR="005B4E0F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Pr="008C3F02" w:rsidRDefault="005B4E0F" w:rsidP="00F40F31"/>
          <w:p w:rsidR="005B4E0F" w:rsidRDefault="005B4E0F" w:rsidP="00F40F31"/>
          <w:p w:rsidR="005B4E0F" w:rsidRPr="008C3F02" w:rsidRDefault="005B4E0F" w:rsidP="00F40F3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конфессий; </w:t>
            </w: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>в толерантном поведении к людям других национальностей и религиозных конфессий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-формирование толерантности и межэтнической культуры в молодежной среде, профилактика агрессивного поведения.</w:t>
            </w: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DC53C7">
            <w:pPr>
              <w:pStyle w:val="a1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>
        <w:trPr>
          <w:trHeight w:hRule="exact" w:val="5217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356CE8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Русско-Паевского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конфессий; </w:t>
            </w:r>
          </w:p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>
        <w:trPr>
          <w:trHeight w:hRule="exact" w:val="722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356CE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356CE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5B4E0F" w:rsidRDefault="005B4E0F" w:rsidP="00356CE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5B4E0F" w:rsidRDefault="005B4E0F" w:rsidP="00356CE8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5B4E0F" w:rsidRPr="00356CE8" w:rsidRDefault="005B4E0F" w:rsidP="00356CE8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356CE8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2016- 2020 годы</w:t>
            </w:r>
          </w:p>
          <w:p w:rsidR="005B4E0F" w:rsidRDefault="005B4E0F" w:rsidP="00356CE8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356CE8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>
        <w:trPr>
          <w:trHeight w:val="1956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Источники финансирования Программы </w:t>
            </w:r>
          </w:p>
          <w:p w:rsidR="005B4E0F" w:rsidRDefault="005B4E0F" w:rsidP="00F40F31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  <w:p w:rsidR="005B4E0F" w:rsidRDefault="005B4E0F" w:rsidP="00F40F31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   Бюджет </w:t>
            </w:r>
            <w:r>
              <w:rPr>
                <w:sz w:val="28"/>
                <w:szCs w:val="28"/>
              </w:rPr>
              <w:t>Русско-Паевского сельского поселения</w:t>
            </w:r>
          </w:p>
          <w:p w:rsidR="005B4E0F" w:rsidRDefault="005B4E0F" w:rsidP="00F40F31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1"/>
                <w:sz w:val="28"/>
                <w:szCs w:val="28"/>
              </w:rPr>
            </w:pP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гармонизация межнациональных отношений, повышение уровня 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альной комфортности;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356CE8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356CE8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>распространения 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Русско-Паевского сельского поселения. </w:t>
            </w:r>
          </w:p>
        </w:tc>
      </w:tr>
      <w:tr w:rsidR="005B4E0F" w:rsidRPr="00C2174D">
        <w:trPr>
          <w:trHeight w:val="705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F40F31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Исполнители  Программы </w:t>
            </w:r>
          </w:p>
        </w:tc>
        <w:tc>
          <w:tcPr>
            <w:tcW w:w="6424" w:type="dxa"/>
            <w:gridSpan w:val="6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F40F31">
            <w:pPr>
              <w:pStyle w:val="a1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 сельского поселения</w:t>
            </w:r>
          </w:p>
        </w:tc>
      </w:tr>
      <w:tr w:rsidR="005B4E0F" w:rsidRPr="00C2174D">
        <w:trPr>
          <w:trHeight w:val="345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520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Default="005B4E0F" w:rsidP="00E57970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Общий объем финансирования из местного бюджета </w:t>
            </w:r>
          </w:p>
        </w:tc>
        <w:tc>
          <w:tcPr>
            <w:tcW w:w="39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 т.ч. по годам, тыс. руб.</w:t>
            </w:r>
          </w:p>
        </w:tc>
      </w:tr>
      <w:tr w:rsidR="005B4E0F" w:rsidRPr="00C2174D">
        <w:trPr>
          <w:trHeight w:val="945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20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5D0AEF" w:rsidRDefault="005B4E0F" w:rsidP="00F40F31">
            <w:pPr>
              <w:shd w:val="clear" w:color="auto" w:fill="FFFFFF"/>
              <w:ind w:right="102"/>
              <w:jc w:val="both"/>
              <w:rPr>
                <w:sz w:val="24"/>
                <w:szCs w:val="24"/>
              </w:rPr>
            </w:pPr>
            <w:r w:rsidRPr="005D0AEF">
              <w:rPr>
                <w:sz w:val="24"/>
                <w:szCs w:val="24"/>
              </w:rPr>
              <w:t>2016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5D0AEF">
              <w:rPr>
                <w:sz w:val="24"/>
                <w:szCs w:val="24"/>
              </w:rPr>
              <w:t>2017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5D0AEF" w:rsidRDefault="005B4E0F" w:rsidP="005D0AEF">
            <w:pPr>
              <w:shd w:val="clear" w:color="auto" w:fill="FFFFFF"/>
              <w:ind w:right="102"/>
              <w:jc w:val="both"/>
              <w:rPr>
                <w:sz w:val="24"/>
                <w:szCs w:val="24"/>
              </w:rPr>
            </w:pPr>
            <w:r w:rsidRPr="005D0AEF">
              <w:rPr>
                <w:sz w:val="24"/>
                <w:szCs w:val="24"/>
              </w:rPr>
              <w:t>2018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5D0AEF" w:rsidRDefault="005B4E0F" w:rsidP="00F40F31">
            <w:pPr>
              <w:shd w:val="clear" w:color="auto" w:fill="FFFFFF"/>
              <w:ind w:right="102"/>
              <w:jc w:val="both"/>
              <w:rPr>
                <w:sz w:val="24"/>
                <w:szCs w:val="24"/>
              </w:rPr>
            </w:pPr>
            <w:r w:rsidRPr="005D0AEF">
              <w:rPr>
                <w:sz w:val="24"/>
                <w:szCs w:val="24"/>
              </w:rPr>
              <w:t>2019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D0AEF" w:rsidRDefault="005B4E0F" w:rsidP="005D0AEF">
            <w:pPr>
              <w:shd w:val="clear" w:color="auto" w:fill="FFFFFF"/>
              <w:ind w:right="171"/>
              <w:jc w:val="both"/>
              <w:rPr>
                <w:sz w:val="24"/>
                <w:szCs w:val="24"/>
              </w:rPr>
            </w:pPr>
            <w:r w:rsidRPr="005D0AEF">
              <w:rPr>
                <w:sz w:val="24"/>
                <w:szCs w:val="24"/>
              </w:rPr>
              <w:t>2020</w:t>
            </w:r>
          </w:p>
        </w:tc>
      </w:tr>
      <w:tr w:rsidR="005B4E0F" w:rsidRPr="00C2174D">
        <w:trPr>
          <w:trHeight w:val="495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тыс. руб.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Русско-Паевского</w:t>
      </w:r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Инсарского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2016-2020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103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4734"/>
        <w:gridCol w:w="1800"/>
        <w:gridCol w:w="1620"/>
        <w:gridCol w:w="1620"/>
      </w:tblGrid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№ </w:t>
            </w:r>
          </w:p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п/п</w:t>
            </w:r>
          </w:p>
        </w:tc>
        <w:tc>
          <w:tcPr>
            <w:tcW w:w="473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180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ли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Объем финансирования</w:t>
            </w:r>
          </w:p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73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Инсарского муниципального района </w:t>
            </w:r>
          </w:p>
        </w:tc>
        <w:tc>
          <w:tcPr>
            <w:tcW w:w="180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</w:t>
            </w:r>
          </w:p>
          <w:p w:rsidR="005B4E0F" w:rsidRPr="007B7BF1" w:rsidRDefault="005B4E0F" w:rsidP="00F40F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течении месяца с даты принятия Программы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4734" w:type="dxa"/>
          </w:tcPr>
          <w:p w:rsidR="005B4E0F" w:rsidRPr="009C392E" w:rsidRDefault="005B4E0F" w:rsidP="009C392E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куратуре района </w:t>
            </w:r>
          </w:p>
        </w:tc>
        <w:tc>
          <w:tcPr>
            <w:tcW w:w="180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Русско-</w:t>
            </w:r>
          </w:p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sz w:val="28"/>
                <w:szCs w:val="28"/>
              </w:rPr>
              <w:t>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3583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3.</w:t>
            </w:r>
          </w:p>
        </w:tc>
        <w:tc>
          <w:tcPr>
            <w:tcW w:w="4734" w:type="dxa"/>
          </w:tcPr>
          <w:p w:rsidR="005B4E0F" w:rsidRPr="007B7BF1" w:rsidRDefault="005B4E0F" w:rsidP="006907B2">
            <w:pPr>
              <w:shd w:val="clear" w:color="auto" w:fill="FFFFFF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180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Русско-</w:t>
            </w:r>
          </w:p>
          <w:p w:rsidR="005B4E0F" w:rsidRDefault="005B4E0F" w:rsidP="00F40F31">
            <w:r>
              <w:rPr>
                <w:sz w:val="28"/>
                <w:szCs w:val="28"/>
              </w:rPr>
              <w:t>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4. </w:t>
            </w:r>
          </w:p>
        </w:tc>
        <w:tc>
          <w:tcPr>
            <w:tcW w:w="4734" w:type="dxa"/>
          </w:tcPr>
          <w:p w:rsidR="005B4E0F" w:rsidRPr="007B7BF1" w:rsidRDefault="005B4E0F" w:rsidP="006907B2">
            <w:pPr>
              <w:shd w:val="clear" w:color="auto" w:fill="FFFFFF"/>
              <w:tabs>
                <w:tab w:val="left" w:pos="3499"/>
              </w:tabs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5B4E0F" w:rsidRPr="006B3325" w:rsidRDefault="005B4E0F" w:rsidP="006907B2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color w:val="000000"/>
                <w:spacing w:val="-2"/>
                <w:sz w:val="28"/>
                <w:szCs w:val="28"/>
              </w:rPr>
              <w:t>В 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 с 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ным графиком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5. 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tabs>
                <w:tab w:val="left" w:pos="3499"/>
              </w:tabs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№9</w:t>
            </w:r>
            <w:r w:rsidRPr="007B7BF1">
              <w:rPr>
                <w:color w:val="000000"/>
                <w:sz w:val="28"/>
                <w:szCs w:val="28"/>
              </w:rPr>
              <w:t xml:space="preserve"> по Инсарскому муниципальному району 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color w:val="000000"/>
                <w:spacing w:val="-2"/>
                <w:sz w:val="28"/>
                <w:szCs w:val="28"/>
              </w:rPr>
              <w:t>В 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 с 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ным графиком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tabs>
                <w:tab w:val="left" w:pos="3499"/>
              </w:tabs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Выявлять в ходе осуществления контроля за</w:t>
            </w:r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ных материалов экстремистского 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ОП №9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Инсарскому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району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    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В 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 с 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ным графиком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2594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7. </w:t>
            </w:r>
          </w:p>
        </w:tc>
        <w:tc>
          <w:tcPr>
            <w:tcW w:w="4734" w:type="dxa"/>
          </w:tcPr>
          <w:p w:rsidR="005B4E0F" w:rsidRPr="006907B2" w:rsidRDefault="005B4E0F" w:rsidP="007B7BF1">
            <w:pPr>
              <w:shd w:val="clear" w:color="auto" w:fill="FFFFFF"/>
              <w:tabs>
                <w:tab w:val="left" w:pos="3499"/>
              </w:tabs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мости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2594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8. </w:t>
            </w:r>
          </w:p>
        </w:tc>
        <w:tc>
          <w:tcPr>
            <w:tcW w:w="4734" w:type="dxa"/>
          </w:tcPr>
          <w:p w:rsidR="005B4E0F" w:rsidRPr="006B3325" w:rsidRDefault="005B4E0F" w:rsidP="006907B2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180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F40F31"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 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мости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528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9. </w:t>
            </w:r>
          </w:p>
        </w:tc>
        <w:tc>
          <w:tcPr>
            <w:tcW w:w="4734" w:type="dxa"/>
          </w:tcPr>
          <w:p w:rsidR="005B4E0F" w:rsidRPr="006B3325" w:rsidRDefault="005B4E0F" w:rsidP="006907B2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мости 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2594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10. </w:t>
            </w:r>
          </w:p>
        </w:tc>
        <w:tc>
          <w:tcPr>
            <w:tcW w:w="4734" w:type="dxa"/>
          </w:tcPr>
          <w:p w:rsidR="005B4E0F" w:rsidRPr="007B7BF1" w:rsidRDefault="005B4E0F" w:rsidP="006907B2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ind w:right="29" w:hanging="7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>В пределах 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 финансиро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</w:p>
        </w:tc>
      </w:tr>
      <w:tr w:rsidR="005B4E0F" w:rsidRPr="00A908F2">
        <w:trPr>
          <w:trHeight w:val="2222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11. </w:t>
            </w:r>
          </w:p>
        </w:tc>
        <w:tc>
          <w:tcPr>
            <w:tcW w:w="4734" w:type="dxa"/>
          </w:tcPr>
          <w:p w:rsidR="005B4E0F" w:rsidRPr="007B7BF1" w:rsidRDefault="005B4E0F" w:rsidP="006907B2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ind w:hanging="7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В 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 с 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ным графиком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ind w:right="7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>В пределах 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 финансиро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</w:p>
        </w:tc>
      </w:tr>
      <w:tr w:rsidR="005B4E0F" w:rsidRPr="00A908F2">
        <w:trPr>
          <w:trHeight w:val="1934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r>
              <w:rPr>
                <w:color w:val="000000"/>
                <w:sz w:val="28"/>
                <w:szCs w:val="28"/>
              </w:rPr>
              <w:t xml:space="preserve">Русско-Паевской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ind w:hanging="7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ind w:right="7"/>
              <w:jc w:val="both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1968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ind w:firstLine="7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1601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ind w:firstLine="7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r>
              <w:rPr>
                <w:sz w:val="28"/>
                <w:szCs w:val="28"/>
              </w:rPr>
              <w:t>Русско-Паевском</w:t>
            </w:r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телефонных линий для сообщения фактов 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  <w:tr w:rsidR="005B4E0F" w:rsidRPr="00A908F2">
        <w:trPr>
          <w:trHeight w:val="1957"/>
        </w:trPr>
        <w:tc>
          <w:tcPr>
            <w:tcW w:w="594" w:type="dxa"/>
          </w:tcPr>
          <w:p w:rsidR="005B4E0F" w:rsidRPr="007B7BF1" w:rsidRDefault="005B4E0F" w:rsidP="00F40F31">
            <w:pPr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15.</w:t>
            </w:r>
          </w:p>
        </w:tc>
        <w:tc>
          <w:tcPr>
            <w:tcW w:w="4734" w:type="dxa"/>
          </w:tcPr>
          <w:p w:rsidR="005B4E0F" w:rsidRPr="007B7BF1" w:rsidRDefault="005B4E0F" w:rsidP="007B7BF1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1800" w:type="dxa"/>
          </w:tcPr>
          <w:p w:rsidR="005B4E0F" w:rsidRPr="006907B2" w:rsidRDefault="005B4E0F" w:rsidP="00F40F31">
            <w:pPr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Русско-Паевского</w:t>
            </w:r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20" w:type="dxa"/>
          </w:tcPr>
          <w:p w:rsidR="005B4E0F" w:rsidRPr="007B7BF1" w:rsidRDefault="005B4E0F" w:rsidP="007B7BF1">
            <w:pPr>
              <w:shd w:val="clear" w:color="auto" w:fill="FFFFFF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>По мере 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</w:p>
        </w:tc>
        <w:tc>
          <w:tcPr>
            <w:tcW w:w="1620" w:type="dxa"/>
          </w:tcPr>
          <w:p w:rsidR="005B4E0F" w:rsidRDefault="005B4E0F" w:rsidP="00F40F31">
            <w:r w:rsidRPr="007B7BF1">
              <w:rPr>
                <w:sz w:val="28"/>
                <w:szCs w:val="28"/>
              </w:rPr>
              <w:t>В пределах текущего финансирования</w:t>
            </w:r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/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E57970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Приложение </w:t>
      </w:r>
    </w:p>
    <w:p w:rsidR="005B4E0F" w:rsidRDefault="005B4E0F" w:rsidP="006B3325">
      <w:pPr>
        <w:shd w:val="clear" w:color="auto" w:fill="FFFFFF"/>
        <w:ind w:left="576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5B4E0F" w:rsidRDefault="005B4E0F" w:rsidP="006B3325">
      <w:pPr>
        <w:shd w:val="clear" w:color="auto" w:fill="FFFFFF"/>
        <w:ind w:left="5760"/>
        <w:rPr>
          <w:sz w:val="28"/>
          <w:szCs w:val="28"/>
        </w:rPr>
      </w:pPr>
      <w:r>
        <w:rPr>
          <w:sz w:val="28"/>
          <w:szCs w:val="28"/>
        </w:rPr>
        <w:t>Русско-Паевского сельского поселения Инсарского муниципального района    Республики Мордовия</w:t>
      </w:r>
    </w:p>
    <w:p w:rsidR="005B4E0F" w:rsidRDefault="005B4E0F" w:rsidP="006B3325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от 24.11.2015 г. № 42</w:t>
      </w:r>
    </w:p>
    <w:p w:rsidR="005B4E0F" w:rsidRDefault="005B4E0F" w:rsidP="006B3325">
      <w:pPr>
        <w:shd w:val="clear" w:color="auto" w:fill="FFFFFF"/>
        <w:rPr>
          <w:sz w:val="28"/>
          <w:szCs w:val="28"/>
        </w:rPr>
      </w:pPr>
    </w:p>
    <w:p w:rsidR="005B4E0F" w:rsidRPr="00DA0BA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ПОЛОЖЕНИЕ</w:t>
      </w:r>
    </w:p>
    <w:p w:rsidR="005B4E0F" w:rsidRPr="00DA0BA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r>
        <w:rPr>
          <w:sz w:val="28"/>
          <w:szCs w:val="28"/>
        </w:rPr>
        <w:t>Русско-Паевского сельского поселения Инсарского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Pr="00DA0BA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5B4E0F" w:rsidRPr="00DA0BA7" w:rsidRDefault="005B4E0F" w:rsidP="0029448D">
      <w:pPr>
        <w:shd w:val="clear" w:color="auto" w:fill="FFFFFF"/>
        <w:ind w:left="43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>. 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06.10.2003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06.03.2006г.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.02.2006г.</w:t>
      </w:r>
      <w:r w:rsidRPr="00DA0BA7">
        <w:rPr>
          <w:sz w:val="28"/>
          <w:szCs w:val="28"/>
        </w:rPr>
        <w:t xml:space="preserve"> № 116 «О мерах по противодействию терроризму», Уставом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Русско-Паевского сельского поселения Инсарского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Русско-Паевского сельского поселения Инсарского </w:t>
      </w:r>
      <w:r w:rsidRPr="00DA0BA7">
        <w:rPr>
          <w:sz w:val="28"/>
          <w:szCs w:val="28"/>
        </w:rPr>
        <w:t>муниципального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</w:p>
    <w:p w:rsidR="005B4E0F" w:rsidRDefault="005B4E0F" w:rsidP="0029448D">
      <w:pPr>
        <w:shd w:val="clear" w:color="auto" w:fill="FFFFFF"/>
        <w:ind w:left="14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1.2. Осуществление вопросов местного значения по участию в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 xml:space="preserve">терроризма и экстремизма   на   территории   </w:t>
      </w:r>
      <w:r>
        <w:rPr>
          <w:sz w:val="28"/>
          <w:szCs w:val="28"/>
        </w:rPr>
        <w:t>Русско-Паевского сельского поселения Инсарского муниципального района Республики Мордовия</w:t>
      </w:r>
      <w:r w:rsidRPr="00DA0BA7">
        <w:rPr>
          <w:sz w:val="28"/>
          <w:szCs w:val="28"/>
        </w:rPr>
        <w:t xml:space="preserve"> находи</w:t>
      </w:r>
      <w:r>
        <w:rPr>
          <w:sz w:val="28"/>
          <w:szCs w:val="28"/>
        </w:rPr>
        <w:t xml:space="preserve">тся в ведении  </w:t>
      </w:r>
      <w:r w:rsidRPr="00DA0BA7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Республики Мордовия </w:t>
      </w:r>
      <w:r w:rsidRPr="00DA0BA7">
        <w:rPr>
          <w:sz w:val="28"/>
          <w:szCs w:val="28"/>
        </w:rPr>
        <w:t>(дал</w:t>
      </w:r>
      <w:r>
        <w:rPr>
          <w:sz w:val="28"/>
          <w:szCs w:val="28"/>
        </w:rPr>
        <w:t>е</w:t>
      </w:r>
      <w:r w:rsidRPr="00DA0BA7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по тексту </w:t>
      </w:r>
      <w:r w:rsidRPr="00DA0BA7">
        <w:rPr>
          <w:sz w:val="28"/>
          <w:szCs w:val="28"/>
        </w:rPr>
        <w:t>«Администрация»).</w:t>
      </w:r>
    </w:p>
    <w:p w:rsidR="005B4E0F" w:rsidRPr="0028515B" w:rsidRDefault="005B4E0F" w:rsidP="0029448D">
      <w:pPr>
        <w:shd w:val="clear" w:color="auto" w:fill="FFFFFF"/>
        <w:tabs>
          <w:tab w:val="left" w:pos="518"/>
        </w:tabs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1.3.</w:t>
      </w:r>
      <w:r w:rsidRPr="0028515B">
        <w:rPr>
          <w:sz w:val="28"/>
          <w:szCs w:val="28"/>
        </w:rPr>
        <w:tab/>
        <w:t>При осуществлении мероприятий по участию в профилактике терроризма</w:t>
      </w:r>
      <w:r w:rsidRPr="0028515B">
        <w:rPr>
          <w:sz w:val="28"/>
          <w:szCs w:val="28"/>
        </w:rPr>
        <w:br/>
        <w:t>и экстремизма  Администрация  руководствуется Конституцией Российской</w:t>
      </w:r>
      <w:r w:rsidRPr="0028515B">
        <w:rPr>
          <w:sz w:val="28"/>
          <w:szCs w:val="28"/>
        </w:rPr>
        <w:br/>
        <w:t xml:space="preserve">Федерации, федеральными законами, Уставом </w:t>
      </w:r>
      <w:r>
        <w:rPr>
          <w:sz w:val="28"/>
          <w:szCs w:val="28"/>
        </w:rPr>
        <w:t>Русско-Паевского сельского поселения  Инсарского</w:t>
      </w:r>
      <w:r w:rsidRPr="0028515B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решениями</w:t>
      </w:r>
      <w:r>
        <w:rPr>
          <w:sz w:val="28"/>
          <w:szCs w:val="28"/>
        </w:rPr>
        <w:t xml:space="preserve"> Совета депутатов Русско-Паевского сельского поселения Инсарского муниципального района. </w:t>
      </w:r>
    </w:p>
    <w:p w:rsidR="005B4E0F" w:rsidRPr="0028515B" w:rsidRDefault="005B4E0F" w:rsidP="0029448D">
      <w:pPr>
        <w:shd w:val="clear" w:color="auto" w:fill="FFFFFF"/>
        <w:tabs>
          <w:tab w:val="left" w:pos="2081"/>
          <w:tab w:val="left" w:pos="3672"/>
          <w:tab w:val="left" w:pos="5702"/>
        </w:tabs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Жители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28515B">
        <w:rPr>
          <w:sz w:val="28"/>
          <w:szCs w:val="28"/>
        </w:rPr>
        <w:t>могут привлекаться к участию в профилактике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терроризма и экстремизма, а также минимизации и (или)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ликвидации</w:t>
      </w:r>
      <w:r w:rsidRPr="0028515B">
        <w:rPr>
          <w:sz w:val="28"/>
          <w:szCs w:val="28"/>
        </w:rPr>
        <w:br/>
        <w:t>последствий проявлений терроризма и экстремизма в границах</w:t>
      </w:r>
      <w:r>
        <w:rPr>
          <w:sz w:val="28"/>
          <w:szCs w:val="28"/>
        </w:rPr>
        <w:t xml:space="preserve"> Русско-Паевского сельского поселения Инсарского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28515B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Pr="0028515B" w:rsidRDefault="005B4E0F" w:rsidP="0029448D">
      <w:pPr>
        <w:shd w:val="clear" w:color="auto" w:fill="FFFFFF"/>
        <w:ind w:left="86" w:right="4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28515B">
        <w:rPr>
          <w:sz w:val="28"/>
          <w:szCs w:val="28"/>
        </w:rPr>
        <w:t>являются:</w:t>
      </w:r>
    </w:p>
    <w:p w:rsidR="005B4E0F" w:rsidRPr="0028515B" w:rsidRDefault="005B4E0F" w:rsidP="0029448D">
      <w:pPr>
        <w:shd w:val="clear" w:color="auto" w:fill="FFFFFF"/>
        <w:tabs>
          <w:tab w:val="left" w:leader="underscore" w:pos="1562"/>
        </w:tabs>
        <w:ind w:left="72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Pr="0028515B">
        <w:rPr>
          <w:sz w:val="28"/>
          <w:szCs w:val="28"/>
        </w:rPr>
        <w:br/>
        <w:t>гра</w:t>
      </w:r>
      <w:r>
        <w:rPr>
          <w:sz w:val="28"/>
          <w:szCs w:val="28"/>
        </w:rPr>
        <w:t>ждан, проживающих на</w:t>
      </w:r>
      <w:r w:rsidRPr="0028515B">
        <w:rPr>
          <w:sz w:val="28"/>
          <w:szCs w:val="28"/>
        </w:rPr>
        <w:t xml:space="preserve"> территории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2851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5B4E0F" w:rsidP="0029448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Уменьшение проявлений экстремизма и негативного отношения к лицам</w:t>
      </w:r>
      <w:r w:rsidRPr="0028515B">
        <w:rPr>
          <w:sz w:val="28"/>
          <w:szCs w:val="28"/>
        </w:rPr>
        <w:br/>
        <w:t>других национальностей и религиозных конфессий.</w:t>
      </w:r>
    </w:p>
    <w:p w:rsidR="005B4E0F" w:rsidRPr="0028515B" w:rsidRDefault="005B4E0F" w:rsidP="0029448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Формирования у граждан, проживающих на территории</w:t>
      </w:r>
      <w:r w:rsidRPr="001B62A1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сельского поселения</w:t>
      </w:r>
      <w:r w:rsidRPr="002851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Инсарского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внутренней   потребности   в  толерантном   поведении   к  людям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других национальностей и религиозны</w:t>
      </w:r>
      <w:r>
        <w:rPr>
          <w:sz w:val="28"/>
          <w:szCs w:val="28"/>
        </w:rPr>
        <w:t xml:space="preserve">х конфессий на основе ценностей </w:t>
      </w:r>
      <w:r w:rsidRPr="0028515B">
        <w:rPr>
          <w:sz w:val="28"/>
          <w:szCs w:val="28"/>
        </w:rPr>
        <w:t>многонационального российского общества, культурного</w:t>
      </w:r>
      <w:r>
        <w:rPr>
          <w:sz w:val="28"/>
          <w:szCs w:val="28"/>
        </w:rPr>
        <w:t xml:space="preserve"> самосознания, </w:t>
      </w:r>
      <w:r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5B4E0F" w:rsidP="0029448D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Формирование толерантности и межэтнической культуры в молодежной</w:t>
      </w:r>
      <w:r w:rsidRPr="0028515B">
        <w:rPr>
          <w:sz w:val="28"/>
          <w:szCs w:val="28"/>
        </w:rPr>
        <w:br/>
        <w:t>среде, профилактика агрессивного поведения.</w:t>
      </w:r>
    </w:p>
    <w:p w:rsidR="005B4E0F" w:rsidRPr="0028515B" w:rsidRDefault="005B4E0F" w:rsidP="0029448D">
      <w:pPr>
        <w:shd w:val="clear" w:color="auto" w:fill="FFFFFF"/>
        <w:ind w:left="22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5B4E0F" w:rsidP="0029448D">
      <w:pPr>
        <w:numPr>
          <w:ilvl w:val="0"/>
          <w:numId w:val="2"/>
        </w:numPr>
        <w:shd w:val="clear" w:color="auto" w:fill="FFFFFF"/>
        <w:tabs>
          <w:tab w:val="left" w:pos="511"/>
        </w:tabs>
        <w:jc w:val="both"/>
        <w:rPr>
          <w:sz w:val="28"/>
          <w:szCs w:val="28"/>
        </w:rPr>
      </w:pPr>
      <w:r w:rsidRPr="0028515B">
        <w:rPr>
          <w:sz w:val="28"/>
          <w:szCs w:val="28"/>
        </w:rPr>
        <w:t xml:space="preserve">Информирование населения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28515B">
        <w:rPr>
          <w:sz w:val="28"/>
          <w:szCs w:val="28"/>
        </w:rPr>
        <w:t>по вопросам</w:t>
      </w:r>
      <w:r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5B4E0F" w:rsidP="0029448D">
      <w:pPr>
        <w:numPr>
          <w:ilvl w:val="0"/>
          <w:numId w:val="2"/>
        </w:numPr>
        <w:shd w:val="clear" w:color="auto" w:fill="FFFFFF"/>
        <w:tabs>
          <w:tab w:val="left" w:pos="511"/>
        </w:tabs>
        <w:jc w:val="both"/>
        <w:rPr>
          <w:sz w:val="28"/>
          <w:szCs w:val="28"/>
        </w:rPr>
      </w:pPr>
      <w:r w:rsidRPr="0028515B">
        <w:rPr>
          <w:sz w:val="28"/>
          <w:szCs w:val="28"/>
        </w:rPr>
        <w:t>Содействие правоохранительным органам в выявлении правонарушений</w:t>
      </w:r>
      <w:r w:rsidRPr="0028515B">
        <w:rPr>
          <w:sz w:val="28"/>
          <w:szCs w:val="28"/>
        </w:rPr>
        <w:br/>
        <w:t>и преступлений данной категории, а также ликвидации их последствий.</w:t>
      </w:r>
    </w:p>
    <w:p w:rsidR="005B4E0F" w:rsidRPr="0028515B" w:rsidRDefault="005B4E0F" w:rsidP="0029448D">
      <w:pPr>
        <w:numPr>
          <w:ilvl w:val="0"/>
          <w:numId w:val="2"/>
        </w:numPr>
        <w:shd w:val="clear" w:color="auto" w:fill="FFFFFF"/>
        <w:tabs>
          <w:tab w:val="left" w:pos="511"/>
        </w:tabs>
        <w:jc w:val="both"/>
        <w:rPr>
          <w:sz w:val="28"/>
          <w:szCs w:val="28"/>
        </w:rPr>
      </w:pPr>
      <w:r w:rsidRPr="0028515B">
        <w:rPr>
          <w:sz w:val="28"/>
          <w:szCs w:val="28"/>
        </w:rPr>
        <w:t>Пропаганда толерантного поведения к людям других национальностей и</w:t>
      </w:r>
      <w:r w:rsidRPr="0028515B">
        <w:rPr>
          <w:sz w:val="28"/>
          <w:szCs w:val="28"/>
        </w:rPr>
        <w:br/>
        <w:t>религиозных конфессий.</w:t>
      </w:r>
    </w:p>
    <w:p w:rsidR="005B4E0F" w:rsidRPr="004E3D85" w:rsidRDefault="005B4E0F" w:rsidP="0029448D">
      <w:pPr>
        <w:shd w:val="clear" w:color="auto" w:fill="FFFFFF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2.2</w:t>
      </w:r>
      <w:r>
        <w:rPr>
          <w:sz w:val="28"/>
          <w:szCs w:val="28"/>
        </w:rPr>
        <w:t>.4</w:t>
      </w:r>
      <w:r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5B4E0F" w:rsidRPr="004E3D85" w:rsidRDefault="005B4E0F" w:rsidP="0029448D">
      <w:pPr>
        <w:shd w:val="clear" w:color="auto" w:fill="FFFFFF"/>
        <w:ind w:right="14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>
        <w:rPr>
          <w:sz w:val="28"/>
          <w:szCs w:val="28"/>
        </w:rPr>
        <w:t>сельской</w:t>
      </w:r>
      <w:r w:rsidRPr="004E3D85">
        <w:rPr>
          <w:sz w:val="28"/>
          <w:szCs w:val="28"/>
        </w:rPr>
        <w:t xml:space="preserve"> инфраструктуры.</w:t>
      </w:r>
    </w:p>
    <w:p w:rsidR="005B4E0F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Русско-Паевского сельского поселения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tabs>
          <w:tab w:val="left" w:leader="underscore" w:pos="4572"/>
        </w:tabs>
        <w:ind w:left="58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3.1. </w:t>
      </w:r>
      <w:r>
        <w:rPr>
          <w:sz w:val="28"/>
          <w:szCs w:val="28"/>
        </w:rPr>
        <w:t>Совет депутатов с</w:t>
      </w:r>
      <w:r w:rsidRPr="004E3D85">
        <w:rPr>
          <w:sz w:val="28"/>
          <w:szCs w:val="28"/>
        </w:rPr>
        <w:t>овместно с администрацией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Республики Мордовия </w:t>
      </w:r>
      <w:r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5B4E0F" w:rsidP="0029448D">
      <w:pPr>
        <w:shd w:val="clear" w:color="auto" w:fill="FFFFFF"/>
        <w:tabs>
          <w:tab w:val="left" w:pos="648"/>
        </w:tabs>
        <w:ind w:left="50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3.1.1.</w:t>
      </w:r>
      <w:r w:rsidRPr="004E3D85">
        <w:rPr>
          <w:sz w:val="28"/>
          <w:szCs w:val="28"/>
        </w:rPr>
        <w:tab/>
        <w:t>Организация   и   проведение   тематических   занятий   со   школьниками</w:t>
      </w:r>
      <w:r w:rsidRPr="004E3D85">
        <w:rPr>
          <w:sz w:val="28"/>
          <w:szCs w:val="28"/>
        </w:rPr>
        <w:br/>
        <w:t>направленных на гармонизацию межэтнических и межкультурных отношений,</w:t>
      </w:r>
      <w:r w:rsidRPr="004E3D85">
        <w:rPr>
          <w:sz w:val="28"/>
          <w:szCs w:val="28"/>
        </w:rPr>
        <w:br/>
        <w:t>профилактику проявлений ксенофобии и укрепление толерантности (конкурс</w:t>
      </w:r>
      <w:r w:rsidRPr="004E3D85">
        <w:rPr>
          <w:sz w:val="28"/>
          <w:szCs w:val="28"/>
        </w:rPr>
        <w:br/>
        <w:t>социальной рекламы, лекции, вечера вопросов и ответов, консультации, показ</w:t>
      </w:r>
      <w:r w:rsidRPr="004E3D85">
        <w:rPr>
          <w:sz w:val="28"/>
          <w:szCs w:val="28"/>
        </w:rPr>
        <w:br/>
        <w:t>учебных фильмов и т.д.).</w:t>
      </w:r>
    </w:p>
    <w:p w:rsidR="005B4E0F" w:rsidRPr="004E3D85" w:rsidRDefault="005B4E0F" w:rsidP="0029448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Pr="004E3D85">
        <w:rPr>
          <w:sz w:val="28"/>
          <w:szCs w:val="28"/>
        </w:rPr>
        <w:br/>
        <w:t xml:space="preserve">многообразия культур народов, населяющих </w:t>
      </w:r>
      <w:r>
        <w:rPr>
          <w:sz w:val="28"/>
          <w:szCs w:val="28"/>
        </w:rPr>
        <w:t>Инсарский муниципальный район</w:t>
      </w:r>
      <w:r w:rsidRPr="004E3D85">
        <w:rPr>
          <w:sz w:val="28"/>
          <w:szCs w:val="28"/>
        </w:rPr>
        <w:t>, их традиций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этнических ценностей.</w:t>
      </w:r>
    </w:p>
    <w:p w:rsidR="005B4E0F" w:rsidRPr="004E3D85" w:rsidRDefault="005B4E0F" w:rsidP="0029448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Оборудование информационных уличных стендов и размещение на них</w:t>
      </w:r>
      <w:r w:rsidRPr="004E3D85">
        <w:rPr>
          <w:sz w:val="28"/>
          <w:szCs w:val="28"/>
        </w:rPr>
        <w:br/>
        <w:t>информации    (в    том    числе    оперативной    информации)    для    населения</w:t>
      </w:r>
      <w:r w:rsidRPr="004E3D85">
        <w:rPr>
          <w:sz w:val="28"/>
          <w:szCs w:val="28"/>
        </w:rPr>
        <w:br/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4E3D85">
        <w:rPr>
          <w:sz w:val="28"/>
          <w:szCs w:val="28"/>
        </w:rPr>
        <w:t>по  вопросам   противодействия  терроризму  и</w:t>
      </w:r>
      <w:r w:rsidRPr="004E3D85">
        <w:rPr>
          <w:sz w:val="28"/>
          <w:szCs w:val="28"/>
        </w:rPr>
        <w:br/>
        <w:t>экстремизму.</w:t>
      </w:r>
    </w:p>
    <w:p w:rsidR="005B4E0F" w:rsidRPr="004E3D85" w:rsidRDefault="005B4E0F" w:rsidP="0029448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мероприятий  (разработка  и  распространение  памяток,  листовок,  пособий)</w:t>
      </w:r>
      <w:r w:rsidRPr="004E3D85">
        <w:rPr>
          <w:sz w:val="28"/>
          <w:szCs w:val="28"/>
        </w:rPr>
        <w:br/>
        <w:t>среди населения</w:t>
      </w:r>
      <w:r w:rsidRPr="001B62A1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сельского поселения</w:t>
      </w:r>
      <w:r w:rsidRPr="004E3D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Инсарского </w:t>
      </w:r>
      <w:r w:rsidRPr="004E3D85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Pr="004E3D85">
        <w:rPr>
          <w:sz w:val="28"/>
          <w:szCs w:val="28"/>
        </w:rPr>
        <w:t>.</w:t>
      </w:r>
    </w:p>
    <w:p w:rsidR="005B4E0F" w:rsidRPr="004E3D85" w:rsidRDefault="005B4E0F" w:rsidP="0029448D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конфессий,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r w:rsidRPr="004E3D85">
        <w:rPr>
          <w:sz w:val="28"/>
          <w:szCs w:val="28"/>
        </w:rPr>
        <w:t>антиэкстремистской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r>
        <w:rPr>
          <w:sz w:val="28"/>
          <w:szCs w:val="28"/>
        </w:rPr>
        <w:t xml:space="preserve">Русско-Паевского сельского поселения Инсарского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r>
        <w:rPr>
          <w:sz w:val="28"/>
          <w:szCs w:val="28"/>
        </w:rPr>
        <w:t>Русско-Паевского сельское поселение.</w:t>
      </w:r>
    </w:p>
    <w:p w:rsidR="005B4E0F" w:rsidRPr="004E3D85" w:rsidRDefault="005B4E0F" w:rsidP="0029448D">
      <w:pPr>
        <w:shd w:val="clear" w:color="auto" w:fill="FFFFFF"/>
        <w:tabs>
          <w:tab w:val="left" w:pos="583"/>
        </w:tabs>
        <w:ind w:left="7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3.1.6.</w:t>
      </w:r>
      <w:r w:rsidRPr="004E3D85">
        <w:rPr>
          <w:sz w:val="28"/>
          <w:szCs w:val="28"/>
        </w:rPr>
        <w:tab/>
        <w:t>Проведение  разъяснительной  работы   с   молодежью   в   форме   бесед,</w:t>
      </w:r>
      <w:r w:rsidRPr="004E3D85">
        <w:rPr>
          <w:sz w:val="28"/>
          <w:szCs w:val="28"/>
        </w:rPr>
        <w:br/>
        <w:t>семинаров.</w:t>
      </w:r>
    </w:p>
    <w:p w:rsidR="005B4E0F" w:rsidRPr="00501087" w:rsidRDefault="005B4E0F" w:rsidP="0029448D">
      <w:pPr>
        <w:shd w:val="clear" w:color="auto" w:fill="FFFFFF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3.1.7.</w:t>
      </w:r>
      <w:r w:rsidRPr="004E3D85">
        <w:rPr>
          <w:sz w:val="28"/>
          <w:szCs w:val="28"/>
        </w:rPr>
        <w:tab/>
        <w:t xml:space="preserve">Разъяснение    населению </w:t>
      </w:r>
      <w:r>
        <w:rPr>
          <w:sz w:val="28"/>
          <w:szCs w:val="28"/>
        </w:rPr>
        <w:t>Русско-Паевского сельского поселения Инсарского</w:t>
      </w:r>
      <w:r w:rsidRPr="004E3D85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понятий и </w:t>
      </w:r>
      <w:r w:rsidRPr="004E3D85">
        <w:rPr>
          <w:sz w:val="28"/>
          <w:szCs w:val="28"/>
        </w:rPr>
        <w:t>терминов, содержащихся в действующе</w:t>
      </w:r>
      <w:r>
        <w:rPr>
          <w:sz w:val="28"/>
          <w:szCs w:val="28"/>
        </w:rPr>
        <w:t xml:space="preserve">м законодательстве, касающихся </w:t>
      </w:r>
      <w:r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>
        <w:rPr>
          <w:sz w:val="28"/>
          <w:szCs w:val="28"/>
        </w:rPr>
        <w:t xml:space="preserve">, </w:t>
      </w:r>
      <w:r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5B4E0F" w:rsidP="0029448D">
      <w:pPr>
        <w:shd w:val="clear" w:color="auto" w:fill="FFFFFF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Default="005B4E0F" w:rsidP="0029448D">
      <w:pPr>
        <w:shd w:val="clear" w:color="auto" w:fill="FFFFFF"/>
        <w:jc w:val="both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both"/>
        <w:rPr>
          <w:sz w:val="28"/>
          <w:szCs w:val="28"/>
        </w:rPr>
      </w:pPr>
      <w:r w:rsidRPr="00501087">
        <w:rPr>
          <w:sz w:val="28"/>
          <w:szCs w:val="28"/>
        </w:rPr>
        <w:t xml:space="preserve">4.1.  </w:t>
      </w:r>
      <w:r>
        <w:rPr>
          <w:sz w:val="28"/>
          <w:szCs w:val="28"/>
        </w:rPr>
        <w:t>Совет депутатов  Русско-Паевского сельского поселения Инсарского</w:t>
      </w:r>
      <w:r w:rsidRPr="00501087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Pr="00501087">
        <w:rPr>
          <w:sz w:val="28"/>
          <w:szCs w:val="28"/>
        </w:rPr>
        <w:t>:</w:t>
      </w:r>
    </w:p>
    <w:p w:rsidR="005B4E0F" w:rsidRPr="00501087" w:rsidRDefault="005B4E0F" w:rsidP="0029448D">
      <w:pPr>
        <w:numPr>
          <w:ilvl w:val="0"/>
          <w:numId w:val="4"/>
        </w:num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Принимает решения по вопросам участия в профилактике терроризма и</w:t>
      </w:r>
      <w:r w:rsidRPr="00501087">
        <w:rPr>
          <w:sz w:val="28"/>
          <w:szCs w:val="28"/>
        </w:rPr>
        <w:br/>
        <w:t>экстремизма, а также минимизации и (или) ликвидации последствий</w:t>
      </w:r>
      <w:r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r>
        <w:rPr>
          <w:sz w:val="28"/>
          <w:szCs w:val="28"/>
        </w:rPr>
        <w:t>Русско-Паевского сельского поселения Инсарского м</w:t>
      </w:r>
      <w:r w:rsidRPr="00501087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B4E0F" w:rsidRPr="00501087" w:rsidRDefault="005B4E0F" w:rsidP="003B43B7">
      <w:pPr>
        <w:numPr>
          <w:ilvl w:val="0"/>
          <w:numId w:val="4"/>
        </w:num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политические, социально-экономические</w:t>
      </w:r>
      <w:r w:rsidRPr="00501087">
        <w:rPr>
          <w:sz w:val="28"/>
          <w:szCs w:val="28"/>
        </w:rPr>
        <w:br/>
        <w:t xml:space="preserve">и иные процессы на территории </w:t>
      </w:r>
      <w:r>
        <w:rPr>
          <w:sz w:val="28"/>
          <w:szCs w:val="28"/>
        </w:rPr>
        <w:t xml:space="preserve"> Русско-Паевского сельского поселения Инсарского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влияние на ситуацию в области противодействия терроризму и экстремизму.</w:t>
      </w:r>
    </w:p>
    <w:p w:rsidR="005B4E0F" w:rsidRPr="00501087" w:rsidRDefault="005B4E0F" w:rsidP="0029448D">
      <w:pPr>
        <w:shd w:val="clear" w:color="auto" w:fill="FFFFFF"/>
        <w:tabs>
          <w:tab w:val="left" w:pos="634"/>
        </w:tabs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4.1.3.</w:t>
      </w:r>
      <w:r w:rsidRPr="00501087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Предусматривает ежегодно при утверждении бюджета</w:t>
      </w:r>
      <w:r>
        <w:rPr>
          <w:sz w:val="28"/>
          <w:szCs w:val="28"/>
        </w:rPr>
        <w:t xml:space="preserve"> Русско-Паевского сельского поселения </w:t>
      </w:r>
      <w:r w:rsidRPr="00501087">
        <w:rPr>
          <w:sz w:val="28"/>
          <w:szCs w:val="28"/>
        </w:rPr>
        <w:t>расходы   для   реализации   долгосрочной   целевой   программы</w:t>
      </w:r>
      <w:r w:rsidRPr="00501087">
        <w:rPr>
          <w:sz w:val="28"/>
          <w:szCs w:val="28"/>
        </w:rPr>
        <w:br/>
        <w:t>мероприятий    по    профилактике    терроризма    и    экстремизма,    а    также</w:t>
      </w:r>
      <w:r w:rsidRPr="00501087">
        <w:rPr>
          <w:sz w:val="28"/>
          <w:szCs w:val="28"/>
        </w:rPr>
        <w:br/>
        <w:t>минимизация   и  (или)  ликвидации  последствий  проявления  терроризма  и</w:t>
      </w:r>
      <w:r w:rsidRPr="00501087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Республики Мордовия</w:t>
      </w:r>
      <w:r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5B4E0F" w:rsidP="0029448D">
      <w:pPr>
        <w:shd w:val="clear" w:color="auto" w:fill="FFFFFF"/>
        <w:ind w:right="65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</w:t>
      </w:r>
      <w:r>
        <w:rPr>
          <w:sz w:val="28"/>
          <w:szCs w:val="28"/>
        </w:rPr>
        <w:t>.4.</w:t>
      </w:r>
      <w:r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конфессий.</w:t>
      </w:r>
    </w:p>
    <w:p w:rsidR="005B4E0F" w:rsidRPr="00501087" w:rsidRDefault="005B4E0F" w:rsidP="0029448D">
      <w:pPr>
        <w:numPr>
          <w:ilvl w:val="0"/>
          <w:numId w:val="5"/>
        </w:numPr>
        <w:shd w:val="clear" w:color="auto" w:fill="FFFFFF"/>
        <w:tabs>
          <w:tab w:val="left" w:pos="569"/>
        </w:tabs>
        <w:jc w:val="both"/>
        <w:rPr>
          <w:sz w:val="28"/>
          <w:szCs w:val="28"/>
        </w:rPr>
      </w:pPr>
      <w:r w:rsidRPr="00501087">
        <w:rPr>
          <w:sz w:val="28"/>
          <w:szCs w:val="28"/>
        </w:rPr>
        <w:t>Принимает   решение   об   участии   в   деятельности   межведомственной</w:t>
      </w:r>
      <w:r w:rsidRPr="00501087">
        <w:rPr>
          <w:sz w:val="28"/>
          <w:szCs w:val="28"/>
        </w:rPr>
        <w:br/>
        <w:t>рабочей группы по работе с проявлениями экстремистской деятельности при</w:t>
      </w:r>
      <w:r w:rsidRPr="00501087">
        <w:rPr>
          <w:sz w:val="28"/>
          <w:szCs w:val="28"/>
        </w:rPr>
        <w:br/>
      </w:r>
      <w:r w:rsidRPr="009C392E">
        <w:rPr>
          <w:color w:val="000000"/>
          <w:sz w:val="28"/>
          <w:szCs w:val="28"/>
        </w:rPr>
        <w:t>прокуратуре Инсарского района</w:t>
      </w:r>
      <w:r>
        <w:rPr>
          <w:sz w:val="28"/>
          <w:szCs w:val="28"/>
        </w:rPr>
        <w:t xml:space="preserve">. </w:t>
      </w:r>
    </w:p>
    <w:p w:rsidR="005B4E0F" w:rsidRPr="003B43B7" w:rsidRDefault="005B4E0F" w:rsidP="0029448D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jc w:val="both"/>
        <w:rPr>
          <w:color w:val="000000"/>
          <w:sz w:val="28"/>
          <w:szCs w:val="28"/>
        </w:rPr>
      </w:pPr>
      <w:r w:rsidRPr="00501087">
        <w:rPr>
          <w:sz w:val="28"/>
          <w:szCs w:val="28"/>
        </w:rPr>
        <w:t>Принимает  решение   об   участии   в  деятельности   межведомственной</w:t>
      </w:r>
      <w:r w:rsidRPr="00501087">
        <w:rPr>
          <w:sz w:val="28"/>
          <w:szCs w:val="28"/>
        </w:rPr>
        <w:br/>
        <w:t xml:space="preserve">антитеррористической  </w:t>
      </w:r>
      <w:r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5B4E0F" w:rsidP="0029448D">
      <w:pPr>
        <w:shd w:val="clear" w:color="auto" w:fill="FFFFFF"/>
        <w:ind w:left="29"/>
        <w:jc w:val="both"/>
        <w:rPr>
          <w:color w:val="000000"/>
          <w:sz w:val="28"/>
          <w:szCs w:val="28"/>
        </w:rPr>
      </w:pPr>
      <w:r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5B4E0F" w:rsidP="0029448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/>
        <w:jc w:val="both"/>
        <w:rPr>
          <w:sz w:val="28"/>
          <w:szCs w:val="28"/>
        </w:rPr>
      </w:pPr>
      <w:r w:rsidRPr="00B1152C">
        <w:rPr>
          <w:sz w:val="28"/>
          <w:szCs w:val="28"/>
        </w:rPr>
        <w:t xml:space="preserve">Запрашивает и получает от </w:t>
      </w:r>
      <w:r>
        <w:rPr>
          <w:sz w:val="28"/>
          <w:szCs w:val="28"/>
        </w:rPr>
        <w:t>администрации Инсарского муниципального района</w:t>
      </w:r>
      <w:r w:rsidRPr="00B1152C">
        <w:rPr>
          <w:sz w:val="28"/>
          <w:szCs w:val="28"/>
        </w:rPr>
        <w:t xml:space="preserve"> информацию, документы и материалы, необходимые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5B4E0F" w:rsidP="0029448D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/>
        <w:jc w:val="both"/>
        <w:rPr>
          <w:sz w:val="28"/>
          <w:szCs w:val="28"/>
        </w:rPr>
      </w:pPr>
      <w:r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Pr="00B1152C">
        <w:rPr>
          <w:sz w:val="28"/>
          <w:szCs w:val="28"/>
        </w:rPr>
        <w:br/>
        <w:t xml:space="preserve">исполнительными органами </w:t>
      </w:r>
      <w:r>
        <w:rPr>
          <w:sz w:val="28"/>
          <w:szCs w:val="28"/>
        </w:rPr>
        <w:t>власти</w:t>
      </w:r>
      <w:r w:rsidRPr="006733CC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Pr="00B1152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общественными объединениями, жителями</w:t>
      </w:r>
      <w:r>
        <w:rPr>
          <w:sz w:val="28"/>
          <w:szCs w:val="28"/>
        </w:rPr>
        <w:t xml:space="preserve">   Русско-Паевского сельского поселения Инсарского муниципального района</w:t>
      </w:r>
      <w:r w:rsidRPr="00B1152C">
        <w:rPr>
          <w:sz w:val="28"/>
          <w:szCs w:val="28"/>
        </w:rPr>
        <w:t>.</w:t>
      </w:r>
    </w:p>
    <w:p w:rsidR="005B4E0F" w:rsidRPr="00B1152C" w:rsidRDefault="005B4E0F" w:rsidP="0029448D">
      <w:pPr>
        <w:numPr>
          <w:ilvl w:val="2"/>
          <w:numId w:val="8"/>
        </w:numPr>
        <w:shd w:val="clear" w:color="auto" w:fill="FFFFFF"/>
        <w:tabs>
          <w:tab w:val="left" w:pos="504"/>
        </w:tabs>
        <w:ind w:right="1382"/>
        <w:jc w:val="both"/>
        <w:rPr>
          <w:sz w:val="28"/>
          <w:szCs w:val="28"/>
        </w:rPr>
      </w:pPr>
      <w:r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5B4E0F" w:rsidP="007C719B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4.2.4. </w:t>
      </w:r>
      <w:r w:rsidRPr="00B1152C">
        <w:rPr>
          <w:sz w:val="28"/>
          <w:szCs w:val="28"/>
        </w:rPr>
        <w:t>Реализует Программу.</w:t>
      </w:r>
      <w:r>
        <w:rPr>
          <w:sz w:val="28"/>
          <w:szCs w:val="28"/>
        </w:rPr>
        <w:t xml:space="preserve"> </w:t>
      </w:r>
    </w:p>
    <w:p w:rsidR="005B4E0F" w:rsidRPr="00B1152C" w:rsidRDefault="005B4E0F" w:rsidP="0029448D">
      <w:pPr>
        <w:numPr>
          <w:ilvl w:val="0"/>
          <w:numId w:val="7"/>
        </w:num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Русско-Паевского сельского поселения Инсарского муниципального района</w:t>
      </w:r>
      <w:r w:rsidRPr="00B1152C">
        <w:rPr>
          <w:sz w:val="28"/>
          <w:szCs w:val="28"/>
        </w:rPr>
        <w:t>.</w:t>
      </w:r>
    </w:p>
    <w:p w:rsidR="005B4E0F" w:rsidRPr="00B1152C" w:rsidRDefault="005B4E0F" w:rsidP="0029448D">
      <w:pPr>
        <w:shd w:val="clear" w:color="auto" w:fill="FFFFFF"/>
        <w:tabs>
          <w:tab w:val="left" w:pos="497"/>
        </w:tabs>
        <w:jc w:val="both"/>
        <w:rPr>
          <w:sz w:val="28"/>
          <w:szCs w:val="28"/>
        </w:rPr>
      </w:pPr>
      <w:r>
        <w:rPr>
          <w:sz w:val="28"/>
          <w:szCs w:val="28"/>
        </w:rPr>
        <w:t>4.2.6</w:t>
      </w:r>
      <w:r w:rsidRPr="00B1152C">
        <w:rPr>
          <w:sz w:val="28"/>
          <w:szCs w:val="28"/>
        </w:rPr>
        <w:t>.</w:t>
      </w:r>
      <w:r w:rsidRPr="00B1152C">
        <w:rPr>
          <w:sz w:val="28"/>
          <w:szCs w:val="28"/>
        </w:rPr>
        <w:tab/>
        <w:t xml:space="preserve">Ежегодно    представляет    </w:t>
      </w:r>
      <w:r>
        <w:rPr>
          <w:sz w:val="28"/>
          <w:szCs w:val="28"/>
        </w:rPr>
        <w:t>Совету депутатов Русско-Паевского сельского поселения Инсарского муниципального района Республики Мордовия ин</w:t>
      </w:r>
      <w:r w:rsidRPr="00B1152C">
        <w:rPr>
          <w:sz w:val="28"/>
          <w:szCs w:val="28"/>
        </w:rPr>
        <w:t>формацию о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о деятельности Администрации.</w:t>
      </w:r>
    </w:p>
    <w:p w:rsidR="005B4E0F" w:rsidRPr="00DA0BA7" w:rsidRDefault="005B4E0F" w:rsidP="0029448D">
      <w:pPr>
        <w:shd w:val="clear" w:color="auto" w:fill="FFFFFF"/>
        <w:jc w:val="both"/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B4E0F" w:rsidRPr="0029448D" w:rsidRDefault="005B4E0F" w:rsidP="0029448D">
      <w:pPr>
        <w:tabs>
          <w:tab w:val="left" w:pos="2460"/>
        </w:tabs>
      </w:pPr>
    </w:p>
    <w:sectPr w:rsidR="005B4E0F" w:rsidRPr="0029448D" w:rsidSect="009C392E">
      <w:pgSz w:w="11909" w:h="16834"/>
      <w:pgMar w:top="719" w:right="929" w:bottom="851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5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6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7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1411A5"/>
    <w:rsid w:val="00146185"/>
    <w:rsid w:val="00182B5C"/>
    <w:rsid w:val="0018657F"/>
    <w:rsid w:val="001B62A1"/>
    <w:rsid w:val="001C7642"/>
    <w:rsid w:val="00226B88"/>
    <w:rsid w:val="0028515B"/>
    <w:rsid w:val="0029448D"/>
    <w:rsid w:val="00356CE8"/>
    <w:rsid w:val="003B43B7"/>
    <w:rsid w:val="003E3391"/>
    <w:rsid w:val="004E3D85"/>
    <w:rsid w:val="00501087"/>
    <w:rsid w:val="005A143B"/>
    <w:rsid w:val="005B24B4"/>
    <w:rsid w:val="005B4E0F"/>
    <w:rsid w:val="005D0AEF"/>
    <w:rsid w:val="006733CC"/>
    <w:rsid w:val="00677463"/>
    <w:rsid w:val="006907B2"/>
    <w:rsid w:val="006B3325"/>
    <w:rsid w:val="007170E8"/>
    <w:rsid w:val="0072507E"/>
    <w:rsid w:val="007B7BF1"/>
    <w:rsid w:val="007B7E24"/>
    <w:rsid w:val="007C719B"/>
    <w:rsid w:val="00843BE4"/>
    <w:rsid w:val="008745F7"/>
    <w:rsid w:val="008804E2"/>
    <w:rsid w:val="00896D20"/>
    <w:rsid w:val="008C3F02"/>
    <w:rsid w:val="008E73A5"/>
    <w:rsid w:val="008F5402"/>
    <w:rsid w:val="009B1DE1"/>
    <w:rsid w:val="009C392E"/>
    <w:rsid w:val="00A0202D"/>
    <w:rsid w:val="00A10298"/>
    <w:rsid w:val="00A70D71"/>
    <w:rsid w:val="00A80F6B"/>
    <w:rsid w:val="00A908F2"/>
    <w:rsid w:val="00AC38E7"/>
    <w:rsid w:val="00AD48E7"/>
    <w:rsid w:val="00B1152C"/>
    <w:rsid w:val="00B41593"/>
    <w:rsid w:val="00B801CF"/>
    <w:rsid w:val="00B86048"/>
    <w:rsid w:val="00C2174D"/>
    <w:rsid w:val="00C27A16"/>
    <w:rsid w:val="00C628DE"/>
    <w:rsid w:val="00D16DBD"/>
    <w:rsid w:val="00DA0BA7"/>
    <w:rsid w:val="00DC53C7"/>
    <w:rsid w:val="00E43DE6"/>
    <w:rsid w:val="00E57970"/>
    <w:rsid w:val="00E86DF0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">
    <w:name w:val="Знак"/>
    <w:basedOn w:val="Normal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0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1">
    <w:name w:val="Нормальный (таблица)"/>
    <w:basedOn w:val="Normal"/>
    <w:next w:val="Normal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324</TotalTime>
  <Pages>11</Pages>
  <Words>3344</Words>
  <Characters>19062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8</cp:revision>
  <cp:lastPrinted>2015-12-08T11:29:00Z</cp:lastPrinted>
  <dcterms:created xsi:type="dcterms:W3CDTF">2015-12-02T15:54:00Z</dcterms:created>
  <dcterms:modified xsi:type="dcterms:W3CDTF">2016-02-05T06:13:00Z</dcterms:modified>
</cp:coreProperties>
</file>