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B8A" w:rsidRPr="00A11E06" w:rsidRDefault="000A3B8A" w:rsidP="000A3B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0A3B8A" w:rsidRPr="00A11E06" w:rsidRDefault="000A3B8A" w:rsidP="000A3B8A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МУНИЦИПАЛЬНОГО РАЙОНА</w:t>
      </w:r>
    </w:p>
    <w:p w:rsidR="000A3B8A" w:rsidRPr="00A11E06" w:rsidRDefault="000A3B8A" w:rsidP="000A3B8A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0A3B8A" w:rsidRPr="00A11E06" w:rsidRDefault="000A3B8A" w:rsidP="000A3B8A">
      <w:pPr>
        <w:jc w:val="center"/>
        <w:rPr>
          <w:b/>
          <w:sz w:val="28"/>
          <w:szCs w:val="28"/>
        </w:rPr>
      </w:pPr>
    </w:p>
    <w:p w:rsidR="000A3B8A" w:rsidRPr="00962848" w:rsidRDefault="000A3B8A" w:rsidP="000A3B8A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0A3B8A" w:rsidRPr="00FF3EA2" w:rsidRDefault="000A3B8A" w:rsidP="000A3B8A">
      <w:pPr>
        <w:jc w:val="center"/>
        <w:rPr>
          <w:b/>
          <w:sz w:val="28"/>
          <w:szCs w:val="28"/>
        </w:rPr>
      </w:pPr>
    </w:p>
    <w:p w:rsidR="000A3B8A" w:rsidRDefault="000A3B8A" w:rsidP="000A3B8A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D02522" w:rsidRDefault="00D02522" w:rsidP="000A3B8A">
      <w:pPr>
        <w:jc w:val="center"/>
        <w:rPr>
          <w:sz w:val="28"/>
          <w:szCs w:val="28"/>
        </w:rPr>
      </w:pPr>
    </w:p>
    <w:p w:rsidR="00D02522" w:rsidRDefault="00D02522" w:rsidP="000A3B8A">
      <w:pPr>
        <w:jc w:val="center"/>
        <w:rPr>
          <w:sz w:val="28"/>
          <w:szCs w:val="28"/>
        </w:rPr>
      </w:pPr>
    </w:p>
    <w:p w:rsidR="00C03AEA" w:rsidRDefault="00C03AEA" w:rsidP="000A3B8A">
      <w:pPr>
        <w:jc w:val="center"/>
        <w:rPr>
          <w:sz w:val="28"/>
          <w:szCs w:val="28"/>
        </w:rPr>
      </w:pPr>
    </w:p>
    <w:p w:rsidR="00C03AEA" w:rsidRPr="00394C28" w:rsidRDefault="00060E7C" w:rsidP="00B77FCA">
      <w:pPr>
        <w:rPr>
          <w:sz w:val="28"/>
          <w:szCs w:val="28"/>
        </w:rPr>
      </w:pPr>
      <w:r w:rsidRPr="00394C28">
        <w:rPr>
          <w:sz w:val="28"/>
          <w:szCs w:val="28"/>
        </w:rPr>
        <w:t xml:space="preserve">от </w:t>
      </w:r>
      <w:r w:rsidR="00493754">
        <w:rPr>
          <w:sz w:val="28"/>
          <w:szCs w:val="28"/>
        </w:rPr>
        <w:t>8</w:t>
      </w:r>
      <w:r w:rsidR="006C435B" w:rsidRPr="00394C28">
        <w:rPr>
          <w:sz w:val="28"/>
          <w:szCs w:val="28"/>
        </w:rPr>
        <w:t xml:space="preserve"> </w:t>
      </w:r>
      <w:r w:rsidRPr="00394C28">
        <w:rPr>
          <w:sz w:val="28"/>
          <w:szCs w:val="28"/>
        </w:rPr>
        <w:t>ноября 202</w:t>
      </w:r>
      <w:r w:rsidR="006C435B" w:rsidRPr="00394C28">
        <w:rPr>
          <w:sz w:val="28"/>
          <w:szCs w:val="28"/>
        </w:rPr>
        <w:t xml:space="preserve">2 </w:t>
      </w:r>
      <w:r w:rsidRPr="00394C28">
        <w:rPr>
          <w:sz w:val="28"/>
          <w:szCs w:val="28"/>
        </w:rPr>
        <w:t xml:space="preserve">г.  </w:t>
      </w:r>
      <w:r w:rsidR="00B77FCA" w:rsidRPr="00394C28">
        <w:rPr>
          <w:sz w:val="28"/>
          <w:szCs w:val="28"/>
        </w:rPr>
        <w:t xml:space="preserve">      </w:t>
      </w:r>
      <w:r w:rsidRPr="00394C28">
        <w:rPr>
          <w:sz w:val="28"/>
          <w:szCs w:val="28"/>
        </w:rPr>
        <w:t xml:space="preserve">                                                                                               №</w:t>
      </w:r>
      <w:r w:rsidR="00493754">
        <w:rPr>
          <w:sz w:val="28"/>
          <w:szCs w:val="28"/>
        </w:rPr>
        <w:t>410</w:t>
      </w:r>
    </w:p>
    <w:p w:rsidR="009E176B" w:rsidRDefault="009E176B" w:rsidP="000A3B8A">
      <w:pPr>
        <w:jc w:val="center"/>
        <w:rPr>
          <w:b/>
          <w:sz w:val="28"/>
          <w:szCs w:val="28"/>
        </w:rPr>
      </w:pPr>
    </w:p>
    <w:p w:rsidR="00D84753" w:rsidRDefault="00D84753" w:rsidP="009632CE">
      <w:pPr>
        <w:ind w:right="3316"/>
        <w:rPr>
          <w:sz w:val="28"/>
        </w:rPr>
      </w:pPr>
    </w:p>
    <w:p w:rsidR="00D84753" w:rsidRDefault="0069502B" w:rsidP="009632CE">
      <w:pPr>
        <w:ind w:right="3316"/>
        <w:rPr>
          <w:sz w:val="28"/>
        </w:rPr>
      </w:pPr>
      <w:r>
        <w:rPr>
          <w:sz w:val="28"/>
        </w:rPr>
        <w:t>О</w:t>
      </w:r>
      <w:r w:rsidR="00D84753">
        <w:rPr>
          <w:sz w:val="28"/>
        </w:rPr>
        <w:t>б утверждении показателей прогноза</w:t>
      </w:r>
    </w:p>
    <w:p w:rsidR="00D84753" w:rsidRDefault="00D84753" w:rsidP="009632CE">
      <w:pPr>
        <w:ind w:right="3316"/>
        <w:rPr>
          <w:sz w:val="28"/>
        </w:rPr>
      </w:pPr>
      <w:r>
        <w:rPr>
          <w:sz w:val="28"/>
        </w:rPr>
        <w:t xml:space="preserve">социально-экономического развития </w:t>
      </w:r>
    </w:p>
    <w:p w:rsidR="0069502B" w:rsidRDefault="0069502B" w:rsidP="009632CE">
      <w:pPr>
        <w:ind w:right="3316"/>
      </w:pPr>
      <w:r>
        <w:rPr>
          <w:sz w:val="28"/>
        </w:rPr>
        <w:t>Инсарского</w:t>
      </w:r>
      <w:r w:rsidR="009632CE">
        <w:rPr>
          <w:sz w:val="28"/>
        </w:rPr>
        <w:t xml:space="preserve"> </w:t>
      </w:r>
      <w:r>
        <w:rPr>
          <w:sz w:val="28"/>
        </w:rPr>
        <w:t>муниципального района</w:t>
      </w:r>
      <w:r w:rsidRPr="00A0625F">
        <w:rPr>
          <w:sz w:val="28"/>
          <w:szCs w:val="28"/>
        </w:rPr>
        <w:t xml:space="preserve"> </w:t>
      </w:r>
    </w:p>
    <w:p w:rsidR="000A3B8A" w:rsidRDefault="000A3B8A" w:rsidP="000A3B8A">
      <w:pPr>
        <w:pStyle w:val="1"/>
        <w:jc w:val="left"/>
      </w:pPr>
    </w:p>
    <w:p w:rsidR="006F1359" w:rsidRDefault="000A3B8A" w:rsidP="00DE4C6A">
      <w:pPr>
        <w:ind w:right="-1" w:firstLine="708"/>
        <w:jc w:val="both"/>
        <w:rPr>
          <w:sz w:val="28"/>
        </w:rPr>
      </w:pPr>
      <w:r>
        <w:rPr>
          <w:sz w:val="28"/>
          <w:szCs w:val="28"/>
        </w:rPr>
        <w:t xml:space="preserve"> </w:t>
      </w:r>
      <w:r w:rsidR="0069502B">
        <w:rPr>
          <w:sz w:val="28"/>
        </w:rPr>
        <w:t xml:space="preserve">В соответствии </w:t>
      </w:r>
      <w:r w:rsidR="00D84753">
        <w:rPr>
          <w:sz w:val="28"/>
        </w:rPr>
        <w:t>со ст. 173 Бюджетного кодекса Российской Федерации и Федеральным законом от 06.10.2003г. №131 ФЗ «Об общих принципах организации местного самоуправления в Российской Федерации»,</w:t>
      </w:r>
      <w:r w:rsidR="0017487D">
        <w:rPr>
          <w:sz w:val="28"/>
        </w:rPr>
        <w:t xml:space="preserve"> Администрация Инсарского муниципального района</w:t>
      </w:r>
    </w:p>
    <w:p w:rsidR="00D84753" w:rsidRDefault="00D84753" w:rsidP="0069502B">
      <w:pPr>
        <w:ind w:right="-104" w:firstLine="708"/>
        <w:jc w:val="both"/>
        <w:rPr>
          <w:sz w:val="28"/>
        </w:rPr>
      </w:pPr>
    </w:p>
    <w:p w:rsidR="000573CE" w:rsidRDefault="000A3B8A" w:rsidP="000A3B8A">
      <w:pPr>
        <w:jc w:val="both"/>
        <w:rPr>
          <w:sz w:val="28"/>
          <w:szCs w:val="28"/>
        </w:rPr>
      </w:pPr>
      <w:r w:rsidRPr="00304232">
        <w:rPr>
          <w:sz w:val="28"/>
          <w:szCs w:val="28"/>
        </w:rPr>
        <w:t xml:space="preserve">                                                         ПОСТАНОВЛЯЕТ:   </w:t>
      </w:r>
    </w:p>
    <w:p w:rsidR="000A3B8A" w:rsidRPr="00304232" w:rsidRDefault="000A3B8A" w:rsidP="000A3B8A">
      <w:pPr>
        <w:jc w:val="both"/>
        <w:rPr>
          <w:sz w:val="28"/>
          <w:szCs w:val="28"/>
        </w:rPr>
      </w:pPr>
      <w:r w:rsidRPr="00304232"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DC088F" w:rsidRDefault="009E176B" w:rsidP="000A3B8A">
      <w:pPr>
        <w:pStyle w:val="a5"/>
        <w:numPr>
          <w:ilvl w:val="0"/>
          <w:numId w:val="16"/>
        </w:numPr>
        <w:ind w:left="0" w:right="-1" w:firstLine="360"/>
        <w:jc w:val="both"/>
        <w:rPr>
          <w:sz w:val="28"/>
        </w:rPr>
      </w:pPr>
      <w:r w:rsidRPr="00DC088F">
        <w:rPr>
          <w:sz w:val="28"/>
        </w:rPr>
        <w:t>Одобрить</w:t>
      </w:r>
      <w:r w:rsidR="00D84753" w:rsidRPr="00DC088F">
        <w:rPr>
          <w:sz w:val="28"/>
        </w:rPr>
        <w:t xml:space="preserve"> прилагаемые показатели прогноза социально-экономического развития Инсарского муниципального района на 202</w:t>
      </w:r>
      <w:r w:rsidR="00C0076F" w:rsidRPr="00DC088F">
        <w:rPr>
          <w:sz w:val="28"/>
        </w:rPr>
        <w:t>3</w:t>
      </w:r>
      <w:r w:rsidR="00D84753" w:rsidRPr="00DC088F">
        <w:rPr>
          <w:sz w:val="28"/>
        </w:rPr>
        <w:t>-202</w:t>
      </w:r>
      <w:r w:rsidR="00C0076F" w:rsidRPr="00DC088F">
        <w:rPr>
          <w:sz w:val="28"/>
        </w:rPr>
        <w:t>5</w:t>
      </w:r>
      <w:r w:rsidR="00D84753" w:rsidRPr="00DC088F">
        <w:rPr>
          <w:sz w:val="28"/>
        </w:rPr>
        <w:t xml:space="preserve"> годы, и считать основой для комплексного прогнозирования финансовых результатов и исходной базой для формирования доходной базы на предстоящий период.</w:t>
      </w:r>
      <w:r w:rsidR="00536FAE" w:rsidRPr="00DC088F">
        <w:rPr>
          <w:sz w:val="28"/>
        </w:rPr>
        <w:t xml:space="preserve"> </w:t>
      </w:r>
    </w:p>
    <w:p w:rsidR="000A3B8A" w:rsidRPr="00DC088F" w:rsidRDefault="0069502B" w:rsidP="000A3B8A">
      <w:pPr>
        <w:pStyle w:val="a5"/>
        <w:numPr>
          <w:ilvl w:val="0"/>
          <w:numId w:val="16"/>
        </w:numPr>
        <w:ind w:left="0" w:right="-1" w:firstLine="360"/>
        <w:jc w:val="both"/>
        <w:rPr>
          <w:sz w:val="28"/>
        </w:rPr>
      </w:pPr>
      <w:r w:rsidRPr="00DC088F">
        <w:rPr>
          <w:sz w:val="28"/>
        </w:rPr>
        <w:t>Контроль за исполнением настоящего постановления возложить на</w:t>
      </w:r>
      <w:r w:rsidR="00657519">
        <w:rPr>
          <w:sz w:val="28"/>
        </w:rPr>
        <w:t xml:space="preserve">             </w:t>
      </w:r>
      <w:r w:rsidRPr="00DC088F">
        <w:rPr>
          <w:sz w:val="28"/>
        </w:rPr>
        <w:t xml:space="preserve"> </w:t>
      </w:r>
      <w:r w:rsidR="00661E58">
        <w:rPr>
          <w:sz w:val="28"/>
        </w:rPr>
        <w:t>А.Б.</w:t>
      </w:r>
      <w:r w:rsidR="00657519">
        <w:rPr>
          <w:sz w:val="28"/>
        </w:rPr>
        <w:t xml:space="preserve"> </w:t>
      </w:r>
      <w:r w:rsidR="00AC753F" w:rsidRPr="00DC088F">
        <w:rPr>
          <w:sz w:val="28"/>
        </w:rPr>
        <w:t>П</w:t>
      </w:r>
      <w:r w:rsidR="00D85040" w:rsidRPr="00DC088F">
        <w:rPr>
          <w:sz w:val="28"/>
        </w:rPr>
        <w:t>ронина</w:t>
      </w:r>
      <w:r w:rsidRPr="00DC088F">
        <w:rPr>
          <w:sz w:val="28"/>
        </w:rPr>
        <w:t xml:space="preserve"> – </w:t>
      </w:r>
      <w:r w:rsidR="00D85040" w:rsidRPr="00DC088F">
        <w:rPr>
          <w:sz w:val="28"/>
        </w:rPr>
        <w:t xml:space="preserve">первого </w:t>
      </w:r>
      <w:r w:rsidRPr="00DC088F">
        <w:rPr>
          <w:sz w:val="28"/>
        </w:rPr>
        <w:t>заместителя главы</w:t>
      </w:r>
      <w:r w:rsidR="00D85040" w:rsidRPr="00DC088F">
        <w:rPr>
          <w:sz w:val="28"/>
        </w:rPr>
        <w:t xml:space="preserve"> </w:t>
      </w:r>
      <w:r w:rsidRPr="00DC088F">
        <w:rPr>
          <w:sz w:val="28"/>
        </w:rPr>
        <w:t>Инсарского муниципального района.</w:t>
      </w:r>
    </w:p>
    <w:p w:rsidR="000108DA" w:rsidRDefault="000108DA" w:rsidP="000A3B8A">
      <w:pPr>
        <w:jc w:val="both"/>
        <w:rPr>
          <w:sz w:val="28"/>
        </w:rPr>
      </w:pPr>
    </w:p>
    <w:p w:rsidR="00752B51" w:rsidRDefault="00752B51" w:rsidP="000A3B8A">
      <w:pPr>
        <w:rPr>
          <w:sz w:val="28"/>
          <w:szCs w:val="28"/>
        </w:rPr>
      </w:pPr>
    </w:p>
    <w:p w:rsidR="000A3B8A" w:rsidRDefault="000A3B8A" w:rsidP="000A3B8A">
      <w:pPr>
        <w:rPr>
          <w:sz w:val="28"/>
          <w:szCs w:val="28"/>
        </w:rPr>
      </w:pPr>
      <w:r w:rsidRPr="00E2028A">
        <w:rPr>
          <w:sz w:val="28"/>
          <w:szCs w:val="28"/>
        </w:rPr>
        <w:t xml:space="preserve">Глава Инсарского </w:t>
      </w:r>
    </w:p>
    <w:p w:rsidR="000A3B8A" w:rsidRDefault="000A3B8A" w:rsidP="000A3B8A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E2028A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EB6A07">
        <w:rPr>
          <w:sz w:val="28"/>
          <w:szCs w:val="28"/>
        </w:rPr>
        <w:t xml:space="preserve">района                                             </w:t>
      </w:r>
      <w:r>
        <w:rPr>
          <w:sz w:val="28"/>
          <w:szCs w:val="28"/>
        </w:rPr>
        <w:t xml:space="preserve">                             </w:t>
      </w:r>
      <w:r w:rsidR="00C007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C0076F">
        <w:rPr>
          <w:sz w:val="28"/>
          <w:szCs w:val="28"/>
        </w:rPr>
        <w:t>Х</w:t>
      </w:r>
      <w:r w:rsidRPr="00EB6A07">
        <w:rPr>
          <w:sz w:val="28"/>
          <w:szCs w:val="28"/>
        </w:rPr>
        <w:t>.</w:t>
      </w:r>
      <w:r w:rsidR="00C0076F">
        <w:rPr>
          <w:sz w:val="28"/>
          <w:szCs w:val="28"/>
        </w:rPr>
        <w:t>Ш</w:t>
      </w:r>
      <w:r w:rsidRPr="00EB6A07">
        <w:rPr>
          <w:sz w:val="28"/>
          <w:szCs w:val="28"/>
        </w:rPr>
        <w:t>.</w:t>
      </w:r>
      <w:r w:rsidR="0069502B">
        <w:rPr>
          <w:sz w:val="28"/>
          <w:szCs w:val="28"/>
        </w:rPr>
        <w:t xml:space="preserve"> </w:t>
      </w:r>
      <w:r w:rsidR="00C0076F">
        <w:rPr>
          <w:sz w:val="28"/>
          <w:szCs w:val="28"/>
        </w:rPr>
        <w:t>Якуббаев</w:t>
      </w:r>
    </w:p>
    <w:p w:rsidR="00754680" w:rsidRDefault="00754680" w:rsidP="000A3B8A">
      <w:pPr>
        <w:rPr>
          <w:sz w:val="28"/>
          <w:szCs w:val="28"/>
        </w:rPr>
      </w:pPr>
    </w:p>
    <w:p w:rsidR="00754680" w:rsidRPr="00B21A0C" w:rsidRDefault="00754680" w:rsidP="000A3B8A">
      <w:pPr>
        <w:rPr>
          <w:sz w:val="28"/>
          <w:szCs w:val="28"/>
        </w:rPr>
      </w:pPr>
    </w:p>
    <w:p w:rsidR="00754680" w:rsidRPr="00B21A0C" w:rsidRDefault="00754680" w:rsidP="000A3B8A">
      <w:pPr>
        <w:rPr>
          <w:sz w:val="28"/>
          <w:szCs w:val="28"/>
        </w:rPr>
      </w:pPr>
    </w:p>
    <w:p w:rsidR="000108DA" w:rsidRPr="00B21A0C" w:rsidRDefault="000108DA" w:rsidP="000A3B8A">
      <w:pPr>
        <w:rPr>
          <w:sz w:val="28"/>
          <w:szCs w:val="28"/>
        </w:rPr>
      </w:pPr>
    </w:p>
    <w:p w:rsidR="00676589" w:rsidRDefault="00676589" w:rsidP="00081744">
      <w:pPr>
        <w:ind w:left="6521"/>
        <w:jc w:val="both"/>
        <w:rPr>
          <w:sz w:val="28"/>
        </w:rPr>
      </w:pPr>
    </w:p>
    <w:p w:rsidR="00676589" w:rsidRDefault="00676589" w:rsidP="00081744">
      <w:pPr>
        <w:ind w:left="6521"/>
        <w:jc w:val="both"/>
        <w:rPr>
          <w:sz w:val="28"/>
        </w:rPr>
      </w:pPr>
    </w:p>
    <w:p w:rsidR="00676589" w:rsidRDefault="00676589" w:rsidP="00081744">
      <w:pPr>
        <w:ind w:left="6521"/>
        <w:jc w:val="both"/>
        <w:rPr>
          <w:sz w:val="28"/>
        </w:rPr>
      </w:pPr>
    </w:p>
    <w:p w:rsidR="00676589" w:rsidRDefault="00676589" w:rsidP="00081744">
      <w:pPr>
        <w:ind w:left="6521"/>
        <w:jc w:val="both"/>
        <w:rPr>
          <w:sz w:val="28"/>
        </w:rPr>
      </w:pPr>
    </w:p>
    <w:p w:rsidR="00081744" w:rsidRDefault="00081744" w:rsidP="00676589">
      <w:pPr>
        <w:ind w:left="6521"/>
        <w:jc w:val="right"/>
        <w:rPr>
          <w:sz w:val="28"/>
        </w:rPr>
      </w:pPr>
    </w:p>
    <w:p w:rsidR="00676589" w:rsidRDefault="00676589" w:rsidP="00676589">
      <w:pPr>
        <w:ind w:left="6521"/>
        <w:jc w:val="right"/>
        <w:rPr>
          <w:sz w:val="28"/>
        </w:rPr>
      </w:pPr>
    </w:p>
    <w:p w:rsidR="00676589" w:rsidRDefault="00676589" w:rsidP="00676589">
      <w:pPr>
        <w:ind w:left="6521"/>
        <w:jc w:val="right"/>
        <w:rPr>
          <w:sz w:val="28"/>
        </w:rPr>
      </w:pPr>
      <w:r>
        <w:rPr>
          <w:sz w:val="28"/>
        </w:rPr>
        <w:lastRenderedPageBreak/>
        <w:t>Приложение</w:t>
      </w:r>
    </w:p>
    <w:p w:rsidR="00676589" w:rsidRDefault="00676589" w:rsidP="00676589">
      <w:pPr>
        <w:ind w:left="6521"/>
        <w:jc w:val="right"/>
        <w:rPr>
          <w:sz w:val="28"/>
        </w:rPr>
      </w:pPr>
      <w:r>
        <w:rPr>
          <w:sz w:val="28"/>
        </w:rPr>
        <w:t xml:space="preserve">к постановлению администрации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</w:t>
      </w:r>
    </w:p>
    <w:p w:rsidR="00676589" w:rsidRDefault="00676589" w:rsidP="00676589">
      <w:pPr>
        <w:ind w:left="6521"/>
        <w:jc w:val="right"/>
        <w:rPr>
          <w:sz w:val="28"/>
        </w:rPr>
      </w:pPr>
      <w:r>
        <w:rPr>
          <w:sz w:val="28"/>
        </w:rPr>
        <w:t>от 8 ноября 2022 г. № 410</w:t>
      </w:r>
    </w:p>
    <w:p w:rsidR="00676589" w:rsidRDefault="00676589" w:rsidP="00676589">
      <w:pPr>
        <w:ind w:left="6521"/>
        <w:jc w:val="right"/>
        <w:rPr>
          <w:sz w:val="28"/>
        </w:rPr>
      </w:pPr>
    </w:p>
    <w:p w:rsidR="00081744" w:rsidRDefault="00081744" w:rsidP="00081744">
      <w:pPr>
        <w:jc w:val="both"/>
        <w:rPr>
          <w:color w:val="FFFFFF"/>
          <w:sz w:val="28"/>
        </w:rPr>
      </w:pPr>
      <w:r>
        <w:rPr>
          <w:color w:val="FFFFFF"/>
          <w:sz w:val="28"/>
        </w:rPr>
        <w:t xml:space="preserve">                     Т. Н</w:t>
      </w:r>
    </w:p>
    <w:p w:rsidR="00081744" w:rsidRDefault="00081744" w:rsidP="00081744">
      <w:pPr>
        <w:jc w:val="center"/>
        <w:rPr>
          <w:b/>
          <w:sz w:val="28"/>
        </w:rPr>
      </w:pPr>
      <w:r>
        <w:rPr>
          <w:b/>
          <w:sz w:val="28"/>
        </w:rPr>
        <w:t>Прогноз основных показателей социально</w:t>
      </w:r>
      <w:r w:rsidR="007948C8">
        <w:rPr>
          <w:b/>
          <w:sz w:val="28"/>
        </w:rPr>
        <w:t xml:space="preserve"> </w:t>
      </w:r>
      <w:r>
        <w:rPr>
          <w:b/>
          <w:sz w:val="28"/>
        </w:rPr>
        <w:t>-</w:t>
      </w:r>
      <w:r w:rsidR="007948C8">
        <w:rPr>
          <w:b/>
          <w:sz w:val="28"/>
        </w:rPr>
        <w:t xml:space="preserve"> </w:t>
      </w:r>
      <w:r>
        <w:rPr>
          <w:b/>
          <w:sz w:val="28"/>
        </w:rPr>
        <w:t>экономического развития</w:t>
      </w:r>
    </w:p>
    <w:p w:rsidR="00081744" w:rsidRDefault="00081744" w:rsidP="00081744">
      <w:pPr>
        <w:jc w:val="center"/>
        <w:rPr>
          <w:b/>
          <w:sz w:val="28"/>
        </w:rPr>
      </w:pPr>
      <w:r>
        <w:rPr>
          <w:b/>
          <w:sz w:val="28"/>
        </w:rPr>
        <w:t>Инсарского муниципального района на 202</w:t>
      </w:r>
      <w:r w:rsidR="00DE4C6A">
        <w:rPr>
          <w:b/>
          <w:sz w:val="28"/>
        </w:rPr>
        <w:t>3</w:t>
      </w:r>
      <w:r>
        <w:rPr>
          <w:b/>
          <w:sz w:val="28"/>
        </w:rPr>
        <w:t>-202</w:t>
      </w:r>
      <w:r w:rsidR="00DE4C6A">
        <w:rPr>
          <w:b/>
          <w:sz w:val="28"/>
        </w:rPr>
        <w:t>5</w:t>
      </w:r>
      <w:r>
        <w:rPr>
          <w:b/>
          <w:sz w:val="28"/>
        </w:rPr>
        <w:t xml:space="preserve"> годы</w:t>
      </w:r>
    </w:p>
    <w:p w:rsidR="00081744" w:rsidRDefault="00081744" w:rsidP="00081744">
      <w:pPr>
        <w:jc w:val="center"/>
        <w:rPr>
          <w:b/>
          <w:sz w:val="28"/>
        </w:rPr>
      </w:pPr>
    </w:p>
    <w:p w:rsidR="00081744" w:rsidRDefault="00081744" w:rsidP="00081744">
      <w:pPr>
        <w:jc w:val="center"/>
        <w:rPr>
          <w:b/>
          <w:sz w:val="16"/>
          <w:szCs w:val="16"/>
        </w:rPr>
      </w:pPr>
    </w:p>
    <w:tbl>
      <w:tblPr>
        <w:tblW w:w="500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"/>
        <w:gridCol w:w="5125"/>
        <w:gridCol w:w="675"/>
        <w:gridCol w:w="1240"/>
        <w:gridCol w:w="1276"/>
        <w:gridCol w:w="1169"/>
      </w:tblGrid>
      <w:tr w:rsidR="00081744" w:rsidTr="00BB35CF"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jc w:val="center"/>
              <w:rPr>
                <w:b/>
              </w:rPr>
            </w:pPr>
            <w:r>
              <w:rPr>
                <w:b/>
              </w:rPr>
              <w:t>Прогнозные показатели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jc w:val="center"/>
              <w:rPr>
                <w:b/>
              </w:rPr>
            </w:pPr>
            <w:r>
              <w:rPr>
                <w:b/>
              </w:rPr>
              <w:t>Ед.</w:t>
            </w:r>
          </w:p>
          <w:p w:rsidR="00081744" w:rsidRDefault="00081744">
            <w:pPr>
              <w:jc w:val="center"/>
              <w:rPr>
                <w:b/>
              </w:rPr>
            </w:pPr>
            <w:r>
              <w:rPr>
                <w:b/>
              </w:rPr>
              <w:t>изм.</w:t>
            </w:r>
          </w:p>
        </w:tc>
        <w:tc>
          <w:tcPr>
            <w:tcW w:w="1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jc w:val="center"/>
              <w:rPr>
                <w:b/>
              </w:rPr>
            </w:pPr>
            <w:r>
              <w:rPr>
                <w:b/>
              </w:rPr>
              <w:t>Прогноз</w:t>
            </w:r>
          </w:p>
        </w:tc>
      </w:tr>
      <w:tr w:rsidR="00081744" w:rsidTr="00BB35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b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B2793A">
              <w:rPr>
                <w:b/>
              </w:rPr>
              <w:t>3</w:t>
            </w:r>
            <w:r>
              <w:rPr>
                <w:b/>
              </w:rPr>
              <w:t xml:space="preserve"> г.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 w:rsidP="00B2793A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B2793A">
              <w:rPr>
                <w:b/>
              </w:rPr>
              <w:t>4</w:t>
            </w:r>
            <w:r>
              <w:rPr>
                <w:b/>
              </w:rPr>
              <w:t xml:space="preserve"> г.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 w:rsidP="00B2793A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B2793A">
              <w:rPr>
                <w:b/>
              </w:rPr>
              <w:t>5</w:t>
            </w:r>
            <w:r>
              <w:rPr>
                <w:b/>
              </w:rPr>
              <w:t xml:space="preserve"> г.</w:t>
            </w:r>
          </w:p>
        </w:tc>
      </w:tr>
      <w:tr w:rsidR="00081744" w:rsidTr="00BB35CF">
        <w:trPr>
          <w:trHeight w:val="1476"/>
        </w:trPr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44" w:rsidRPr="009174AE" w:rsidRDefault="00081744" w:rsidP="009174AE">
            <w:pPr>
              <w:numPr>
                <w:ilvl w:val="0"/>
                <w:numId w:val="1"/>
              </w:numPr>
              <w:tabs>
                <w:tab w:val="left" w:pos="72"/>
                <w:tab w:val="num" w:pos="59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</w:t>
            </w:r>
            <w:r w:rsidR="00446F3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44" w:rsidRDefault="000817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  <w:p w:rsidR="00081744" w:rsidRDefault="00081744">
            <w:pPr>
              <w:rPr>
                <w:sz w:val="22"/>
                <w:szCs w:val="22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E37B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4 866 517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E37B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5 142 618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5E30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5 389 210</w:t>
            </w:r>
          </w:p>
        </w:tc>
      </w:tr>
      <w:tr w:rsidR="00081744" w:rsidTr="00BB35CF">
        <w:trPr>
          <w:trHeight w:val="3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% к предыдущему году в действующих ценах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1C307E" w:rsidRDefault="008D2D9E">
            <w:pPr>
              <w:jc w:val="center"/>
              <w:rPr>
                <w:sz w:val="22"/>
                <w:szCs w:val="22"/>
              </w:rPr>
            </w:pPr>
            <w:r w:rsidRPr="001C307E">
              <w:rPr>
                <w:sz w:val="22"/>
                <w:szCs w:val="22"/>
              </w:rPr>
              <w:t>131,6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9D604E" w:rsidRDefault="009D604E">
            <w:pPr>
              <w:jc w:val="center"/>
              <w:rPr>
                <w:sz w:val="22"/>
                <w:szCs w:val="22"/>
              </w:rPr>
            </w:pPr>
            <w:r w:rsidRPr="009D604E">
              <w:rPr>
                <w:sz w:val="22"/>
                <w:szCs w:val="22"/>
              </w:rPr>
              <w:t>105,7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FA00DF" w:rsidRDefault="00081744">
            <w:pPr>
              <w:jc w:val="center"/>
              <w:rPr>
                <w:sz w:val="22"/>
                <w:szCs w:val="22"/>
              </w:rPr>
            </w:pPr>
            <w:r w:rsidRPr="00FA00DF">
              <w:rPr>
                <w:sz w:val="22"/>
                <w:szCs w:val="22"/>
              </w:rPr>
              <w:t>104,</w:t>
            </w:r>
            <w:r w:rsidR="001C6D43" w:rsidRPr="00FA00DF">
              <w:rPr>
                <w:sz w:val="22"/>
                <w:szCs w:val="22"/>
              </w:rPr>
              <w:t>8</w:t>
            </w:r>
          </w:p>
        </w:tc>
      </w:tr>
      <w:tr w:rsidR="00081744" w:rsidTr="00BB35CF">
        <w:trPr>
          <w:trHeight w:val="635"/>
        </w:trPr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44" w:rsidRDefault="00081744" w:rsidP="00834FD3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оборота розничной торговли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8D61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948 609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8D61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1 044 846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8D61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1 130 101</w:t>
            </w:r>
          </w:p>
        </w:tc>
      </w:tr>
      <w:tr w:rsidR="00081744" w:rsidTr="00BB35CF">
        <w:trPr>
          <w:trHeight w:val="5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темп роста к соответствующему периоду прошлого года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44" w:rsidRDefault="000817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  <w:p w:rsidR="00081744" w:rsidRDefault="000817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5C5309" w:rsidRDefault="00176CBA">
            <w:pPr>
              <w:jc w:val="center"/>
              <w:rPr>
                <w:sz w:val="22"/>
                <w:szCs w:val="22"/>
              </w:rPr>
            </w:pPr>
            <w:r w:rsidRPr="005C5309">
              <w:rPr>
                <w:sz w:val="22"/>
                <w:szCs w:val="22"/>
              </w:rPr>
              <w:t>121,7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E900D3" w:rsidRDefault="00E900D3">
            <w:pPr>
              <w:jc w:val="center"/>
              <w:rPr>
                <w:sz w:val="22"/>
                <w:szCs w:val="22"/>
              </w:rPr>
            </w:pPr>
            <w:r w:rsidRPr="00E900D3">
              <w:rPr>
                <w:sz w:val="22"/>
                <w:szCs w:val="22"/>
              </w:rPr>
              <w:t>110,1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774462" w:rsidRDefault="003E4A2A">
            <w:pPr>
              <w:jc w:val="center"/>
              <w:rPr>
                <w:sz w:val="22"/>
                <w:szCs w:val="22"/>
              </w:rPr>
            </w:pPr>
            <w:r w:rsidRPr="00774462">
              <w:rPr>
                <w:sz w:val="22"/>
                <w:szCs w:val="22"/>
              </w:rPr>
              <w:t>108,</w:t>
            </w:r>
            <w:r w:rsidR="006574F0" w:rsidRPr="00774462">
              <w:rPr>
                <w:sz w:val="22"/>
                <w:szCs w:val="22"/>
              </w:rPr>
              <w:t>2</w:t>
            </w:r>
          </w:p>
        </w:tc>
      </w:tr>
      <w:tr w:rsidR="00C7234D" w:rsidTr="002138F9"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34D" w:rsidRDefault="00C7234D" w:rsidP="00834FD3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тонн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17 050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18 000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18 500</w:t>
            </w:r>
          </w:p>
        </w:tc>
      </w:tr>
      <w:tr w:rsidR="00C7234D" w:rsidTr="002138F9">
        <w:trPr>
          <w:trHeight w:val="235"/>
        </w:trPr>
        <w:tc>
          <w:tcPr>
            <w:tcW w:w="4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% к предыдущему году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Pr="00F34B6D" w:rsidRDefault="00C7234D">
            <w:pPr>
              <w:jc w:val="center"/>
              <w:rPr>
                <w:sz w:val="22"/>
                <w:szCs w:val="22"/>
              </w:rPr>
            </w:pPr>
            <w:r w:rsidRPr="00F34B6D">
              <w:rPr>
                <w:sz w:val="22"/>
                <w:szCs w:val="22"/>
              </w:rPr>
              <w:t>100,7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Pr="006114F5" w:rsidRDefault="00C7234D">
            <w:pPr>
              <w:jc w:val="center"/>
              <w:rPr>
                <w:sz w:val="22"/>
                <w:szCs w:val="22"/>
              </w:rPr>
            </w:pPr>
            <w:r w:rsidRPr="006114F5">
              <w:rPr>
                <w:sz w:val="22"/>
                <w:szCs w:val="22"/>
              </w:rPr>
              <w:t>105,6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Pr="00DC3FB6" w:rsidRDefault="00C7234D">
            <w:pPr>
              <w:jc w:val="center"/>
              <w:rPr>
                <w:sz w:val="22"/>
                <w:szCs w:val="22"/>
              </w:rPr>
            </w:pPr>
            <w:r w:rsidRPr="00DC3FB6">
              <w:rPr>
                <w:sz w:val="22"/>
                <w:szCs w:val="22"/>
              </w:rPr>
              <w:t>102,8</w:t>
            </w:r>
          </w:p>
        </w:tc>
      </w:tr>
      <w:tr w:rsidR="00C7234D" w:rsidTr="00911209"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34D" w:rsidRDefault="00C7234D" w:rsidP="00834FD3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тонн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31 800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32 400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 w:rsidP="003048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33 800</w:t>
            </w:r>
          </w:p>
        </w:tc>
      </w:tr>
      <w:tr w:rsidR="00C7234D" w:rsidTr="00911209">
        <w:trPr>
          <w:trHeight w:val="243"/>
        </w:trPr>
        <w:tc>
          <w:tcPr>
            <w:tcW w:w="4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4D" w:rsidRDefault="00C7234D">
            <w:pPr>
              <w:ind w:left="180"/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% к предыдущему году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Pr="007337BC" w:rsidRDefault="00C7234D" w:rsidP="003048A2">
            <w:pPr>
              <w:jc w:val="center"/>
              <w:rPr>
                <w:sz w:val="22"/>
                <w:szCs w:val="22"/>
              </w:rPr>
            </w:pPr>
            <w:r w:rsidRPr="007337BC">
              <w:rPr>
                <w:sz w:val="22"/>
                <w:szCs w:val="22"/>
              </w:rPr>
              <w:t>102,6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Pr="0013082E" w:rsidRDefault="00C7234D" w:rsidP="003048A2">
            <w:pPr>
              <w:jc w:val="center"/>
              <w:rPr>
                <w:sz w:val="22"/>
                <w:szCs w:val="22"/>
              </w:rPr>
            </w:pPr>
            <w:r w:rsidRPr="0013082E">
              <w:rPr>
                <w:sz w:val="22"/>
                <w:szCs w:val="22"/>
              </w:rPr>
              <w:t>101,9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Pr="00E10C48" w:rsidRDefault="00C7234D" w:rsidP="003048A2">
            <w:pPr>
              <w:jc w:val="center"/>
              <w:rPr>
                <w:sz w:val="22"/>
                <w:szCs w:val="22"/>
              </w:rPr>
            </w:pPr>
            <w:r w:rsidRPr="00E10C48">
              <w:rPr>
                <w:sz w:val="22"/>
                <w:szCs w:val="22"/>
              </w:rPr>
              <w:t>104,3</w:t>
            </w:r>
          </w:p>
        </w:tc>
      </w:tr>
      <w:tr w:rsidR="00C7234D" w:rsidTr="003761F1">
        <w:trPr>
          <w:trHeight w:val="432"/>
        </w:trPr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34D" w:rsidRDefault="00C7234D" w:rsidP="00834FD3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4D" w:rsidRDefault="00C723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- всего</w:t>
            </w:r>
          </w:p>
          <w:p w:rsidR="00C7234D" w:rsidRDefault="00C7234D">
            <w:pPr>
              <w:rPr>
                <w:sz w:val="22"/>
                <w:szCs w:val="22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939 860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1 040 425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1 144 467</w:t>
            </w:r>
          </w:p>
        </w:tc>
      </w:tr>
      <w:tr w:rsidR="00C7234D" w:rsidRPr="00FC33D7" w:rsidTr="003761F1">
        <w:trPr>
          <w:trHeight w:val="237"/>
        </w:trPr>
        <w:tc>
          <w:tcPr>
            <w:tcW w:w="4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4D" w:rsidRDefault="00C7234D">
            <w:pPr>
              <w:ind w:left="180"/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темп роста к предыдущему году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Default="00C723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Pr="007E20AA" w:rsidRDefault="00C7234D">
            <w:pPr>
              <w:jc w:val="center"/>
              <w:rPr>
                <w:sz w:val="22"/>
                <w:szCs w:val="22"/>
              </w:rPr>
            </w:pPr>
            <w:r w:rsidRPr="007E20AA">
              <w:rPr>
                <w:sz w:val="22"/>
                <w:szCs w:val="22"/>
              </w:rPr>
              <w:t>112,1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Pr="00E00187" w:rsidRDefault="00C7234D">
            <w:pPr>
              <w:jc w:val="center"/>
              <w:rPr>
                <w:sz w:val="22"/>
                <w:szCs w:val="22"/>
              </w:rPr>
            </w:pPr>
            <w:r w:rsidRPr="00E00187">
              <w:rPr>
                <w:sz w:val="22"/>
                <w:szCs w:val="22"/>
              </w:rPr>
              <w:t>110</w:t>
            </w:r>
            <w:r w:rsidR="00A5594F">
              <w:rPr>
                <w:sz w:val="22"/>
                <w:szCs w:val="22"/>
              </w:rPr>
              <w:t>,7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34D" w:rsidRPr="00E96429" w:rsidRDefault="00C7234D">
            <w:pPr>
              <w:jc w:val="center"/>
              <w:rPr>
                <w:sz w:val="22"/>
                <w:szCs w:val="22"/>
              </w:rPr>
            </w:pPr>
            <w:r w:rsidRPr="00E96429">
              <w:rPr>
                <w:sz w:val="22"/>
                <w:szCs w:val="22"/>
              </w:rPr>
              <w:t>110</w:t>
            </w:r>
          </w:p>
        </w:tc>
      </w:tr>
      <w:tr w:rsidR="00081744" w:rsidTr="00BB35CF"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44" w:rsidRDefault="00081744" w:rsidP="0038339F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  <w:p w:rsidR="00081744" w:rsidRDefault="000817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Прибыль прибыльных </w:t>
            </w:r>
            <w:r w:rsidR="00FC33D7">
              <w:rPr>
                <w:sz w:val="22"/>
                <w:szCs w:val="22"/>
              </w:rPr>
              <w:t>организаций</w:t>
            </w:r>
            <w:r>
              <w:rPr>
                <w:sz w:val="22"/>
                <w:szCs w:val="22"/>
              </w:rPr>
              <w:t xml:space="preserve"> </w:t>
            </w:r>
            <w:r w:rsidR="002469B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2469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662 286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2469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690 952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2469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729 947</w:t>
            </w:r>
          </w:p>
        </w:tc>
      </w:tr>
      <w:tr w:rsidR="00081744" w:rsidTr="00BB35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</w:t>
            </w:r>
            <w:r w:rsidR="008C7C02">
              <w:rPr>
                <w:sz w:val="22"/>
                <w:szCs w:val="22"/>
              </w:rPr>
              <w:t>ом</w:t>
            </w:r>
            <w:r>
              <w:rPr>
                <w:sz w:val="22"/>
                <w:szCs w:val="22"/>
              </w:rPr>
              <w:t xml:space="preserve"> ч</w:t>
            </w:r>
            <w:r w:rsidR="008C7C02">
              <w:rPr>
                <w:sz w:val="22"/>
                <w:szCs w:val="22"/>
              </w:rPr>
              <w:t>исле</w:t>
            </w:r>
            <w:r>
              <w:rPr>
                <w:sz w:val="22"/>
                <w:szCs w:val="22"/>
              </w:rPr>
              <w:t xml:space="preserve"> по виду деятельности «</w:t>
            </w:r>
            <w:r w:rsidR="008C7C02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ельское, лесное хозяйство, охота, рыболовство и рыбоводство»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EE55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246 769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EE55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254 595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EE55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271 455</w:t>
            </w:r>
          </w:p>
        </w:tc>
      </w:tr>
      <w:tr w:rsidR="00081744" w:rsidTr="00BB35CF"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38339F" w:rsidRDefault="00081744" w:rsidP="003A4578">
            <w:pPr>
              <w:pStyle w:val="a5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Прибыль (убыток) до налогообложения - всего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F764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651 486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F764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681 902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F764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721 212</w:t>
            </w:r>
          </w:p>
        </w:tc>
      </w:tr>
      <w:tr w:rsidR="00081744" w:rsidTr="00BB35CF"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44" w:rsidRPr="003A4578" w:rsidRDefault="00081744" w:rsidP="003A4578">
            <w:pPr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F764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081744">
              <w:rPr>
                <w:sz w:val="22"/>
                <w:szCs w:val="22"/>
              </w:rPr>
              <w:t xml:space="preserve"> т</w:t>
            </w:r>
            <w:r>
              <w:rPr>
                <w:sz w:val="22"/>
                <w:szCs w:val="22"/>
              </w:rPr>
              <w:t xml:space="preserve">ом </w:t>
            </w:r>
            <w:r w:rsidR="00081744"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исле</w:t>
            </w:r>
            <w:r w:rsidR="00081744">
              <w:rPr>
                <w:sz w:val="22"/>
                <w:szCs w:val="22"/>
              </w:rPr>
              <w:t xml:space="preserve"> по виду деятельности «сельское, лесное хозяйство, охота, рыболовство и рыбоводство»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44" w:rsidRDefault="00C616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246 769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C616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254 595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C616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271 455</w:t>
            </w:r>
          </w:p>
        </w:tc>
      </w:tr>
      <w:tr w:rsidR="00081744" w:rsidTr="00BB35CF"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3A4578" w:rsidRDefault="00081744" w:rsidP="003A4578">
            <w:pPr>
              <w:pStyle w:val="a5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площадь введенного в эксплуатацию жилья с учетом индивидуального </w:t>
            </w:r>
            <w:r w:rsidR="000F0B07">
              <w:rPr>
                <w:sz w:val="22"/>
                <w:szCs w:val="22"/>
              </w:rPr>
              <w:t xml:space="preserve">жилищного </w:t>
            </w:r>
            <w:r>
              <w:rPr>
                <w:sz w:val="22"/>
                <w:szCs w:val="22"/>
              </w:rPr>
              <w:t>строительства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кв. м</w:t>
            </w:r>
            <w:r w:rsidR="00D368CC">
              <w:rPr>
                <w:sz w:val="22"/>
                <w:szCs w:val="22"/>
              </w:rPr>
              <w:t>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F0B07" w:rsidP="00ED03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2 700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4B3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2 900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4B3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3 200</w:t>
            </w:r>
          </w:p>
        </w:tc>
      </w:tr>
      <w:tr w:rsidR="00081744" w:rsidTr="00BB35CF"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3A4578" w:rsidRDefault="00081744" w:rsidP="003A4578">
            <w:pPr>
              <w:pStyle w:val="a5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D368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302 605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D368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329 537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140" w:rsidRDefault="00D368CC" w:rsidP="008627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</w:t>
            </w:r>
            <w:r w:rsidR="00F84140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003</w:t>
            </w:r>
          </w:p>
        </w:tc>
      </w:tr>
      <w:tr w:rsidR="00862772" w:rsidTr="0022762D"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72" w:rsidRPr="003A4578" w:rsidRDefault="00862772" w:rsidP="003A4578">
            <w:pPr>
              <w:pStyle w:val="a5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72" w:rsidRDefault="008300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работников</w:t>
            </w:r>
            <w:r w:rsidR="00E74A2C">
              <w:rPr>
                <w:sz w:val="22"/>
                <w:szCs w:val="22"/>
              </w:rPr>
              <w:t xml:space="preserve">, </w:t>
            </w:r>
            <w:r w:rsidR="007076E2">
              <w:rPr>
                <w:sz w:val="22"/>
                <w:szCs w:val="22"/>
              </w:rPr>
              <w:t>принятых на дополнительно введе</w:t>
            </w:r>
            <w:r w:rsidR="00855E33">
              <w:rPr>
                <w:sz w:val="22"/>
                <w:szCs w:val="22"/>
              </w:rPr>
              <w:t>н</w:t>
            </w:r>
            <w:r w:rsidR="007076E2">
              <w:rPr>
                <w:sz w:val="22"/>
                <w:szCs w:val="22"/>
              </w:rPr>
              <w:t>ны</w:t>
            </w:r>
            <w:r w:rsidR="00D77F87">
              <w:rPr>
                <w:sz w:val="22"/>
                <w:szCs w:val="22"/>
              </w:rPr>
              <w:t>е</w:t>
            </w:r>
            <w:r w:rsidR="00855E33">
              <w:rPr>
                <w:sz w:val="22"/>
                <w:szCs w:val="22"/>
              </w:rPr>
              <w:t xml:space="preserve"> (созданных) рабочие места в результате</w:t>
            </w:r>
            <w:r w:rsidR="00BE1C0D">
              <w:rPr>
                <w:sz w:val="22"/>
                <w:szCs w:val="22"/>
              </w:rPr>
              <w:t xml:space="preserve"> реализации </w:t>
            </w:r>
            <w:r w:rsidR="006365FA">
              <w:rPr>
                <w:sz w:val="22"/>
                <w:szCs w:val="22"/>
              </w:rPr>
              <w:t xml:space="preserve">инвестиционных </w:t>
            </w:r>
            <w:r w:rsidR="006365FA">
              <w:rPr>
                <w:sz w:val="22"/>
                <w:szCs w:val="22"/>
              </w:rPr>
              <w:lastRenderedPageBreak/>
              <w:t>проектов в Республике Мордовия</w:t>
            </w:r>
            <w:r w:rsidR="005E2F03">
              <w:rPr>
                <w:sz w:val="22"/>
                <w:szCs w:val="22"/>
              </w:rPr>
              <w:t>, финансируемых за счет средств внебюджетных источников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772" w:rsidRDefault="00BE28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72" w:rsidRDefault="004E65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72" w:rsidRDefault="004E65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72" w:rsidRDefault="004E654D" w:rsidP="008627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</w:tbl>
    <w:p w:rsidR="00081744" w:rsidRDefault="00081744" w:rsidP="00081744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Предварительные итоги социально</w:t>
      </w:r>
      <w:r w:rsidR="007948C8">
        <w:rPr>
          <w:b/>
          <w:sz w:val="28"/>
        </w:rPr>
        <w:t xml:space="preserve"> </w:t>
      </w:r>
      <w:r>
        <w:rPr>
          <w:b/>
          <w:sz w:val="28"/>
        </w:rPr>
        <w:t>-</w:t>
      </w:r>
      <w:r w:rsidR="007948C8">
        <w:rPr>
          <w:b/>
          <w:sz w:val="28"/>
        </w:rPr>
        <w:t xml:space="preserve"> </w:t>
      </w:r>
      <w:r>
        <w:rPr>
          <w:b/>
          <w:sz w:val="28"/>
        </w:rPr>
        <w:t>экономического развития</w:t>
      </w:r>
    </w:p>
    <w:p w:rsidR="00081744" w:rsidRDefault="00081744" w:rsidP="00081744">
      <w:pPr>
        <w:jc w:val="center"/>
        <w:rPr>
          <w:b/>
          <w:sz w:val="28"/>
        </w:rPr>
      </w:pPr>
      <w:r>
        <w:rPr>
          <w:b/>
          <w:sz w:val="28"/>
        </w:rPr>
        <w:t>Инсарского муниципального района за 202</w:t>
      </w:r>
      <w:r w:rsidR="00FA789B">
        <w:rPr>
          <w:b/>
          <w:sz w:val="28"/>
        </w:rPr>
        <w:t>2</w:t>
      </w:r>
      <w:r>
        <w:rPr>
          <w:b/>
          <w:sz w:val="28"/>
        </w:rPr>
        <w:t xml:space="preserve"> год</w:t>
      </w:r>
    </w:p>
    <w:p w:rsidR="00FA789B" w:rsidRDefault="00FA789B" w:rsidP="00081744">
      <w:pPr>
        <w:jc w:val="center"/>
        <w:rPr>
          <w:b/>
          <w:sz w:val="28"/>
        </w:rPr>
      </w:pPr>
    </w:p>
    <w:tbl>
      <w:tblPr>
        <w:tblpPr w:leftFromText="180" w:rightFromText="180" w:vertAnchor="text" w:horzAnchor="margin" w:tblpXSpec="center" w:tblpY="126"/>
        <w:tblOverlap w:val="never"/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4"/>
        <w:gridCol w:w="3636"/>
        <w:gridCol w:w="801"/>
        <w:gridCol w:w="1261"/>
        <w:gridCol w:w="1157"/>
        <w:gridCol w:w="1188"/>
        <w:gridCol w:w="833"/>
        <w:gridCol w:w="815"/>
      </w:tblGrid>
      <w:tr w:rsidR="0024442F" w:rsidRPr="000810B9" w:rsidTr="004D4C04">
        <w:trPr>
          <w:trHeight w:val="355"/>
        </w:trPr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jc w:val="center"/>
              <w:rPr>
                <w:b/>
              </w:rPr>
            </w:pPr>
            <w:r w:rsidRPr="000810B9">
              <w:rPr>
                <w:b/>
              </w:rPr>
              <w:t>№ п/п</w:t>
            </w:r>
          </w:p>
        </w:tc>
        <w:tc>
          <w:tcPr>
            <w:tcW w:w="17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jc w:val="center"/>
              <w:rPr>
                <w:b/>
              </w:rPr>
            </w:pPr>
            <w:r w:rsidRPr="000810B9">
              <w:rPr>
                <w:b/>
              </w:rPr>
              <w:t>Прогнозные показатели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jc w:val="center"/>
              <w:rPr>
                <w:b/>
              </w:rPr>
            </w:pPr>
            <w:r w:rsidRPr="000810B9">
              <w:rPr>
                <w:b/>
              </w:rPr>
              <w:t>Ед.</w:t>
            </w:r>
          </w:p>
          <w:p w:rsidR="00081744" w:rsidRPr="000810B9" w:rsidRDefault="00081744">
            <w:pPr>
              <w:jc w:val="center"/>
              <w:rPr>
                <w:b/>
              </w:rPr>
            </w:pPr>
            <w:r w:rsidRPr="000810B9">
              <w:rPr>
                <w:b/>
              </w:rPr>
              <w:t>изм.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jc w:val="center"/>
              <w:rPr>
                <w:b/>
              </w:rPr>
            </w:pPr>
            <w:r w:rsidRPr="000810B9">
              <w:rPr>
                <w:b/>
              </w:rPr>
              <w:t>Факт 202</w:t>
            </w:r>
            <w:r w:rsidR="00800AF6">
              <w:rPr>
                <w:b/>
              </w:rPr>
              <w:t>1</w:t>
            </w:r>
            <w:r w:rsidRPr="000810B9">
              <w:rPr>
                <w:b/>
              </w:rPr>
              <w:t xml:space="preserve"> г.</w:t>
            </w: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jc w:val="center"/>
              <w:rPr>
                <w:b/>
              </w:rPr>
            </w:pPr>
            <w:r w:rsidRPr="000810B9">
              <w:rPr>
                <w:b/>
              </w:rPr>
              <w:t>202</w:t>
            </w:r>
            <w:r w:rsidR="00800AF6">
              <w:rPr>
                <w:b/>
              </w:rPr>
              <w:t>2</w:t>
            </w:r>
            <w:r w:rsidRPr="000810B9">
              <w:rPr>
                <w:b/>
              </w:rPr>
              <w:t xml:space="preserve"> г.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jc w:val="center"/>
              <w:rPr>
                <w:b/>
              </w:rPr>
            </w:pPr>
            <w:r w:rsidRPr="000810B9">
              <w:rPr>
                <w:b/>
              </w:rPr>
              <w:t xml:space="preserve">% </w:t>
            </w:r>
            <w:proofErr w:type="spellStart"/>
            <w:r w:rsidRPr="000810B9">
              <w:rPr>
                <w:b/>
              </w:rPr>
              <w:t>вып</w:t>
            </w:r>
            <w:proofErr w:type="spellEnd"/>
            <w:r w:rsidRPr="000810B9">
              <w:rPr>
                <w:b/>
              </w:rPr>
              <w:t>.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jc w:val="center"/>
              <w:rPr>
                <w:b/>
              </w:rPr>
            </w:pPr>
            <w:r w:rsidRPr="000810B9">
              <w:rPr>
                <w:b/>
              </w:rPr>
              <w:t>Темп роста</w:t>
            </w:r>
          </w:p>
        </w:tc>
      </w:tr>
      <w:tr w:rsidR="0024442F" w:rsidRPr="000810B9" w:rsidTr="00F1629F">
        <w:trPr>
          <w:trHeight w:val="354"/>
        </w:trPr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rPr>
                <w:b/>
              </w:rPr>
            </w:pPr>
          </w:p>
        </w:tc>
        <w:tc>
          <w:tcPr>
            <w:tcW w:w="17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rPr>
                <w:b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rPr>
                <w:b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rPr>
                <w:b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0810B9" w:rsidRDefault="00081744">
            <w:pPr>
              <w:jc w:val="center"/>
              <w:rPr>
                <w:b/>
              </w:rPr>
            </w:pPr>
            <w:r w:rsidRPr="000810B9">
              <w:rPr>
                <w:b/>
              </w:rPr>
              <w:t>прогноз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0810B9" w:rsidRDefault="00081744">
            <w:pPr>
              <w:jc w:val="center"/>
              <w:rPr>
                <w:b/>
              </w:rPr>
            </w:pPr>
            <w:r w:rsidRPr="000810B9">
              <w:rPr>
                <w:b/>
              </w:rPr>
              <w:t>оценка</w:t>
            </w: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rPr>
                <w:b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0810B9" w:rsidRDefault="00081744">
            <w:pPr>
              <w:rPr>
                <w:b/>
              </w:rPr>
            </w:pPr>
          </w:p>
        </w:tc>
      </w:tr>
      <w:tr w:rsidR="0024442F" w:rsidRPr="000810B9" w:rsidTr="004D4C04"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44" w:rsidRPr="00E400F2" w:rsidRDefault="00081744" w:rsidP="006257C7">
            <w:pPr>
              <w:pStyle w:val="a5"/>
              <w:numPr>
                <w:ilvl w:val="0"/>
                <w:numId w:val="14"/>
              </w:numPr>
              <w:ind w:left="284" w:right="-386" w:hanging="142"/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8C5AC7" w:rsidRDefault="008C5A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8C5AC7" w:rsidRDefault="00081744">
            <w:pPr>
              <w:jc w:val="center"/>
              <w:rPr>
                <w:sz w:val="22"/>
                <w:szCs w:val="22"/>
              </w:rPr>
            </w:pPr>
            <w:r w:rsidRPr="008C5AC7">
              <w:rPr>
                <w:sz w:val="22"/>
                <w:szCs w:val="22"/>
              </w:rPr>
              <w:t>тыс. руб.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8840F2" w:rsidRDefault="008840F2">
            <w:pPr>
              <w:jc w:val="center"/>
              <w:rPr>
                <w:sz w:val="22"/>
                <w:szCs w:val="22"/>
              </w:rPr>
            </w:pPr>
            <w:r w:rsidRPr="008840F2">
              <w:rPr>
                <w:sz w:val="22"/>
                <w:szCs w:val="22"/>
              </w:rPr>
              <w:t>3 728 333,6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474448" w:rsidRDefault="004D4C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3 697 349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163782" w:rsidRDefault="00EC199D">
            <w:pPr>
              <w:jc w:val="center"/>
              <w:rPr>
                <w:sz w:val="22"/>
                <w:szCs w:val="22"/>
              </w:rPr>
            </w:pPr>
            <w:r w:rsidRPr="00163782">
              <w:rPr>
                <w:sz w:val="22"/>
                <w:szCs w:val="22"/>
              </w:rPr>
              <w:t>4 718 343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0A38A5" w:rsidRDefault="00F54B8A">
            <w:pPr>
              <w:jc w:val="center"/>
              <w:rPr>
                <w:sz w:val="22"/>
                <w:szCs w:val="22"/>
              </w:rPr>
            </w:pPr>
            <w:r w:rsidRPr="000A38A5">
              <w:rPr>
                <w:sz w:val="22"/>
                <w:szCs w:val="22"/>
              </w:rPr>
              <w:t>127,6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0A38A5" w:rsidRDefault="00D25283">
            <w:pPr>
              <w:jc w:val="center"/>
              <w:rPr>
                <w:sz w:val="22"/>
                <w:szCs w:val="22"/>
              </w:rPr>
            </w:pPr>
            <w:r w:rsidRPr="000A38A5">
              <w:rPr>
                <w:sz w:val="22"/>
                <w:szCs w:val="22"/>
              </w:rPr>
              <w:t>126</w:t>
            </w:r>
            <w:r w:rsidR="00DA77D2" w:rsidRPr="000A38A5">
              <w:rPr>
                <w:sz w:val="22"/>
                <w:szCs w:val="22"/>
              </w:rPr>
              <w:t>,6</w:t>
            </w:r>
          </w:p>
        </w:tc>
      </w:tr>
      <w:tr w:rsidR="0024442F" w:rsidRPr="000810B9" w:rsidTr="004D4C04"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9F" w:rsidRPr="006257C7" w:rsidRDefault="0038339F" w:rsidP="006257C7">
            <w:pPr>
              <w:pStyle w:val="a5"/>
              <w:numPr>
                <w:ilvl w:val="0"/>
                <w:numId w:val="14"/>
              </w:numPr>
              <w:tabs>
                <w:tab w:val="left" w:pos="360"/>
              </w:tabs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8C5AC7" w:rsidRDefault="00081744">
            <w:pPr>
              <w:rPr>
                <w:sz w:val="22"/>
                <w:szCs w:val="22"/>
              </w:rPr>
            </w:pPr>
            <w:r w:rsidRPr="008C5AC7">
              <w:rPr>
                <w:sz w:val="22"/>
                <w:szCs w:val="22"/>
              </w:rPr>
              <w:t>Оборот розничной торговли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8C5AC7" w:rsidRDefault="00081744">
            <w:pPr>
              <w:jc w:val="center"/>
              <w:rPr>
                <w:sz w:val="22"/>
                <w:szCs w:val="22"/>
              </w:rPr>
            </w:pPr>
            <w:r w:rsidRPr="008C5AC7">
              <w:rPr>
                <w:sz w:val="22"/>
                <w:szCs w:val="22"/>
              </w:rPr>
              <w:t>тыс. руб.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0605A2" w:rsidRDefault="000605A2">
            <w:pPr>
              <w:jc w:val="center"/>
              <w:rPr>
                <w:sz w:val="22"/>
                <w:szCs w:val="22"/>
              </w:rPr>
            </w:pPr>
            <w:r w:rsidRPr="000605A2">
              <w:rPr>
                <w:sz w:val="22"/>
                <w:szCs w:val="22"/>
              </w:rPr>
              <w:t>724 959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E564BD" w:rsidRDefault="00E564BD">
            <w:pPr>
              <w:jc w:val="center"/>
              <w:rPr>
                <w:sz w:val="22"/>
                <w:szCs w:val="22"/>
              </w:rPr>
            </w:pPr>
            <w:r w:rsidRPr="00E564BD">
              <w:rPr>
                <w:sz w:val="22"/>
                <w:szCs w:val="22"/>
              </w:rPr>
              <w:t>779 616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163782" w:rsidRDefault="00753E50">
            <w:pPr>
              <w:jc w:val="center"/>
              <w:rPr>
                <w:sz w:val="22"/>
                <w:szCs w:val="22"/>
              </w:rPr>
            </w:pPr>
            <w:r w:rsidRPr="00163782">
              <w:rPr>
                <w:sz w:val="22"/>
                <w:szCs w:val="22"/>
              </w:rPr>
              <w:t>859 063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6969F2" w:rsidRDefault="006E378E">
            <w:pPr>
              <w:jc w:val="center"/>
              <w:rPr>
                <w:sz w:val="22"/>
                <w:szCs w:val="22"/>
              </w:rPr>
            </w:pPr>
            <w:r w:rsidRPr="006969F2">
              <w:rPr>
                <w:sz w:val="22"/>
                <w:szCs w:val="22"/>
              </w:rPr>
              <w:t>110</w:t>
            </w:r>
            <w:r w:rsidR="00014CD1">
              <w:rPr>
                <w:sz w:val="22"/>
                <w:szCs w:val="22"/>
              </w:rPr>
              <w:t>,2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6969F2" w:rsidRDefault="003878B7">
            <w:pPr>
              <w:jc w:val="center"/>
              <w:rPr>
                <w:sz w:val="22"/>
                <w:szCs w:val="22"/>
              </w:rPr>
            </w:pPr>
            <w:r w:rsidRPr="006969F2">
              <w:rPr>
                <w:sz w:val="22"/>
                <w:szCs w:val="22"/>
              </w:rPr>
              <w:t>118</w:t>
            </w:r>
            <w:r w:rsidR="00475624">
              <w:rPr>
                <w:sz w:val="22"/>
                <w:szCs w:val="22"/>
              </w:rPr>
              <w:t>,5</w:t>
            </w:r>
          </w:p>
        </w:tc>
      </w:tr>
      <w:tr w:rsidR="0024442F" w:rsidRPr="000810B9" w:rsidTr="004D4C04"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44" w:rsidRPr="006257C7" w:rsidRDefault="00081744" w:rsidP="006257C7">
            <w:pPr>
              <w:pStyle w:val="a5"/>
              <w:numPr>
                <w:ilvl w:val="0"/>
                <w:numId w:val="1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8C5AC7" w:rsidRDefault="004A7D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8C5AC7" w:rsidRDefault="00081744">
            <w:pPr>
              <w:jc w:val="center"/>
              <w:rPr>
                <w:sz w:val="22"/>
                <w:szCs w:val="22"/>
              </w:rPr>
            </w:pPr>
            <w:r w:rsidRPr="008C5AC7">
              <w:rPr>
                <w:sz w:val="22"/>
                <w:szCs w:val="22"/>
              </w:rPr>
              <w:t>тонн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0605A2" w:rsidRDefault="000605A2">
            <w:pPr>
              <w:jc w:val="center"/>
              <w:rPr>
                <w:sz w:val="22"/>
                <w:szCs w:val="22"/>
              </w:rPr>
            </w:pPr>
            <w:r w:rsidRPr="000605A2">
              <w:rPr>
                <w:sz w:val="22"/>
                <w:szCs w:val="22"/>
              </w:rPr>
              <w:t>16 864,4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E564BD" w:rsidRDefault="00E564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16 924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163782" w:rsidRDefault="000F6006">
            <w:pPr>
              <w:jc w:val="center"/>
              <w:rPr>
                <w:sz w:val="22"/>
                <w:szCs w:val="22"/>
              </w:rPr>
            </w:pPr>
            <w:r w:rsidRPr="00163782">
              <w:rPr>
                <w:sz w:val="22"/>
                <w:szCs w:val="22"/>
              </w:rPr>
              <w:t xml:space="preserve">18 </w:t>
            </w:r>
            <w:r w:rsidR="00163782" w:rsidRPr="00163782">
              <w:rPr>
                <w:sz w:val="22"/>
                <w:szCs w:val="22"/>
              </w:rPr>
              <w:t>128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B165D3" w:rsidRDefault="00B37873">
            <w:pPr>
              <w:jc w:val="center"/>
              <w:rPr>
                <w:sz w:val="22"/>
                <w:szCs w:val="22"/>
              </w:rPr>
            </w:pPr>
            <w:r w:rsidRPr="00B165D3">
              <w:rPr>
                <w:sz w:val="22"/>
                <w:szCs w:val="22"/>
              </w:rPr>
              <w:t>107</w:t>
            </w:r>
            <w:r w:rsidR="00C7154C">
              <w:rPr>
                <w:sz w:val="22"/>
                <w:szCs w:val="22"/>
              </w:rPr>
              <w:t>,1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B165D3" w:rsidRDefault="00B165D3">
            <w:pPr>
              <w:jc w:val="center"/>
              <w:rPr>
                <w:sz w:val="22"/>
                <w:szCs w:val="22"/>
              </w:rPr>
            </w:pPr>
            <w:r w:rsidRPr="00B165D3">
              <w:rPr>
                <w:sz w:val="22"/>
                <w:szCs w:val="22"/>
              </w:rPr>
              <w:t>107</w:t>
            </w:r>
            <w:r w:rsidR="007256F0">
              <w:rPr>
                <w:sz w:val="22"/>
                <w:szCs w:val="22"/>
              </w:rPr>
              <w:t>,5</w:t>
            </w:r>
          </w:p>
        </w:tc>
      </w:tr>
      <w:tr w:rsidR="0024442F" w:rsidRPr="000810B9" w:rsidTr="004D4C04"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44" w:rsidRPr="006257C7" w:rsidRDefault="00081744" w:rsidP="006257C7">
            <w:pPr>
              <w:pStyle w:val="a5"/>
              <w:numPr>
                <w:ilvl w:val="0"/>
                <w:numId w:val="1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8C5AC7" w:rsidRDefault="004A7D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8C5AC7" w:rsidRDefault="00081744">
            <w:pPr>
              <w:jc w:val="center"/>
              <w:rPr>
                <w:sz w:val="22"/>
                <w:szCs w:val="22"/>
              </w:rPr>
            </w:pPr>
            <w:r w:rsidRPr="008C5AC7">
              <w:rPr>
                <w:sz w:val="22"/>
                <w:szCs w:val="22"/>
              </w:rPr>
              <w:t>тонн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8A3A93" w:rsidRDefault="00E021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BA5239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598</w:t>
            </w:r>
            <w:r w:rsidR="00BA5239">
              <w:rPr>
                <w:sz w:val="22"/>
                <w:szCs w:val="22"/>
              </w:rPr>
              <w:t>,6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E564BD" w:rsidRDefault="00541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31 000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ED1D97" w:rsidRDefault="00ED1D97">
            <w:pPr>
              <w:jc w:val="center"/>
              <w:rPr>
                <w:sz w:val="22"/>
                <w:szCs w:val="22"/>
              </w:rPr>
            </w:pPr>
            <w:r w:rsidRPr="00ED1D97">
              <w:rPr>
                <w:sz w:val="22"/>
                <w:szCs w:val="22"/>
              </w:rPr>
              <w:t>32 448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FA34E8" w:rsidRDefault="008B35B7">
            <w:pPr>
              <w:jc w:val="center"/>
              <w:rPr>
                <w:sz w:val="22"/>
                <w:szCs w:val="22"/>
              </w:rPr>
            </w:pPr>
            <w:r w:rsidRPr="00FA34E8">
              <w:rPr>
                <w:sz w:val="22"/>
                <w:szCs w:val="22"/>
              </w:rPr>
              <w:t>104,7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0C2600" w:rsidRDefault="00FA34E8">
            <w:pPr>
              <w:jc w:val="center"/>
              <w:rPr>
                <w:sz w:val="22"/>
                <w:szCs w:val="22"/>
              </w:rPr>
            </w:pPr>
            <w:r w:rsidRPr="000C2600">
              <w:rPr>
                <w:sz w:val="22"/>
                <w:szCs w:val="22"/>
              </w:rPr>
              <w:t>106</w:t>
            </w:r>
          </w:p>
        </w:tc>
      </w:tr>
      <w:tr w:rsidR="0024442F" w:rsidRPr="000810B9" w:rsidTr="004D4C04">
        <w:trPr>
          <w:trHeight w:val="607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44" w:rsidRPr="006257C7" w:rsidRDefault="00081744" w:rsidP="006257C7">
            <w:pPr>
              <w:pStyle w:val="a5"/>
              <w:numPr>
                <w:ilvl w:val="0"/>
                <w:numId w:val="1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8C5AC7" w:rsidRDefault="004A7D1E" w:rsidP="004A7D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- всего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8C5AC7" w:rsidRDefault="00081744">
            <w:pPr>
              <w:jc w:val="center"/>
              <w:rPr>
                <w:sz w:val="22"/>
                <w:szCs w:val="22"/>
              </w:rPr>
            </w:pPr>
            <w:r w:rsidRPr="008C5AC7">
              <w:rPr>
                <w:sz w:val="22"/>
                <w:szCs w:val="22"/>
              </w:rPr>
              <w:t>тыс. руб.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CF3F52" w:rsidRDefault="00CF3F52">
            <w:pPr>
              <w:jc w:val="center"/>
              <w:rPr>
                <w:sz w:val="22"/>
                <w:szCs w:val="22"/>
              </w:rPr>
            </w:pPr>
            <w:r w:rsidRPr="00CF3F52">
              <w:rPr>
                <w:sz w:val="22"/>
                <w:szCs w:val="22"/>
              </w:rPr>
              <w:t>771 670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E564BD" w:rsidRDefault="00F532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838 561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0B234C" w:rsidRDefault="000B23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855 387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6F4264" w:rsidRDefault="00047B46">
            <w:pPr>
              <w:jc w:val="center"/>
              <w:rPr>
                <w:sz w:val="22"/>
                <w:szCs w:val="22"/>
              </w:rPr>
            </w:pPr>
            <w:r w:rsidRPr="006F4264">
              <w:rPr>
                <w:sz w:val="22"/>
                <w:szCs w:val="22"/>
              </w:rPr>
              <w:t>102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6F4264" w:rsidRDefault="006F4264">
            <w:pPr>
              <w:jc w:val="center"/>
              <w:rPr>
                <w:sz w:val="22"/>
                <w:szCs w:val="22"/>
              </w:rPr>
            </w:pPr>
            <w:r w:rsidRPr="006F4264">
              <w:rPr>
                <w:sz w:val="22"/>
                <w:szCs w:val="22"/>
              </w:rPr>
              <w:t>110,8</w:t>
            </w:r>
          </w:p>
        </w:tc>
      </w:tr>
      <w:tr w:rsidR="00F1629F" w:rsidRPr="000810B9" w:rsidTr="00BD0510">
        <w:trPr>
          <w:trHeight w:val="607"/>
        </w:trPr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29F" w:rsidRPr="006257C7" w:rsidRDefault="00F1629F" w:rsidP="006257C7">
            <w:pPr>
              <w:pStyle w:val="a5"/>
              <w:numPr>
                <w:ilvl w:val="0"/>
                <w:numId w:val="1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Default="00F1629F" w:rsidP="004A7D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Прибыль (убыток) до налогообложения - всего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Pr="008C5AC7" w:rsidRDefault="00F162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Pr="00F064D2" w:rsidRDefault="00F162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580 182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Default="00F162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541 410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Pr="00954B54" w:rsidRDefault="00F1629F">
            <w:pPr>
              <w:jc w:val="center"/>
              <w:rPr>
                <w:sz w:val="22"/>
                <w:szCs w:val="22"/>
              </w:rPr>
            </w:pPr>
            <w:r w:rsidRPr="00954B54">
              <w:rPr>
                <w:sz w:val="22"/>
                <w:szCs w:val="22"/>
              </w:rPr>
              <w:t>587 593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Pr="00C82DC2" w:rsidRDefault="00F1629F">
            <w:pPr>
              <w:jc w:val="center"/>
              <w:rPr>
                <w:sz w:val="22"/>
                <w:szCs w:val="22"/>
              </w:rPr>
            </w:pPr>
            <w:r w:rsidRPr="00C82DC2">
              <w:rPr>
                <w:sz w:val="22"/>
                <w:szCs w:val="22"/>
              </w:rPr>
              <w:t>108,5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Pr="00C82DC2" w:rsidRDefault="00F1629F">
            <w:pPr>
              <w:jc w:val="center"/>
              <w:rPr>
                <w:sz w:val="22"/>
                <w:szCs w:val="22"/>
              </w:rPr>
            </w:pPr>
            <w:r w:rsidRPr="00C82DC2">
              <w:rPr>
                <w:sz w:val="22"/>
                <w:szCs w:val="22"/>
              </w:rPr>
              <w:t>101,3</w:t>
            </w:r>
          </w:p>
        </w:tc>
      </w:tr>
      <w:tr w:rsidR="00F1629F" w:rsidRPr="000810B9" w:rsidTr="00BD0510">
        <w:trPr>
          <w:trHeight w:val="607"/>
        </w:trPr>
        <w:tc>
          <w:tcPr>
            <w:tcW w:w="3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Pr="006257C7" w:rsidRDefault="00F1629F" w:rsidP="006257C7">
            <w:pPr>
              <w:pStyle w:val="a5"/>
              <w:numPr>
                <w:ilvl w:val="0"/>
                <w:numId w:val="1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Default="00F1629F" w:rsidP="004A7D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 по виду деятельности «сельское, лесное хозяйство, охота, рыболовство и рыбоводство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Default="00F162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</w:t>
            </w:r>
            <w:r w:rsidR="006B5304">
              <w:rPr>
                <w:sz w:val="22"/>
                <w:szCs w:val="22"/>
              </w:rPr>
              <w:t>уб.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Default="00AA0FC9" w:rsidP="00F162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268 452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Default="00AA0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183 825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Pr="00954B54" w:rsidRDefault="00AA0F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239 281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Pr="00C82DC2" w:rsidRDefault="00D10F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9F" w:rsidRPr="00C82DC2" w:rsidRDefault="00EA0B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89,1</w:t>
            </w:r>
          </w:p>
        </w:tc>
      </w:tr>
      <w:tr w:rsidR="00B677CA" w:rsidRPr="00B677CA" w:rsidTr="004D4C04"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45" w:rsidRPr="006257C7" w:rsidRDefault="00EE1B45" w:rsidP="006257C7">
            <w:pPr>
              <w:pStyle w:val="a5"/>
              <w:numPr>
                <w:ilvl w:val="0"/>
                <w:numId w:val="1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45" w:rsidRPr="008C5AC7" w:rsidRDefault="00EE1B45" w:rsidP="00EE1B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Прибыль прибыльных организаций - всего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B45" w:rsidRPr="008C5AC7" w:rsidRDefault="00EE1B45" w:rsidP="00EE1B45">
            <w:pPr>
              <w:jc w:val="center"/>
              <w:rPr>
                <w:sz w:val="22"/>
                <w:szCs w:val="22"/>
              </w:rPr>
            </w:pPr>
            <w:r w:rsidRPr="008C5AC7">
              <w:rPr>
                <w:sz w:val="22"/>
                <w:szCs w:val="22"/>
              </w:rPr>
              <w:t>тыс. руб.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45" w:rsidRPr="00EA24BE" w:rsidRDefault="00EA24BE" w:rsidP="00EE1B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588 885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45" w:rsidRPr="00E564BD" w:rsidRDefault="008B74FF" w:rsidP="00EE1B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</w:t>
            </w:r>
            <w:r w:rsidR="009077A4">
              <w:rPr>
                <w:sz w:val="22"/>
                <w:szCs w:val="22"/>
              </w:rPr>
              <w:t xml:space="preserve"> 521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45" w:rsidRPr="00EA24BE" w:rsidRDefault="00EA24BE" w:rsidP="00EE1B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599 393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45" w:rsidRPr="00B677CA" w:rsidRDefault="005826CF" w:rsidP="00EE1B45">
            <w:pPr>
              <w:jc w:val="center"/>
              <w:rPr>
                <w:sz w:val="22"/>
                <w:szCs w:val="22"/>
              </w:rPr>
            </w:pPr>
            <w:r w:rsidRPr="00B677CA">
              <w:rPr>
                <w:sz w:val="22"/>
                <w:szCs w:val="22"/>
              </w:rPr>
              <w:t>108,5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45" w:rsidRPr="00B677CA" w:rsidRDefault="00F51310" w:rsidP="00EE1B45">
            <w:pPr>
              <w:jc w:val="center"/>
              <w:rPr>
                <w:sz w:val="22"/>
                <w:szCs w:val="22"/>
              </w:rPr>
            </w:pPr>
            <w:r w:rsidRPr="00B677CA">
              <w:rPr>
                <w:sz w:val="22"/>
                <w:szCs w:val="22"/>
              </w:rPr>
              <w:t>101,8</w:t>
            </w:r>
          </w:p>
        </w:tc>
      </w:tr>
      <w:tr w:rsidR="0024442F" w:rsidRPr="000810B9" w:rsidTr="004D4C04"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8C5AC7" w:rsidRDefault="00081744">
            <w:pPr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8C5AC7" w:rsidRDefault="00EE1B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 по виду деятельности «сельское, лесное хозяйство, охота, рыболовство и рыбоводство»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Pr="008C5AC7" w:rsidRDefault="00081744">
            <w:pPr>
              <w:jc w:val="center"/>
              <w:rPr>
                <w:sz w:val="22"/>
                <w:szCs w:val="22"/>
              </w:rPr>
            </w:pPr>
            <w:r w:rsidRPr="008C5AC7">
              <w:rPr>
                <w:sz w:val="22"/>
                <w:szCs w:val="22"/>
              </w:rPr>
              <w:t>тыс. руб.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EA24BE" w:rsidRDefault="007F58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268 452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E564BD" w:rsidRDefault="009077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183 825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7F58E2" w:rsidRDefault="007F58E2">
            <w:pPr>
              <w:jc w:val="center"/>
              <w:rPr>
                <w:sz w:val="22"/>
                <w:szCs w:val="22"/>
              </w:rPr>
            </w:pPr>
            <w:r w:rsidRPr="007F58E2">
              <w:rPr>
                <w:sz w:val="22"/>
                <w:szCs w:val="22"/>
              </w:rPr>
              <w:t>239 281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426363" w:rsidRDefault="00897C42">
            <w:pPr>
              <w:jc w:val="center"/>
              <w:rPr>
                <w:sz w:val="22"/>
                <w:szCs w:val="22"/>
              </w:rPr>
            </w:pPr>
            <w:r w:rsidRPr="00426363">
              <w:rPr>
                <w:sz w:val="22"/>
                <w:szCs w:val="22"/>
              </w:rPr>
              <w:t>130,2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Pr="00426363" w:rsidRDefault="00426363">
            <w:pPr>
              <w:jc w:val="center"/>
              <w:rPr>
                <w:sz w:val="22"/>
                <w:szCs w:val="22"/>
              </w:rPr>
            </w:pPr>
            <w:r w:rsidRPr="00426363">
              <w:rPr>
                <w:sz w:val="22"/>
                <w:szCs w:val="22"/>
              </w:rPr>
              <w:t>89,1</w:t>
            </w:r>
          </w:p>
        </w:tc>
      </w:tr>
      <w:tr w:rsidR="0024442F" w:rsidRPr="000810B9" w:rsidTr="004D4C04"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53" w:rsidRPr="006257C7" w:rsidRDefault="00CC0353" w:rsidP="006257C7">
            <w:pPr>
              <w:pStyle w:val="a5"/>
              <w:numPr>
                <w:ilvl w:val="0"/>
                <w:numId w:val="1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8C5AC7" w:rsidRDefault="00CC0353" w:rsidP="00CC03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53" w:rsidRPr="008C5AC7" w:rsidRDefault="00CC0353" w:rsidP="00CC0353">
            <w:pPr>
              <w:jc w:val="center"/>
              <w:rPr>
                <w:sz w:val="22"/>
                <w:szCs w:val="22"/>
              </w:rPr>
            </w:pPr>
            <w:r w:rsidRPr="008C5AC7">
              <w:rPr>
                <w:sz w:val="22"/>
                <w:szCs w:val="22"/>
              </w:rPr>
              <w:t>кв. м.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D5568F" w:rsidRDefault="00D5568F" w:rsidP="00CC0353">
            <w:pPr>
              <w:jc w:val="center"/>
              <w:rPr>
                <w:sz w:val="22"/>
                <w:szCs w:val="22"/>
              </w:rPr>
            </w:pPr>
            <w:r w:rsidRPr="00D5568F">
              <w:rPr>
                <w:sz w:val="22"/>
                <w:szCs w:val="22"/>
              </w:rPr>
              <w:t>2 538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E564BD" w:rsidRDefault="00CC0353" w:rsidP="00CC0353">
            <w:pPr>
              <w:jc w:val="center"/>
              <w:rPr>
                <w:sz w:val="22"/>
                <w:szCs w:val="22"/>
              </w:rPr>
            </w:pPr>
            <w:r w:rsidRPr="00E564BD">
              <w:rPr>
                <w:sz w:val="22"/>
                <w:szCs w:val="22"/>
              </w:rPr>
              <w:t>2</w:t>
            </w:r>
            <w:r w:rsidR="00684B77">
              <w:rPr>
                <w:sz w:val="22"/>
                <w:szCs w:val="22"/>
              </w:rPr>
              <w:t xml:space="preserve"> </w:t>
            </w:r>
            <w:r w:rsidRPr="00E564BD">
              <w:rPr>
                <w:sz w:val="22"/>
                <w:szCs w:val="22"/>
              </w:rPr>
              <w:t>500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7F58E2" w:rsidRDefault="00CC0353" w:rsidP="00CC0353">
            <w:pPr>
              <w:jc w:val="center"/>
              <w:rPr>
                <w:sz w:val="22"/>
                <w:szCs w:val="22"/>
              </w:rPr>
            </w:pPr>
            <w:r w:rsidRPr="007F58E2">
              <w:rPr>
                <w:sz w:val="22"/>
                <w:szCs w:val="22"/>
              </w:rPr>
              <w:t>2</w:t>
            </w:r>
            <w:r w:rsidR="00F32F20" w:rsidRPr="007F58E2">
              <w:rPr>
                <w:sz w:val="22"/>
                <w:szCs w:val="22"/>
              </w:rPr>
              <w:t xml:space="preserve"> </w:t>
            </w:r>
            <w:r w:rsidRPr="007F58E2">
              <w:rPr>
                <w:sz w:val="22"/>
                <w:szCs w:val="22"/>
              </w:rPr>
              <w:t>500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7F58E2" w:rsidRDefault="00CC0353" w:rsidP="00CC0353">
            <w:pPr>
              <w:jc w:val="center"/>
              <w:rPr>
                <w:sz w:val="22"/>
                <w:szCs w:val="22"/>
              </w:rPr>
            </w:pPr>
            <w:r w:rsidRPr="007F58E2">
              <w:rPr>
                <w:sz w:val="22"/>
                <w:szCs w:val="22"/>
              </w:rPr>
              <w:t>100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7F58E2" w:rsidRDefault="00A76BDA" w:rsidP="00CC0353">
            <w:pPr>
              <w:jc w:val="center"/>
              <w:rPr>
                <w:sz w:val="22"/>
                <w:szCs w:val="22"/>
              </w:rPr>
            </w:pPr>
            <w:r w:rsidRPr="007F58E2">
              <w:rPr>
                <w:sz w:val="22"/>
                <w:szCs w:val="22"/>
              </w:rPr>
              <w:t>98,5</w:t>
            </w:r>
          </w:p>
        </w:tc>
      </w:tr>
      <w:tr w:rsidR="0024442F" w:rsidRPr="000810B9" w:rsidTr="004D4C04">
        <w:trPr>
          <w:trHeight w:val="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851E0E" w:rsidRDefault="00CC0353" w:rsidP="00851E0E">
            <w:pPr>
              <w:pStyle w:val="a5"/>
              <w:numPr>
                <w:ilvl w:val="0"/>
                <w:numId w:val="1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8C5AC7" w:rsidRDefault="00CC0353" w:rsidP="00CC0353">
            <w:pPr>
              <w:tabs>
                <w:tab w:val="left" w:pos="10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53" w:rsidRPr="008C5AC7" w:rsidRDefault="00CC0353" w:rsidP="00CC0353">
            <w:pPr>
              <w:jc w:val="center"/>
              <w:rPr>
                <w:sz w:val="22"/>
                <w:szCs w:val="22"/>
              </w:rPr>
            </w:pPr>
            <w:r w:rsidRPr="008C5AC7">
              <w:rPr>
                <w:sz w:val="22"/>
                <w:szCs w:val="22"/>
              </w:rPr>
              <w:t>тыс. руб.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E3022E" w:rsidRDefault="00E3022E" w:rsidP="00CC0353">
            <w:pPr>
              <w:jc w:val="center"/>
              <w:rPr>
                <w:sz w:val="22"/>
                <w:szCs w:val="22"/>
              </w:rPr>
            </w:pPr>
            <w:r w:rsidRPr="00E3022E">
              <w:rPr>
                <w:sz w:val="22"/>
                <w:szCs w:val="22"/>
              </w:rPr>
              <w:t>112 292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E564BD" w:rsidRDefault="00684B77" w:rsidP="00CC03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14 000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195EB0" w:rsidRDefault="00C843DF" w:rsidP="00CC0353">
            <w:pPr>
              <w:jc w:val="center"/>
              <w:rPr>
                <w:sz w:val="22"/>
                <w:szCs w:val="22"/>
              </w:rPr>
            </w:pPr>
            <w:r w:rsidRPr="00195EB0">
              <w:rPr>
                <w:sz w:val="22"/>
                <w:szCs w:val="22"/>
              </w:rPr>
              <w:t>95 000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195EB0" w:rsidRDefault="007A09DE" w:rsidP="00CC0353">
            <w:pPr>
              <w:jc w:val="center"/>
              <w:rPr>
                <w:sz w:val="22"/>
                <w:szCs w:val="22"/>
              </w:rPr>
            </w:pPr>
            <w:r w:rsidRPr="00195EB0">
              <w:rPr>
                <w:sz w:val="22"/>
                <w:szCs w:val="22"/>
              </w:rPr>
              <w:t>678,6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53" w:rsidRPr="00195EB0" w:rsidRDefault="006053D9" w:rsidP="00CC0353">
            <w:pPr>
              <w:jc w:val="center"/>
              <w:rPr>
                <w:sz w:val="22"/>
                <w:szCs w:val="22"/>
              </w:rPr>
            </w:pPr>
            <w:r w:rsidRPr="00195EB0">
              <w:rPr>
                <w:sz w:val="22"/>
                <w:szCs w:val="22"/>
              </w:rPr>
              <w:t>84,6</w:t>
            </w:r>
          </w:p>
        </w:tc>
      </w:tr>
      <w:tr w:rsidR="007B2111" w:rsidRPr="000810B9" w:rsidTr="004D4C04">
        <w:trPr>
          <w:trHeight w:val="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11" w:rsidRPr="00851E0E" w:rsidRDefault="007B2111" w:rsidP="00851E0E">
            <w:pPr>
              <w:pStyle w:val="a5"/>
              <w:numPr>
                <w:ilvl w:val="0"/>
                <w:numId w:val="14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11" w:rsidRDefault="00B93FDC" w:rsidP="00CC0353">
            <w:pPr>
              <w:tabs>
                <w:tab w:val="left" w:pos="10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работников, принятых на дополнительно введенные (созданных) рабочие места в результате реализации инвестиционных проектов в Республике Мордовия, </w:t>
            </w:r>
            <w:r>
              <w:rPr>
                <w:sz w:val="22"/>
                <w:szCs w:val="22"/>
              </w:rPr>
              <w:lastRenderedPageBreak/>
              <w:t>финансируемых за счет средств внебюджетных источников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111" w:rsidRPr="008C5AC7" w:rsidRDefault="00471C5E" w:rsidP="00CC03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11" w:rsidRPr="00E3022E" w:rsidRDefault="007D2826" w:rsidP="00CC03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11" w:rsidRDefault="004A50A4" w:rsidP="00CC03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11" w:rsidRPr="000C66A3" w:rsidRDefault="000C66A3" w:rsidP="00CC03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11" w:rsidRPr="00A245F4" w:rsidRDefault="00A245F4" w:rsidP="00CC0353">
            <w:pPr>
              <w:jc w:val="center"/>
              <w:rPr>
                <w:sz w:val="22"/>
                <w:szCs w:val="22"/>
              </w:rPr>
            </w:pPr>
            <w:r w:rsidRPr="00A245F4">
              <w:rPr>
                <w:sz w:val="22"/>
                <w:szCs w:val="22"/>
              </w:rPr>
              <w:t>71,4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11" w:rsidRPr="00280DA9" w:rsidRDefault="00280DA9" w:rsidP="00CC0353">
            <w:pPr>
              <w:jc w:val="center"/>
              <w:rPr>
                <w:sz w:val="22"/>
                <w:szCs w:val="22"/>
              </w:rPr>
            </w:pPr>
            <w:r w:rsidRPr="00280DA9">
              <w:rPr>
                <w:sz w:val="22"/>
                <w:szCs w:val="22"/>
              </w:rPr>
              <w:t>62,5</w:t>
            </w:r>
          </w:p>
        </w:tc>
      </w:tr>
    </w:tbl>
    <w:p w:rsidR="00081744" w:rsidRDefault="00081744" w:rsidP="00081744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Фактическое выполнение прогнозных показателей</w:t>
      </w:r>
    </w:p>
    <w:p w:rsidR="00081744" w:rsidRDefault="00081744" w:rsidP="00081744">
      <w:pPr>
        <w:jc w:val="center"/>
        <w:rPr>
          <w:b/>
          <w:sz w:val="28"/>
        </w:rPr>
      </w:pPr>
      <w:r>
        <w:rPr>
          <w:b/>
          <w:sz w:val="28"/>
        </w:rPr>
        <w:t>за январь</w:t>
      </w:r>
      <w:r w:rsidR="004250A4">
        <w:rPr>
          <w:b/>
          <w:sz w:val="28"/>
        </w:rPr>
        <w:t xml:space="preserve"> </w:t>
      </w:r>
      <w:r>
        <w:rPr>
          <w:b/>
          <w:sz w:val="28"/>
        </w:rPr>
        <w:t>-</w:t>
      </w:r>
      <w:r w:rsidR="004250A4">
        <w:rPr>
          <w:b/>
          <w:sz w:val="28"/>
        </w:rPr>
        <w:t xml:space="preserve"> </w:t>
      </w:r>
      <w:r>
        <w:rPr>
          <w:b/>
          <w:sz w:val="28"/>
        </w:rPr>
        <w:t>сентябрь 202</w:t>
      </w:r>
      <w:r w:rsidR="004250A4">
        <w:rPr>
          <w:b/>
          <w:sz w:val="28"/>
        </w:rPr>
        <w:t xml:space="preserve">2 </w:t>
      </w:r>
      <w:r>
        <w:rPr>
          <w:b/>
          <w:sz w:val="28"/>
        </w:rPr>
        <w:t>года по Инсарскому муниципальному району</w:t>
      </w:r>
    </w:p>
    <w:p w:rsidR="00081744" w:rsidRDefault="00081744" w:rsidP="00081744">
      <w:pPr>
        <w:jc w:val="center"/>
        <w:rPr>
          <w:b/>
          <w:sz w:val="28"/>
        </w:rPr>
      </w:pPr>
    </w:p>
    <w:tbl>
      <w:tblPr>
        <w:tblpPr w:leftFromText="180" w:rightFromText="180" w:vertAnchor="text" w:horzAnchor="margin" w:tblpXSpec="center" w:tblpY="126"/>
        <w:tblOverlap w:val="never"/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544"/>
        <w:gridCol w:w="850"/>
        <w:gridCol w:w="1275"/>
        <w:gridCol w:w="1135"/>
        <w:gridCol w:w="1133"/>
        <w:gridCol w:w="854"/>
        <w:gridCol w:w="848"/>
      </w:tblGrid>
      <w:tr w:rsidR="00AD3A8E" w:rsidTr="00AD3A8E">
        <w:trPr>
          <w:trHeight w:val="166"/>
        </w:trPr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7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Прогнозные показатели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Ед.</w:t>
            </w:r>
          </w:p>
          <w:p w:rsidR="00081744" w:rsidRDefault="000817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06F" w:rsidRDefault="00DC13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Январь-сентябрь</w:t>
            </w:r>
          </w:p>
          <w:p w:rsidR="00081744" w:rsidRDefault="000817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</w:t>
            </w:r>
            <w:r w:rsidR="00420F94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DC13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Январь-сентябрь </w:t>
            </w:r>
            <w:r w:rsidR="00081744">
              <w:rPr>
                <w:b/>
                <w:sz w:val="22"/>
                <w:szCs w:val="22"/>
              </w:rPr>
              <w:t>202</w:t>
            </w:r>
            <w:r w:rsidR="00420F94">
              <w:rPr>
                <w:b/>
                <w:sz w:val="22"/>
                <w:szCs w:val="22"/>
              </w:rPr>
              <w:t>2</w:t>
            </w:r>
            <w:r w:rsidR="00081744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% </w:t>
            </w:r>
            <w:proofErr w:type="spellStart"/>
            <w:r>
              <w:rPr>
                <w:b/>
                <w:sz w:val="22"/>
                <w:szCs w:val="22"/>
              </w:rPr>
              <w:t>вып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Темп роста</w:t>
            </w:r>
          </w:p>
        </w:tc>
      </w:tr>
      <w:tr w:rsidR="00AD3A8E" w:rsidTr="00AD3A8E">
        <w:trPr>
          <w:trHeight w:val="351"/>
        </w:trPr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b/>
                <w:sz w:val="22"/>
                <w:szCs w:val="22"/>
              </w:rPr>
            </w:pPr>
          </w:p>
        </w:tc>
        <w:tc>
          <w:tcPr>
            <w:tcW w:w="17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b/>
                <w:sz w:val="22"/>
                <w:szCs w:val="22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b/>
                <w:sz w:val="22"/>
                <w:szCs w:val="22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b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прогноз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0817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</w:t>
            </w: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b/>
                <w:sz w:val="22"/>
                <w:szCs w:val="22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rPr>
                <w:b/>
                <w:sz w:val="22"/>
                <w:szCs w:val="22"/>
              </w:rPr>
            </w:pPr>
          </w:p>
        </w:tc>
      </w:tr>
      <w:tr w:rsidR="006E2C55" w:rsidTr="00AD3A8E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44" w:rsidRDefault="00081744" w:rsidP="00834FD3">
            <w:pPr>
              <w:numPr>
                <w:ilvl w:val="0"/>
                <w:numId w:val="3"/>
              </w:numPr>
              <w:jc w:val="right"/>
              <w:rPr>
                <w:sz w:val="22"/>
                <w:szCs w:val="22"/>
              </w:rPr>
            </w:pPr>
          </w:p>
          <w:p w:rsidR="00081744" w:rsidRDefault="00081744">
            <w:pPr>
              <w:jc w:val="right"/>
              <w:rPr>
                <w:sz w:val="22"/>
                <w:szCs w:val="22"/>
              </w:rPr>
            </w:pPr>
          </w:p>
          <w:p w:rsidR="00081744" w:rsidRDefault="00081744">
            <w:pPr>
              <w:jc w:val="right"/>
              <w:rPr>
                <w:sz w:val="22"/>
                <w:szCs w:val="22"/>
              </w:rPr>
            </w:pPr>
          </w:p>
          <w:p w:rsidR="00081744" w:rsidRDefault="00081744">
            <w:pPr>
              <w:jc w:val="right"/>
              <w:rPr>
                <w:sz w:val="22"/>
                <w:szCs w:val="22"/>
              </w:rPr>
            </w:pPr>
          </w:p>
          <w:p w:rsidR="00081744" w:rsidRDefault="00081744">
            <w:pPr>
              <w:jc w:val="right"/>
              <w:rPr>
                <w:sz w:val="22"/>
                <w:szCs w:val="22"/>
              </w:rPr>
            </w:pPr>
          </w:p>
          <w:p w:rsidR="00081744" w:rsidRDefault="00081744">
            <w:pPr>
              <w:jc w:val="right"/>
              <w:rPr>
                <w:sz w:val="22"/>
                <w:szCs w:val="22"/>
              </w:rPr>
            </w:pPr>
          </w:p>
          <w:p w:rsidR="00081744" w:rsidRDefault="00081744">
            <w:pPr>
              <w:jc w:val="right"/>
              <w:rPr>
                <w:sz w:val="22"/>
                <w:szCs w:val="22"/>
              </w:rPr>
            </w:pPr>
          </w:p>
          <w:p w:rsidR="00081744" w:rsidRDefault="00081744">
            <w:pPr>
              <w:jc w:val="right"/>
              <w:rPr>
                <w:sz w:val="22"/>
                <w:szCs w:val="22"/>
              </w:rPr>
            </w:pPr>
          </w:p>
          <w:p w:rsidR="00081744" w:rsidRDefault="0008174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8E75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44" w:rsidRDefault="000817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C23BF0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2 893 613,2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B85F29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2 555</w:t>
            </w:r>
            <w:r w:rsidR="006E2C55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279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B7606F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3 497 364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6E2C55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136,9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744" w:rsidRDefault="006E2C55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120,9</w:t>
            </w:r>
          </w:p>
        </w:tc>
      </w:tr>
      <w:tr w:rsidR="006E2C55" w:rsidTr="00251103">
        <w:trPr>
          <w:trHeight w:val="602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542" w:rsidRDefault="008E7542" w:rsidP="008E7542">
            <w:pPr>
              <w:numPr>
                <w:ilvl w:val="0"/>
                <w:numId w:val="3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542" w:rsidRDefault="008E7542" w:rsidP="008E7542">
            <w:pPr>
              <w:rPr>
                <w:sz w:val="22"/>
                <w:szCs w:val="22"/>
              </w:rPr>
            </w:pPr>
            <w:r w:rsidRPr="008C5AC7">
              <w:rPr>
                <w:sz w:val="22"/>
                <w:szCs w:val="22"/>
              </w:rPr>
              <w:t>Оборот розничной торговли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542" w:rsidRDefault="008E7542" w:rsidP="008E75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Pr="0002274A" w:rsidRDefault="00CE5FFE" w:rsidP="00420F94">
            <w:pPr>
              <w:jc w:val="center"/>
              <w:rPr>
                <w:sz w:val="22"/>
                <w:szCs w:val="22"/>
              </w:rPr>
            </w:pPr>
            <w:r w:rsidRPr="0002274A">
              <w:rPr>
                <w:sz w:val="22"/>
                <w:szCs w:val="22"/>
              </w:rPr>
              <w:t>535</w:t>
            </w:r>
            <w:r w:rsidR="0002274A" w:rsidRPr="0002274A">
              <w:rPr>
                <w:sz w:val="22"/>
                <w:szCs w:val="22"/>
              </w:rPr>
              <w:t> 416,8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B8411B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564 660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8A4374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659 063,1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8A4374" w:rsidP="008A43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FD443E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123,1</w:t>
            </w:r>
          </w:p>
        </w:tc>
      </w:tr>
      <w:tr w:rsidR="006E2C55" w:rsidTr="00AD3A8E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542" w:rsidRDefault="008E7542" w:rsidP="008E7542">
            <w:pPr>
              <w:numPr>
                <w:ilvl w:val="0"/>
                <w:numId w:val="3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542" w:rsidRDefault="008E7542" w:rsidP="008E75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542" w:rsidRDefault="008E7542" w:rsidP="008E75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тонн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4B3AA5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12 570,4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9219D1" w:rsidP="009219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12 689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C8" w:rsidRDefault="000D78C8" w:rsidP="000D78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13 898,5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8E7542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E540E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,</w:t>
            </w:r>
            <w:r w:rsidR="00E540E9">
              <w:rPr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8E7542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540E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0,</w:t>
            </w:r>
            <w:r w:rsidR="00E540E9">
              <w:rPr>
                <w:sz w:val="22"/>
                <w:szCs w:val="22"/>
              </w:rPr>
              <w:t>6</w:t>
            </w:r>
          </w:p>
        </w:tc>
      </w:tr>
      <w:tr w:rsidR="006E2C55" w:rsidTr="00AD3A8E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542" w:rsidRDefault="008E7542" w:rsidP="008E7542">
            <w:pPr>
              <w:numPr>
                <w:ilvl w:val="0"/>
                <w:numId w:val="3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542" w:rsidRDefault="008E7542" w:rsidP="008E75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8E7542" w:rsidP="008E75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тонн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F33A98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22 452,6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8319FA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23 380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8319FA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24 748,3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7D6EDE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  <w:r w:rsidR="008E754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42" w:rsidRDefault="0057173E" w:rsidP="00420F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  <w:r w:rsidR="008E754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</w:t>
            </w:r>
          </w:p>
        </w:tc>
      </w:tr>
      <w:tr w:rsidR="00DB46CB" w:rsidTr="00F650C1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CB" w:rsidRDefault="00DB46CB" w:rsidP="00DB46CB">
            <w:pPr>
              <w:numPr>
                <w:ilvl w:val="0"/>
                <w:numId w:val="3"/>
              </w:numPr>
              <w:jc w:val="right"/>
              <w:rPr>
                <w:sz w:val="22"/>
                <w:szCs w:val="22"/>
              </w:rPr>
            </w:pP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CB" w:rsidRPr="008C5AC7" w:rsidRDefault="00DB46CB" w:rsidP="00DB46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6CB" w:rsidRPr="008C5AC7" w:rsidRDefault="00DB46CB" w:rsidP="00DB46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кв. м.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CB" w:rsidRDefault="00DB46CB" w:rsidP="00DB46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2 203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CB" w:rsidRDefault="00DB46CB" w:rsidP="00DB46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2 350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CB" w:rsidRDefault="00DB46CB" w:rsidP="00DB46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1 896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CB" w:rsidRDefault="00DB46CB" w:rsidP="00DB46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CB" w:rsidRDefault="00DB46CB" w:rsidP="00DB46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86,1</w:t>
            </w:r>
          </w:p>
        </w:tc>
      </w:tr>
      <w:tr w:rsidR="00DB46CB" w:rsidTr="00AD3A8E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CB" w:rsidRDefault="00DB46CB" w:rsidP="00DB46CB">
            <w:pPr>
              <w:numPr>
                <w:ilvl w:val="0"/>
                <w:numId w:val="3"/>
              </w:numPr>
              <w:jc w:val="right"/>
              <w:rPr>
                <w:sz w:val="22"/>
                <w:szCs w:val="22"/>
              </w:rPr>
            </w:pPr>
          </w:p>
          <w:p w:rsidR="00DB46CB" w:rsidRDefault="00DB46CB" w:rsidP="00DB46CB">
            <w:pPr>
              <w:jc w:val="right"/>
              <w:rPr>
                <w:sz w:val="22"/>
                <w:szCs w:val="22"/>
              </w:rPr>
            </w:pPr>
          </w:p>
          <w:p w:rsidR="00DB46CB" w:rsidRDefault="00DB46CB" w:rsidP="00DB46C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CB" w:rsidRDefault="00DB46CB" w:rsidP="00DB46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6CB" w:rsidRDefault="00DB46CB" w:rsidP="00DB46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6CB" w:rsidRPr="00B24458" w:rsidRDefault="00DB46CB" w:rsidP="00DB46CB">
            <w:pPr>
              <w:jc w:val="center"/>
              <w:rPr>
                <w:sz w:val="22"/>
                <w:szCs w:val="22"/>
              </w:rPr>
            </w:pPr>
            <w:r w:rsidRPr="00B24458">
              <w:rPr>
                <w:sz w:val="22"/>
                <w:szCs w:val="22"/>
              </w:rPr>
              <w:t>84 588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6CB" w:rsidRDefault="00DB46CB" w:rsidP="00DB46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10 659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6CB" w:rsidRDefault="00DB46CB" w:rsidP="00DB46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91 481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6CB" w:rsidRDefault="00DB46CB" w:rsidP="00DB46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858,3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6CB" w:rsidRDefault="00DB46CB" w:rsidP="00DB46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108,1</w:t>
            </w:r>
          </w:p>
        </w:tc>
      </w:tr>
      <w:tr w:rsidR="008D52D8" w:rsidTr="00DB46CB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2D8" w:rsidRPr="00DB46CB" w:rsidRDefault="008D52D8" w:rsidP="008D52D8">
            <w:pPr>
              <w:pStyle w:val="a5"/>
              <w:numPr>
                <w:ilvl w:val="0"/>
                <w:numId w:val="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2D8" w:rsidRDefault="008D52D8" w:rsidP="008D52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работников, принятых на дополнительно введенные (созданных) рабочие места в результате реализации инвестиционных проектов в Республике Мордовия, финансируемых за счет средств внебюджетных источников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2D8" w:rsidRDefault="008D52D8" w:rsidP="008D52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2D8" w:rsidRDefault="00D0136A" w:rsidP="008D52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2D8" w:rsidRDefault="00605A30" w:rsidP="008D52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2D8" w:rsidRDefault="00605A30" w:rsidP="008D52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2D8" w:rsidRDefault="008B0AD0" w:rsidP="008D52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BDC" w:rsidRDefault="00F26BDC" w:rsidP="00F26B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28,6</w:t>
            </w:r>
          </w:p>
        </w:tc>
      </w:tr>
    </w:tbl>
    <w:p w:rsidR="00081744" w:rsidRPr="000108DA" w:rsidRDefault="00081744" w:rsidP="000A3B8A">
      <w:pPr>
        <w:rPr>
          <w:sz w:val="18"/>
          <w:szCs w:val="18"/>
        </w:rPr>
      </w:pPr>
    </w:p>
    <w:sectPr w:rsidR="00081744" w:rsidRPr="000108DA" w:rsidSect="000A3B8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7E6F10"/>
    <w:multiLevelType w:val="hybridMultilevel"/>
    <w:tmpl w:val="AD58B286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0A714C"/>
    <w:multiLevelType w:val="hybridMultilevel"/>
    <w:tmpl w:val="A03EF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42629"/>
    <w:multiLevelType w:val="hybridMultilevel"/>
    <w:tmpl w:val="47342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9D4214"/>
    <w:multiLevelType w:val="hybridMultilevel"/>
    <w:tmpl w:val="55F4D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480B2A"/>
    <w:multiLevelType w:val="hybridMultilevel"/>
    <w:tmpl w:val="03F6322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49C5422F"/>
    <w:multiLevelType w:val="hybridMultilevel"/>
    <w:tmpl w:val="53B6DA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746DCC"/>
    <w:multiLevelType w:val="hybridMultilevel"/>
    <w:tmpl w:val="16F660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36892"/>
    <w:multiLevelType w:val="hybridMultilevel"/>
    <w:tmpl w:val="F7787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3E6DD4"/>
    <w:multiLevelType w:val="hybridMultilevel"/>
    <w:tmpl w:val="726616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D36E1C"/>
    <w:multiLevelType w:val="hybridMultilevel"/>
    <w:tmpl w:val="9F2849B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F40AF"/>
    <w:multiLevelType w:val="hybridMultilevel"/>
    <w:tmpl w:val="4CB2CCB2"/>
    <w:lvl w:ilvl="0" w:tplc="7C1A957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17C7A81"/>
    <w:multiLevelType w:val="hybridMultilevel"/>
    <w:tmpl w:val="F2DA3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0"/>
  </w:num>
  <w:num w:numId="5">
    <w:abstractNumId w:val="7"/>
  </w:num>
  <w:num w:numId="6">
    <w:abstractNumId w:val="9"/>
  </w:num>
  <w:num w:numId="7">
    <w:abstractNumId w:val="4"/>
  </w:num>
  <w:num w:numId="8">
    <w:abstractNumId w:val="8"/>
  </w:num>
  <w:num w:numId="9">
    <w:abstractNumId w:val="6"/>
  </w:num>
  <w:num w:numId="10">
    <w:abstractNumId w:val="2"/>
  </w:num>
  <w:num w:numId="11">
    <w:abstractNumId w:val="3"/>
  </w:num>
  <w:num w:numId="12">
    <w:abstractNumId w:val="12"/>
  </w:num>
  <w:num w:numId="13">
    <w:abstractNumId w:val="1"/>
  </w:num>
  <w:num w:numId="14">
    <w:abstractNumId w:val="10"/>
  </w:num>
  <w:num w:numId="15">
    <w:abstractNumId w:val="11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69502B"/>
    <w:rsid w:val="00005256"/>
    <w:rsid w:val="0001018E"/>
    <w:rsid w:val="000108DA"/>
    <w:rsid w:val="00011B97"/>
    <w:rsid w:val="00011F49"/>
    <w:rsid w:val="00013379"/>
    <w:rsid w:val="00014CD1"/>
    <w:rsid w:val="0002274A"/>
    <w:rsid w:val="00026481"/>
    <w:rsid w:val="000272E3"/>
    <w:rsid w:val="00031230"/>
    <w:rsid w:val="00034029"/>
    <w:rsid w:val="00047B46"/>
    <w:rsid w:val="00051316"/>
    <w:rsid w:val="000547C3"/>
    <w:rsid w:val="000573CE"/>
    <w:rsid w:val="000605A2"/>
    <w:rsid w:val="00060E7C"/>
    <w:rsid w:val="00061C3D"/>
    <w:rsid w:val="00062EAF"/>
    <w:rsid w:val="00063710"/>
    <w:rsid w:val="00064826"/>
    <w:rsid w:val="000650D2"/>
    <w:rsid w:val="000653B0"/>
    <w:rsid w:val="00067937"/>
    <w:rsid w:val="0007628D"/>
    <w:rsid w:val="00077209"/>
    <w:rsid w:val="000810B9"/>
    <w:rsid w:val="00081744"/>
    <w:rsid w:val="000A0B9A"/>
    <w:rsid w:val="000A38A5"/>
    <w:rsid w:val="000A3B8A"/>
    <w:rsid w:val="000A6A3E"/>
    <w:rsid w:val="000A7D57"/>
    <w:rsid w:val="000B234C"/>
    <w:rsid w:val="000C0AB4"/>
    <w:rsid w:val="000C2600"/>
    <w:rsid w:val="000C3041"/>
    <w:rsid w:val="000C3EA2"/>
    <w:rsid w:val="000C66A3"/>
    <w:rsid w:val="000D12A6"/>
    <w:rsid w:val="000D25D4"/>
    <w:rsid w:val="000D78C8"/>
    <w:rsid w:val="000E7940"/>
    <w:rsid w:val="000F0B07"/>
    <w:rsid w:val="000F6006"/>
    <w:rsid w:val="00113799"/>
    <w:rsid w:val="00122A67"/>
    <w:rsid w:val="0013082E"/>
    <w:rsid w:val="0013401D"/>
    <w:rsid w:val="00137715"/>
    <w:rsid w:val="001432FD"/>
    <w:rsid w:val="00145D82"/>
    <w:rsid w:val="00146EB9"/>
    <w:rsid w:val="00147447"/>
    <w:rsid w:val="001612B4"/>
    <w:rsid w:val="00163782"/>
    <w:rsid w:val="001726C2"/>
    <w:rsid w:val="0017487D"/>
    <w:rsid w:val="00176CBA"/>
    <w:rsid w:val="00185C01"/>
    <w:rsid w:val="001940E8"/>
    <w:rsid w:val="00195EB0"/>
    <w:rsid w:val="001A42CB"/>
    <w:rsid w:val="001C307E"/>
    <w:rsid w:val="001C4864"/>
    <w:rsid w:val="001C6D43"/>
    <w:rsid w:val="001D10B0"/>
    <w:rsid w:val="001F4A6C"/>
    <w:rsid w:val="002268C6"/>
    <w:rsid w:val="0022762D"/>
    <w:rsid w:val="002306E8"/>
    <w:rsid w:val="00237438"/>
    <w:rsid w:val="002434AC"/>
    <w:rsid w:val="0024442F"/>
    <w:rsid w:val="00245671"/>
    <w:rsid w:val="002469B4"/>
    <w:rsid w:val="00251103"/>
    <w:rsid w:val="0025365B"/>
    <w:rsid w:val="0026067C"/>
    <w:rsid w:val="002607F2"/>
    <w:rsid w:val="002644B7"/>
    <w:rsid w:val="00280DA9"/>
    <w:rsid w:val="00290175"/>
    <w:rsid w:val="002913ED"/>
    <w:rsid w:val="00293F23"/>
    <w:rsid w:val="00296057"/>
    <w:rsid w:val="002A76B2"/>
    <w:rsid w:val="002C306D"/>
    <w:rsid w:val="002C7E91"/>
    <w:rsid w:val="002E1E03"/>
    <w:rsid w:val="002F1CCE"/>
    <w:rsid w:val="002F2B48"/>
    <w:rsid w:val="002F6E35"/>
    <w:rsid w:val="00304660"/>
    <w:rsid w:val="003048A2"/>
    <w:rsid w:val="00315B5E"/>
    <w:rsid w:val="003208D2"/>
    <w:rsid w:val="003211EC"/>
    <w:rsid w:val="00326B9E"/>
    <w:rsid w:val="00327BF4"/>
    <w:rsid w:val="00341F07"/>
    <w:rsid w:val="00344004"/>
    <w:rsid w:val="00372D9C"/>
    <w:rsid w:val="00374BC0"/>
    <w:rsid w:val="0038339F"/>
    <w:rsid w:val="003878B7"/>
    <w:rsid w:val="00394C28"/>
    <w:rsid w:val="003A4578"/>
    <w:rsid w:val="003B7C17"/>
    <w:rsid w:val="003D0AAF"/>
    <w:rsid w:val="003E3856"/>
    <w:rsid w:val="003E4A2A"/>
    <w:rsid w:val="003E4F2B"/>
    <w:rsid w:val="003F676C"/>
    <w:rsid w:val="00420F94"/>
    <w:rsid w:val="00424699"/>
    <w:rsid w:val="004250A4"/>
    <w:rsid w:val="00426363"/>
    <w:rsid w:val="00446F3E"/>
    <w:rsid w:val="00464160"/>
    <w:rsid w:val="00471C5E"/>
    <w:rsid w:val="00474448"/>
    <w:rsid w:val="00475624"/>
    <w:rsid w:val="004808B5"/>
    <w:rsid w:val="00493754"/>
    <w:rsid w:val="00496AB4"/>
    <w:rsid w:val="004A335C"/>
    <w:rsid w:val="004A50A4"/>
    <w:rsid w:val="004A6DBD"/>
    <w:rsid w:val="004A7D1E"/>
    <w:rsid w:val="004B389F"/>
    <w:rsid w:val="004B3994"/>
    <w:rsid w:val="004B3AA5"/>
    <w:rsid w:val="004D405F"/>
    <w:rsid w:val="004D4C04"/>
    <w:rsid w:val="004E38C7"/>
    <w:rsid w:val="004E654D"/>
    <w:rsid w:val="004F1B07"/>
    <w:rsid w:val="004F38CA"/>
    <w:rsid w:val="00501FA7"/>
    <w:rsid w:val="00505655"/>
    <w:rsid w:val="00530E50"/>
    <w:rsid w:val="005344C9"/>
    <w:rsid w:val="00534E54"/>
    <w:rsid w:val="00536FAE"/>
    <w:rsid w:val="005414BF"/>
    <w:rsid w:val="0054217A"/>
    <w:rsid w:val="00551C22"/>
    <w:rsid w:val="00553048"/>
    <w:rsid w:val="00554A96"/>
    <w:rsid w:val="005650C8"/>
    <w:rsid w:val="0057173E"/>
    <w:rsid w:val="005753F4"/>
    <w:rsid w:val="00576EDB"/>
    <w:rsid w:val="005811C9"/>
    <w:rsid w:val="005826CF"/>
    <w:rsid w:val="00582D26"/>
    <w:rsid w:val="00582DAD"/>
    <w:rsid w:val="0058796A"/>
    <w:rsid w:val="00591444"/>
    <w:rsid w:val="005A4893"/>
    <w:rsid w:val="005A68F6"/>
    <w:rsid w:val="005C5309"/>
    <w:rsid w:val="005E031C"/>
    <w:rsid w:val="005E2F03"/>
    <w:rsid w:val="005E30C3"/>
    <w:rsid w:val="005E5E97"/>
    <w:rsid w:val="006053D9"/>
    <w:rsid w:val="00605A30"/>
    <w:rsid w:val="006114F2"/>
    <w:rsid w:val="006114F5"/>
    <w:rsid w:val="0061378A"/>
    <w:rsid w:val="006257C7"/>
    <w:rsid w:val="0063164F"/>
    <w:rsid w:val="006365FA"/>
    <w:rsid w:val="00640C3D"/>
    <w:rsid w:val="0064488C"/>
    <w:rsid w:val="0065394B"/>
    <w:rsid w:val="006574F0"/>
    <w:rsid w:val="00657519"/>
    <w:rsid w:val="00661321"/>
    <w:rsid w:val="00661E58"/>
    <w:rsid w:val="00661F5F"/>
    <w:rsid w:val="00666072"/>
    <w:rsid w:val="00670DCB"/>
    <w:rsid w:val="006723AC"/>
    <w:rsid w:val="00676589"/>
    <w:rsid w:val="006810D4"/>
    <w:rsid w:val="00684B77"/>
    <w:rsid w:val="0068706B"/>
    <w:rsid w:val="00687160"/>
    <w:rsid w:val="006876E2"/>
    <w:rsid w:val="0069502B"/>
    <w:rsid w:val="006969F2"/>
    <w:rsid w:val="006A1EA1"/>
    <w:rsid w:val="006B5304"/>
    <w:rsid w:val="006C435B"/>
    <w:rsid w:val="006D51F8"/>
    <w:rsid w:val="006E2C55"/>
    <w:rsid w:val="006E378E"/>
    <w:rsid w:val="006F1359"/>
    <w:rsid w:val="006F4264"/>
    <w:rsid w:val="006F4569"/>
    <w:rsid w:val="006F656A"/>
    <w:rsid w:val="007076E2"/>
    <w:rsid w:val="007160DA"/>
    <w:rsid w:val="0071650C"/>
    <w:rsid w:val="0072020A"/>
    <w:rsid w:val="0072319F"/>
    <w:rsid w:val="007256F0"/>
    <w:rsid w:val="007337BC"/>
    <w:rsid w:val="0073585D"/>
    <w:rsid w:val="0074434A"/>
    <w:rsid w:val="00747BB4"/>
    <w:rsid w:val="00752903"/>
    <w:rsid w:val="00752B51"/>
    <w:rsid w:val="00753E50"/>
    <w:rsid w:val="00754680"/>
    <w:rsid w:val="0075676E"/>
    <w:rsid w:val="00774462"/>
    <w:rsid w:val="00784D72"/>
    <w:rsid w:val="0079447F"/>
    <w:rsid w:val="007948C8"/>
    <w:rsid w:val="007978A9"/>
    <w:rsid w:val="007A09DE"/>
    <w:rsid w:val="007A70A0"/>
    <w:rsid w:val="007B2111"/>
    <w:rsid w:val="007C3D5D"/>
    <w:rsid w:val="007D2826"/>
    <w:rsid w:val="007D2FAD"/>
    <w:rsid w:val="007D6EDE"/>
    <w:rsid w:val="007E20AA"/>
    <w:rsid w:val="007F58E2"/>
    <w:rsid w:val="00800AF6"/>
    <w:rsid w:val="00811D2D"/>
    <w:rsid w:val="008300C1"/>
    <w:rsid w:val="008319FA"/>
    <w:rsid w:val="008355B3"/>
    <w:rsid w:val="00837E9E"/>
    <w:rsid w:val="00840E08"/>
    <w:rsid w:val="00851E0E"/>
    <w:rsid w:val="00855E33"/>
    <w:rsid w:val="00862772"/>
    <w:rsid w:val="008718BF"/>
    <w:rsid w:val="008840F2"/>
    <w:rsid w:val="0088425A"/>
    <w:rsid w:val="0089761C"/>
    <w:rsid w:val="00897C42"/>
    <w:rsid w:val="008A3A93"/>
    <w:rsid w:val="008A4374"/>
    <w:rsid w:val="008B05AD"/>
    <w:rsid w:val="008B0AD0"/>
    <w:rsid w:val="008B35B7"/>
    <w:rsid w:val="008B74FF"/>
    <w:rsid w:val="008C5AC7"/>
    <w:rsid w:val="008C7C02"/>
    <w:rsid w:val="008D1955"/>
    <w:rsid w:val="008D2D9E"/>
    <w:rsid w:val="008D52D8"/>
    <w:rsid w:val="008D6197"/>
    <w:rsid w:val="008E2A81"/>
    <w:rsid w:val="008E7542"/>
    <w:rsid w:val="0090001B"/>
    <w:rsid w:val="00900BC6"/>
    <w:rsid w:val="009077A4"/>
    <w:rsid w:val="00912AF5"/>
    <w:rsid w:val="009174AE"/>
    <w:rsid w:val="009219D1"/>
    <w:rsid w:val="009338D0"/>
    <w:rsid w:val="00952BFD"/>
    <w:rsid w:val="00952C79"/>
    <w:rsid w:val="00954B54"/>
    <w:rsid w:val="009632CE"/>
    <w:rsid w:val="009A3E44"/>
    <w:rsid w:val="009B134D"/>
    <w:rsid w:val="009D048B"/>
    <w:rsid w:val="009D604E"/>
    <w:rsid w:val="009E176B"/>
    <w:rsid w:val="009E3BC1"/>
    <w:rsid w:val="00A00962"/>
    <w:rsid w:val="00A0257D"/>
    <w:rsid w:val="00A0625F"/>
    <w:rsid w:val="00A139D8"/>
    <w:rsid w:val="00A245F4"/>
    <w:rsid w:val="00A3016F"/>
    <w:rsid w:val="00A34F83"/>
    <w:rsid w:val="00A35D30"/>
    <w:rsid w:val="00A360F3"/>
    <w:rsid w:val="00A424F6"/>
    <w:rsid w:val="00A536D0"/>
    <w:rsid w:val="00A5594F"/>
    <w:rsid w:val="00A669E8"/>
    <w:rsid w:val="00A72A3E"/>
    <w:rsid w:val="00A733F3"/>
    <w:rsid w:val="00A7682D"/>
    <w:rsid w:val="00A76B8F"/>
    <w:rsid w:val="00A76BDA"/>
    <w:rsid w:val="00AA0FC9"/>
    <w:rsid w:val="00AA1960"/>
    <w:rsid w:val="00AC1FF0"/>
    <w:rsid w:val="00AC586B"/>
    <w:rsid w:val="00AC753F"/>
    <w:rsid w:val="00AD3A8E"/>
    <w:rsid w:val="00AF19FB"/>
    <w:rsid w:val="00AF483A"/>
    <w:rsid w:val="00B00851"/>
    <w:rsid w:val="00B165D3"/>
    <w:rsid w:val="00B17040"/>
    <w:rsid w:val="00B21A0C"/>
    <w:rsid w:val="00B239F1"/>
    <w:rsid w:val="00B24458"/>
    <w:rsid w:val="00B2793A"/>
    <w:rsid w:val="00B27F58"/>
    <w:rsid w:val="00B37873"/>
    <w:rsid w:val="00B410B2"/>
    <w:rsid w:val="00B50382"/>
    <w:rsid w:val="00B677CA"/>
    <w:rsid w:val="00B7378A"/>
    <w:rsid w:val="00B7606F"/>
    <w:rsid w:val="00B77FCA"/>
    <w:rsid w:val="00B8411B"/>
    <w:rsid w:val="00B85BAC"/>
    <w:rsid w:val="00B85F29"/>
    <w:rsid w:val="00B92BD0"/>
    <w:rsid w:val="00B93FDC"/>
    <w:rsid w:val="00B9469E"/>
    <w:rsid w:val="00BA5239"/>
    <w:rsid w:val="00BB35CF"/>
    <w:rsid w:val="00BB36A4"/>
    <w:rsid w:val="00BD3B8D"/>
    <w:rsid w:val="00BD47FE"/>
    <w:rsid w:val="00BE1C0D"/>
    <w:rsid w:val="00BE28F4"/>
    <w:rsid w:val="00BF3923"/>
    <w:rsid w:val="00C0076F"/>
    <w:rsid w:val="00C022F3"/>
    <w:rsid w:val="00C03AEA"/>
    <w:rsid w:val="00C16922"/>
    <w:rsid w:val="00C21D05"/>
    <w:rsid w:val="00C22013"/>
    <w:rsid w:val="00C23BF0"/>
    <w:rsid w:val="00C2751D"/>
    <w:rsid w:val="00C302EA"/>
    <w:rsid w:val="00C37F87"/>
    <w:rsid w:val="00C53BB0"/>
    <w:rsid w:val="00C54517"/>
    <w:rsid w:val="00C54CF4"/>
    <w:rsid w:val="00C57D0A"/>
    <w:rsid w:val="00C60AEB"/>
    <w:rsid w:val="00C6168D"/>
    <w:rsid w:val="00C7154C"/>
    <w:rsid w:val="00C7234D"/>
    <w:rsid w:val="00C82DC2"/>
    <w:rsid w:val="00C843DF"/>
    <w:rsid w:val="00C84C72"/>
    <w:rsid w:val="00C87B36"/>
    <w:rsid w:val="00C91774"/>
    <w:rsid w:val="00CB46A0"/>
    <w:rsid w:val="00CC0353"/>
    <w:rsid w:val="00CE117E"/>
    <w:rsid w:val="00CE30E9"/>
    <w:rsid w:val="00CE5FFE"/>
    <w:rsid w:val="00CF3F52"/>
    <w:rsid w:val="00D0136A"/>
    <w:rsid w:val="00D02522"/>
    <w:rsid w:val="00D043AD"/>
    <w:rsid w:val="00D10F5D"/>
    <w:rsid w:val="00D25283"/>
    <w:rsid w:val="00D368CC"/>
    <w:rsid w:val="00D43405"/>
    <w:rsid w:val="00D45BF9"/>
    <w:rsid w:val="00D50D9E"/>
    <w:rsid w:val="00D5568F"/>
    <w:rsid w:val="00D66300"/>
    <w:rsid w:val="00D7686D"/>
    <w:rsid w:val="00D77F87"/>
    <w:rsid w:val="00D84753"/>
    <w:rsid w:val="00D85040"/>
    <w:rsid w:val="00D91267"/>
    <w:rsid w:val="00D93588"/>
    <w:rsid w:val="00DA28E8"/>
    <w:rsid w:val="00DA4417"/>
    <w:rsid w:val="00DA77D2"/>
    <w:rsid w:val="00DB202E"/>
    <w:rsid w:val="00DB46CB"/>
    <w:rsid w:val="00DC088F"/>
    <w:rsid w:val="00DC1392"/>
    <w:rsid w:val="00DC1C90"/>
    <w:rsid w:val="00DC3FB6"/>
    <w:rsid w:val="00DC6FDF"/>
    <w:rsid w:val="00DE4C6A"/>
    <w:rsid w:val="00E00187"/>
    <w:rsid w:val="00E0216F"/>
    <w:rsid w:val="00E032AA"/>
    <w:rsid w:val="00E0541F"/>
    <w:rsid w:val="00E072A9"/>
    <w:rsid w:val="00E10C48"/>
    <w:rsid w:val="00E23649"/>
    <w:rsid w:val="00E27CD9"/>
    <w:rsid w:val="00E3022E"/>
    <w:rsid w:val="00E37BDB"/>
    <w:rsid w:val="00E400F2"/>
    <w:rsid w:val="00E52DBF"/>
    <w:rsid w:val="00E540E9"/>
    <w:rsid w:val="00E564BD"/>
    <w:rsid w:val="00E66BDC"/>
    <w:rsid w:val="00E74A2C"/>
    <w:rsid w:val="00E83ABC"/>
    <w:rsid w:val="00E900D3"/>
    <w:rsid w:val="00E9074A"/>
    <w:rsid w:val="00E96429"/>
    <w:rsid w:val="00EA0BE0"/>
    <w:rsid w:val="00EA12F9"/>
    <w:rsid w:val="00EA24BE"/>
    <w:rsid w:val="00EC199D"/>
    <w:rsid w:val="00EC53A2"/>
    <w:rsid w:val="00ED034A"/>
    <w:rsid w:val="00ED1D97"/>
    <w:rsid w:val="00EE1B45"/>
    <w:rsid w:val="00EE5525"/>
    <w:rsid w:val="00EE5F2C"/>
    <w:rsid w:val="00F064D2"/>
    <w:rsid w:val="00F07BAA"/>
    <w:rsid w:val="00F101CF"/>
    <w:rsid w:val="00F11C68"/>
    <w:rsid w:val="00F146E1"/>
    <w:rsid w:val="00F1629F"/>
    <w:rsid w:val="00F26297"/>
    <w:rsid w:val="00F26BDC"/>
    <w:rsid w:val="00F30596"/>
    <w:rsid w:val="00F32F20"/>
    <w:rsid w:val="00F33A98"/>
    <w:rsid w:val="00F34B6D"/>
    <w:rsid w:val="00F44F17"/>
    <w:rsid w:val="00F51310"/>
    <w:rsid w:val="00F53292"/>
    <w:rsid w:val="00F5400F"/>
    <w:rsid w:val="00F549B4"/>
    <w:rsid w:val="00F54B8A"/>
    <w:rsid w:val="00F60F98"/>
    <w:rsid w:val="00F63B68"/>
    <w:rsid w:val="00F674B6"/>
    <w:rsid w:val="00F76488"/>
    <w:rsid w:val="00F84140"/>
    <w:rsid w:val="00F842E4"/>
    <w:rsid w:val="00F931FE"/>
    <w:rsid w:val="00F93790"/>
    <w:rsid w:val="00FA00DF"/>
    <w:rsid w:val="00FA23B8"/>
    <w:rsid w:val="00FA34E8"/>
    <w:rsid w:val="00FA789B"/>
    <w:rsid w:val="00FC33D7"/>
    <w:rsid w:val="00FD443E"/>
    <w:rsid w:val="00FE543E"/>
    <w:rsid w:val="00FF5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B8A"/>
    <w:rPr>
      <w:sz w:val="24"/>
      <w:szCs w:val="24"/>
    </w:rPr>
  </w:style>
  <w:style w:type="paragraph" w:styleId="1">
    <w:name w:val="heading 1"/>
    <w:basedOn w:val="a"/>
    <w:next w:val="a"/>
    <w:qFormat/>
    <w:rsid w:val="000A3B8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A3B8A"/>
    <w:rPr>
      <w:rFonts w:ascii="Verdana" w:hAnsi="Verdana" w:cs="Verdana"/>
      <w:sz w:val="20"/>
      <w:szCs w:val="20"/>
      <w:lang w:val="en-US" w:eastAsia="en-US"/>
    </w:rPr>
  </w:style>
  <w:style w:type="character" w:customStyle="1" w:styleId="a4">
    <w:name w:val="Гипертекстовая ссылка"/>
    <w:basedOn w:val="a0"/>
    <w:rsid w:val="000A3B8A"/>
    <w:rPr>
      <w:color w:val="008000"/>
    </w:rPr>
  </w:style>
  <w:style w:type="paragraph" w:styleId="a5">
    <w:name w:val="List Paragraph"/>
    <w:basedOn w:val="a"/>
    <w:uiPriority w:val="34"/>
    <w:qFormat/>
    <w:rsid w:val="000810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2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&#1055;&#1054;&#1057;&#1058;&#1040;&#1053;&#1054;&#1042;&#1051;&#1045;&#1053;&#1048;&#104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4CBAB-C38E-499A-AB60-547A5202B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597</TotalTime>
  <Pages>1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7087</CharactersWithSpaces>
  <SharedDoc>false</SharedDoc>
  <HLinks>
    <vt:vector size="12" baseType="variant">
      <vt:variant>
        <vt:i4>5439505</vt:i4>
      </vt:variant>
      <vt:variant>
        <vt:i4>3</vt:i4>
      </vt:variant>
      <vt:variant>
        <vt:i4>0</vt:i4>
      </vt:variant>
      <vt:variant>
        <vt:i4>5</vt:i4>
      </vt:variant>
      <vt:variant>
        <vt:lpwstr>garantf1://8817585.0/</vt:lpwstr>
      </vt:variant>
      <vt:variant>
        <vt:lpwstr/>
      </vt:variant>
      <vt:variant>
        <vt:i4>5242909</vt:i4>
      </vt:variant>
      <vt:variant>
        <vt:i4>0</vt:i4>
      </vt:variant>
      <vt:variant>
        <vt:i4>0</vt:i4>
      </vt:variant>
      <vt:variant>
        <vt:i4>5</vt:i4>
      </vt:variant>
      <vt:variant>
        <vt:lpwstr>garantf1://8877045.0/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Admin</dc:creator>
  <cp:lastModifiedBy>User</cp:lastModifiedBy>
  <cp:revision>295</cp:revision>
  <cp:lastPrinted>2022-11-07T12:58:00Z</cp:lastPrinted>
  <dcterms:created xsi:type="dcterms:W3CDTF">2021-11-23T07:37:00Z</dcterms:created>
  <dcterms:modified xsi:type="dcterms:W3CDTF">2022-11-18T06:07:00Z</dcterms:modified>
</cp:coreProperties>
</file>