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77C" w:rsidRDefault="00C1277C" w:rsidP="000663F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                 </w:t>
      </w:r>
    </w:p>
    <w:p w:rsidR="00C1277C" w:rsidRDefault="00C1277C" w:rsidP="0033138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КОЧЕТОВСКОГО СЕЛЬСКОГО ПОСЕЛЕНИЯ ИНСАРСКОГО МУНИЦИПАЛЬНОГО РАЙОНА</w:t>
      </w:r>
    </w:p>
    <w:p w:rsidR="00C1277C" w:rsidRDefault="00C1277C" w:rsidP="00331389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1277C" w:rsidRDefault="00C1277C" w:rsidP="00331389">
      <w:pPr>
        <w:jc w:val="center"/>
        <w:rPr>
          <w:sz w:val="28"/>
          <w:szCs w:val="28"/>
        </w:rPr>
      </w:pPr>
    </w:p>
    <w:p w:rsidR="00C1277C" w:rsidRDefault="00C1277C" w:rsidP="00331389">
      <w:pPr>
        <w:jc w:val="center"/>
        <w:rPr>
          <w:sz w:val="28"/>
          <w:szCs w:val="28"/>
        </w:rPr>
      </w:pPr>
    </w:p>
    <w:p w:rsidR="00C1277C" w:rsidRDefault="00C1277C" w:rsidP="00331389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C1277C" w:rsidRDefault="00C1277C" w:rsidP="00331389">
      <w:pPr>
        <w:jc w:val="center"/>
        <w:rPr>
          <w:sz w:val="28"/>
          <w:szCs w:val="28"/>
        </w:rPr>
      </w:pPr>
    </w:p>
    <w:p w:rsidR="00C1277C" w:rsidRDefault="00C1277C" w:rsidP="00331389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Кочетовка</w:t>
      </w:r>
    </w:p>
    <w:p w:rsidR="00C1277C" w:rsidRPr="00595FF4" w:rsidRDefault="00C1277C" w:rsidP="000663F6">
      <w:pPr>
        <w:jc w:val="both"/>
        <w:rPr>
          <w:b/>
          <w:bCs/>
          <w:sz w:val="28"/>
          <w:szCs w:val="28"/>
        </w:rPr>
      </w:pPr>
    </w:p>
    <w:p w:rsidR="00C1277C" w:rsidRPr="006E250A" w:rsidRDefault="00C1277C" w:rsidP="000663F6">
      <w:pPr>
        <w:jc w:val="both"/>
        <w:rPr>
          <w:b/>
          <w:bCs/>
          <w:spacing w:val="80"/>
          <w:sz w:val="28"/>
          <w:szCs w:val="28"/>
        </w:rPr>
      </w:pPr>
      <w:r>
        <w:rPr>
          <w:b/>
          <w:bCs/>
          <w:sz w:val="28"/>
          <w:szCs w:val="28"/>
        </w:rPr>
        <w:t xml:space="preserve"> от 11 ноября  2022</w:t>
      </w:r>
      <w:r w:rsidRPr="006E250A">
        <w:rPr>
          <w:b/>
          <w:bCs/>
          <w:sz w:val="28"/>
          <w:szCs w:val="28"/>
        </w:rPr>
        <w:t xml:space="preserve"> года </w:t>
      </w:r>
      <w:r>
        <w:rPr>
          <w:b/>
          <w:bCs/>
          <w:sz w:val="28"/>
          <w:szCs w:val="28"/>
        </w:rPr>
        <w:t xml:space="preserve">                            </w:t>
      </w:r>
      <w:r w:rsidRPr="006E250A">
        <w:rPr>
          <w:b/>
          <w:bCs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</w:rPr>
        <w:t>№ 97</w:t>
      </w:r>
    </w:p>
    <w:p w:rsidR="00C1277C" w:rsidRPr="00595FF4" w:rsidRDefault="00C1277C" w:rsidP="000663F6">
      <w:pPr>
        <w:jc w:val="both"/>
        <w:rPr>
          <w:b/>
          <w:bCs/>
        </w:rPr>
      </w:pPr>
    </w:p>
    <w:p w:rsidR="00C1277C" w:rsidRDefault="00C1277C" w:rsidP="0068673A">
      <w:pPr>
        <w:rPr>
          <w:sz w:val="28"/>
          <w:szCs w:val="28"/>
        </w:rPr>
      </w:pPr>
    </w:p>
    <w:p w:rsidR="00C1277C" w:rsidRPr="001B0CF9" w:rsidRDefault="00C1277C" w:rsidP="008A6026">
      <w:pPr>
        <w:jc w:val="center"/>
        <w:rPr>
          <w:b/>
          <w:bCs/>
          <w:sz w:val="28"/>
          <w:szCs w:val="28"/>
        </w:rPr>
      </w:pPr>
      <w:r w:rsidRPr="002D12A8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б Основных</w:t>
      </w:r>
      <w:r w:rsidRPr="008A6026">
        <w:rPr>
          <w:b/>
          <w:bCs/>
          <w:sz w:val="28"/>
          <w:szCs w:val="28"/>
        </w:rPr>
        <w:t xml:space="preserve"> направления</w:t>
      </w:r>
      <w:r>
        <w:rPr>
          <w:b/>
          <w:bCs/>
          <w:sz w:val="28"/>
          <w:szCs w:val="28"/>
        </w:rPr>
        <w:t>х д</w:t>
      </w:r>
      <w:r w:rsidRPr="008A6026">
        <w:rPr>
          <w:b/>
          <w:bCs/>
          <w:sz w:val="28"/>
          <w:szCs w:val="28"/>
        </w:rPr>
        <w:t>олговой</w:t>
      </w:r>
      <w:r>
        <w:rPr>
          <w:b/>
          <w:bCs/>
          <w:sz w:val="28"/>
          <w:szCs w:val="28"/>
        </w:rPr>
        <w:t xml:space="preserve"> </w:t>
      </w:r>
      <w:r w:rsidRPr="008A6026">
        <w:rPr>
          <w:b/>
          <w:bCs/>
          <w:sz w:val="28"/>
          <w:szCs w:val="28"/>
        </w:rPr>
        <w:t xml:space="preserve">политики </w:t>
      </w:r>
      <w:r>
        <w:rPr>
          <w:b/>
          <w:bCs/>
          <w:sz w:val="28"/>
          <w:szCs w:val="28"/>
        </w:rPr>
        <w:t xml:space="preserve">Кочетовского сельского поселения Инсарского муниципального района </w:t>
      </w:r>
      <w:r w:rsidRPr="008A6026">
        <w:rPr>
          <w:b/>
          <w:bCs/>
          <w:sz w:val="28"/>
          <w:szCs w:val="28"/>
        </w:rPr>
        <w:t xml:space="preserve">Республики Мордовия </w:t>
      </w:r>
      <w:r>
        <w:rPr>
          <w:b/>
          <w:bCs/>
          <w:sz w:val="28"/>
          <w:szCs w:val="28"/>
        </w:rPr>
        <w:t>на 2023</w:t>
      </w:r>
      <w:r w:rsidRPr="008A6026">
        <w:rPr>
          <w:b/>
          <w:bCs/>
          <w:sz w:val="28"/>
          <w:szCs w:val="28"/>
        </w:rPr>
        <w:t xml:space="preserve"> год и </w:t>
      </w:r>
      <w:r>
        <w:rPr>
          <w:b/>
          <w:bCs/>
          <w:sz w:val="28"/>
          <w:szCs w:val="28"/>
        </w:rPr>
        <w:t>на плановый период 2024</w:t>
      </w:r>
      <w:r w:rsidRPr="008A6026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5</w:t>
      </w:r>
      <w:r w:rsidRPr="008A6026">
        <w:rPr>
          <w:b/>
          <w:bCs/>
          <w:sz w:val="28"/>
          <w:szCs w:val="28"/>
        </w:rPr>
        <w:t xml:space="preserve"> годов</w:t>
      </w:r>
    </w:p>
    <w:p w:rsidR="00C1277C" w:rsidRDefault="00C1277C" w:rsidP="008A6026">
      <w:pPr>
        <w:jc w:val="center"/>
        <w:rPr>
          <w:b/>
          <w:bCs/>
          <w:sz w:val="28"/>
          <w:szCs w:val="28"/>
        </w:rPr>
      </w:pPr>
    </w:p>
    <w:p w:rsidR="00C1277C" w:rsidRPr="001B0CF9" w:rsidRDefault="00C1277C" w:rsidP="009635E0">
      <w:pPr>
        <w:rPr>
          <w:sz w:val="28"/>
          <w:szCs w:val="28"/>
        </w:rPr>
      </w:pPr>
    </w:p>
    <w:p w:rsidR="00C1277C" w:rsidRPr="00506C5A" w:rsidRDefault="00C1277C" w:rsidP="00F83D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12</w:t>
      </w:r>
      <w:r w:rsidRPr="00506C5A">
        <w:rPr>
          <w:sz w:val="28"/>
          <w:szCs w:val="28"/>
        </w:rPr>
        <w:t xml:space="preserve"> статьи 107.1 Бюджетного кодекса Российской Федерации и в целях эффективного управления муниципальным долгом </w:t>
      </w:r>
      <w:r>
        <w:rPr>
          <w:sz w:val="28"/>
          <w:szCs w:val="28"/>
        </w:rPr>
        <w:t>Кочетовского сельского поселения Инсарского</w:t>
      </w:r>
      <w:r w:rsidRPr="00506C5A">
        <w:rPr>
          <w:sz w:val="28"/>
          <w:szCs w:val="28"/>
        </w:rPr>
        <w:t xml:space="preserve"> муниципального района Республики Мордовия и принятия мер по снижению долговой нагрузки</w:t>
      </w:r>
      <w:r>
        <w:rPr>
          <w:sz w:val="28"/>
          <w:szCs w:val="28"/>
        </w:rPr>
        <w:t xml:space="preserve"> </w:t>
      </w:r>
      <w:r w:rsidRPr="00506C5A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Кочетовского сельского поселения Инсарского</w:t>
      </w:r>
      <w:r w:rsidRPr="00506C5A">
        <w:rPr>
          <w:sz w:val="28"/>
          <w:szCs w:val="28"/>
        </w:rPr>
        <w:t xml:space="preserve"> муниципального   района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</w:t>
      </w:r>
      <w:r w:rsidRPr="00506C5A">
        <w:rPr>
          <w:b/>
          <w:bCs/>
          <w:sz w:val="28"/>
          <w:szCs w:val="28"/>
        </w:rPr>
        <w:t xml:space="preserve"> о с т а н о в л я е т:</w:t>
      </w:r>
    </w:p>
    <w:p w:rsidR="00C1277C" w:rsidRPr="00944938" w:rsidRDefault="00C1277C" w:rsidP="00F83D32">
      <w:pPr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44938">
        <w:rPr>
          <w:sz w:val="28"/>
          <w:szCs w:val="28"/>
        </w:rPr>
        <w:t xml:space="preserve">Утвердить прилагаемые </w:t>
      </w:r>
      <w:hyperlink r:id="rId7" w:history="1">
        <w:r w:rsidRPr="00944938">
          <w:rPr>
            <w:sz w:val="28"/>
            <w:szCs w:val="28"/>
          </w:rPr>
          <w:t>основные направления</w:t>
        </w:r>
      </w:hyperlink>
      <w:r w:rsidRPr="00944938">
        <w:rPr>
          <w:sz w:val="28"/>
          <w:szCs w:val="28"/>
        </w:rPr>
        <w:t xml:space="preserve"> долговой политики </w:t>
      </w:r>
      <w:r>
        <w:rPr>
          <w:sz w:val="28"/>
          <w:szCs w:val="28"/>
        </w:rPr>
        <w:t>Кочетовского сельского поселения Инсарского</w:t>
      </w:r>
      <w:r w:rsidRPr="00F83D32">
        <w:rPr>
          <w:sz w:val="28"/>
          <w:szCs w:val="28"/>
        </w:rPr>
        <w:t xml:space="preserve"> муниципального района</w:t>
      </w:r>
      <w:r w:rsidRPr="00944938">
        <w:rPr>
          <w:sz w:val="28"/>
          <w:szCs w:val="28"/>
        </w:rPr>
        <w:t xml:space="preserve"> Республики Мордовия на 202</w:t>
      </w:r>
      <w:r>
        <w:rPr>
          <w:sz w:val="28"/>
          <w:szCs w:val="28"/>
        </w:rPr>
        <w:t>3</w:t>
      </w:r>
      <w:r w:rsidRPr="00944938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Pr="00944938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944938">
        <w:rPr>
          <w:sz w:val="28"/>
          <w:szCs w:val="28"/>
        </w:rPr>
        <w:t xml:space="preserve"> годов.</w:t>
      </w:r>
    </w:p>
    <w:p w:rsidR="00C1277C" w:rsidRPr="00B03C51" w:rsidRDefault="00C1277C" w:rsidP="00B03C51">
      <w:pPr>
        <w:jc w:val="both"/>
        <w:rPr>
          <w:sz w:val="28"/>
          <w:szCs w:val="28"/>
        </w:rPr>
      </w:pPr>
      <w:bookmarkStart w:id="0" w:name="sub_2"/>
      <w:r w:rsidRPr="00B03C51">
        <w:rPr>
          <w:sz w:val="28"/>
          <w:szCs w:val="28"/>
        </w:rPr>
        <w:t xml:space="preserve">2. </w:t>
      </w:r>
      <w:bookmarkEnd w:id="0"/>
      <w:r w:rsidRPr="00617388">
        <w:rPr>
          <w:color w:val="000000"/>
          <w:sz w:val="28"/>
          <w:szCs w:val="28"/>
        </w:rPr>
        <w:t>Настоящее постановление</w:t>
      </w:r>
      <w:r>
        <w:rPr>
          <w:color w:val="000000"/>
          <w:sz w:val="28"/>
          <w:szCs w:val="28"/>
        </w:rPr>
        <w:t xml:space="preserve"> подлежит официальному опубликованию</w:t>
      </w:r>
      <w:r w:rsidRPr="0061738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</w:t>
      </w:r>
      <w:r w:rsidRPr="00617388">
        <w:rPr>
          <w:color w:val="000000"/>
          <w:sz w:val="28"/>
          <w:szCs w:val="28"/>
        </w:rPr>
        <w:t>вступает в</w:t>
      </w:r>
      <w:r>
        <w:rPr>
          <w:color w:val="000000"/>
          <w:sz w:val="28"/>
          <w:szCs w:val="28"/>
        </w:rPr>
        <w:t xml:space="preserve"> законную</w:t>
      </w:r>
      <w:r w:rsidRPr="00617388">
        <w:rPr>
          <w:color w:val="000000"/>
          <w:sz w:val="28"/>
          <w:szCs w:val="28"/>
        </w:rPr>
        <w:t xml:space="preserve"> силу </w:t>
      </w:r>
      <w:r>
        <w:rPr>
          <w:rStyle w:val="a1"/>
          <w:color w:val="000000"/>
          <w:sz w:val="28"/>
          <w:szCs w:val="28"/>
        </w:rPr>
        <w:t>с 1 января 2023</w:t>
      </w:r>
      <w:r w:rsidRPr="00617388">
        <w:rPr>
          <w:rStyle w:val="a1"/>
          <w:color w:val="000000"/>
          <w:sz w:val="28"/>
          <w:szCs w:val="28"/>
        </w:rPr>
        <w:t xml:space="preserve"> г</w:t>
      </w:r>
      <w:r w:rsidRPr="00617388">
        <w:rPr>
          <w:color w:val="000000"/>
          <w:sz w:val="28"/>
          <w:szCs w:val="28"/>
        </w:rPr>
        <w:t>.</w:t>
      </w:r>
    </w:p>
    <w:p w:rsidR="00C1277C" w:rsidRDefault="00C1277C" w:rsidP="000663F6">
      <w:pPr>
        <w:jc w:val="both"/>
        <w:rPr>
          <w:sz w:val="28"/>
          <w:szCs w:val="28"/>
        </w:rPr>
      </w:pPr>
    </w:p>
    <w:p w:rsidR="00C1277C" w:rsidRDefault="00C1277C" w:rsidP="000663F6">
      <w:pPr>
        <w:jc w:val="both"/>
        <w:rPr>
          <w:b/>
          <w:bCs/>
        </w:rPr>
      </w:pPr>
    </w:p>
    <w:p w:rsidR="00C1277C" w:rsidRDefault="00C1277C" w:rsidP="000663F6">
      <w:pPr>
        <w:jc w:val="both"/>
        <w:rPr>
          <w:b/>
          <w:bCs/>
        </w:rPr>
      </w:pPr>
    </w:p>
    <w:p w:rsidR="00C1277C" w:rsidRDefault="00C1277C" w:rsidP="000663F6">
      <w:pPr>
        <w:jc w:val="both"/>
        <w:rPr>
          <w:b/>
          <w:bCs/>
        </w:rPr>
      </w:pPr>
    </w:p>
    <w:p w:rsidR="00C1277C" w:rsidRDefault="00C1277C" w:rsidP="000663F6">
      <w:pPr>
        <w:jc w:val="both"/>
        <w:rPr>
          <w:b/>
          <w:bCs/>
        </w:rPr>
      </w:pPr>
    </w:p>
    <w:p w:rsidR="00C1277C" w:rsidRPr="00E400E1" w:rsidRDefault="00C1277C" w:rsidP="000663F6">
      <w:pPr>
        <w:jc w:val="both"/>
        <w:rPr>
          <w:b/>
          <w:bCs/>
          <w:sz w:val="28"/>
          <w:szCs w:val="28"/>
        </w:rPr>
      </w:pPr>
      <w:r w:rsidRPr="00E400E1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Кочетовского</w:t>
      </w:r>
      <w:r w:rsidRPr="00E400E1">
        <w:rPr>
          <w:b/>
          <w:bCs/>
          <w:sz w:val="28"/>
          <w:szCs w:val="28"/>
        </w:rPr>
        <w:t xml:space="preserve"> сельского поселения </w:t>
      </w:r>
    </w:p>
    <w:p w:rsidR="00C1277C" w:rsidRDefault="00C1277C" w:rsidP="000663F6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Инсарского </w:t>
      </w:r>
      <w:r w:rsidRPr="00293D92">
        <w:rPr>
          <w:b/>
          <w:bCs/>
          <w:sz w:val="28"/>
          <w:szCs w:val="28"/>
        </w:rPr>
        <w:t xml:space="preserve">муниципального района                                   </w:t>
      </w:r>
      <w:r>
        <w:rPr>
          <w:b/>
          <w:bCs/>
          <w:sz w:val="28"/>
          <w:szCs w:val="28"/>
        </w:rPr>
        <w:t>Т.В. Бакулина</w:t>
      </w:r>
    </w:p>
    <w:p w:rsidR="00C1277C" w:rsidRDefault="00C1277C" w:rsidP="000663F6">
      <w:pPr>
        <w:jc w:val="both"/>
        <w:rPr>
          <w:b/>
          <w:bCs/>
          <w:sz w:val="28"/>
          <w:szCs w:val="28"/>
        </w:rPr>
      </w:pPr>
    </w:p>
    <w:p w:rsidR="00C1277C" w:rsidRDefault="00C1277C" w:rsidP="000663F6">
      <w:pPr>
        <w:pStyle w:val="BodyTextIndent"/>
        <w:ind w:firstLine="0"/>
        <w:rPr>
          <w:b/>
          <w:bCs/>
        </w:rPr>
      </w:pPr>
    </w:p>
    <w:p w:rsidR="00C1277C" w:rsidRDefault="00C1277C" w:rsidP="0068673A">
      <w:pPr>
        <w:rPr>
          <w:b/>
          <w:bCs/>
          <w:sz w:val="28"/>
          <w:szCs w:val="28"/>
        </w:rPr>
      </w:pPr>
    </w:p>
    <w:p w:rsidR="00C1277C" w:rsidRDefault="00C1277C" w:rsidP="00E400E1">
      <w:pPr>
        <w:pStyle w:val="ConsPlusNormal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1277C" w:rsidRDefault="00C1277C" w:rsidP="001F1962">
      <w:pPr>
        <w:pStyle w:val="ConsPlusNormal"/>
        <w:ind w:firstLine="5954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1277C" w:rsidRDefault="00C1277C" w:rsidP="001F1962">
      <w:pPr>
        <w:pStyle w:val="ConsPlusNormal"/>
        <w:ind w:firstLine="5954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1277C" w:rsidRDefault="00C1277C" w:rsidP="001F1962">
      <w:pPr>
        <w:pStyle w:val="ConsPlusNormal"/>
        <w:ind w:firstLine="5954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1277C" w:rsidRDefault="00C1277C" w:rsidP="001F1962">
      <w:pPr>
        <w:pStyle w:val="ConsPlusNormal"/>
        <w:ind w:firstLine="5954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1277C" w:rsidRDefault="00C1277C" w:rsidP="00E4767E">
      <w:pPr>
        <w:ind w:left="5040"/>
        <w:rPr>
          <w:sz w:val="28"/>
          <w:szCs w:val="28"/>
        </w:rPr>
      </w:pPr>
      <w:r>
        <w:rPr>
          <w:sz w:val="28"/>
          <w:szCs w:val="28"/>
        </w:rPr>
        <w:t xml:space="preserve">Приложение                                                                                        к постановлению администрации </w:t>
      </w:r>
    </w:p>
    <w:p w:rsidR="00C1277C" w:rsidRPr="00473B64" w:rsidRDefault="00C1277C" w:rsidP="00E4767E">
      <w:pPr>
        <w:ind w:left="5040"/>
        <w:rPr>
          <w:sz w:val="28"/>
          <w:szCs w:val="28"/>
        </w:rPr>
      </w:pPr>
      <w:r>
        <w:rPr>
          <w:sz w:val="28"/>
          <w:szCs w:val="28"/>
        </w:rPr>
        <w:t>Кочетовского сельского поселения                                                                           Инсарского муниципального района</w:t>
      </w:r>
    </w:p>
    <w:p w:rsidR="00C1277C" w:rsidRPr="00473B64" w:rsidRDefault="00C1277C" w:rsidP="00E4767E">
      <w:pPr>
        <w:ind w:left="5040"/>
        <w:rPr>
          <w:sz w:val="28"/>
          <w:szCs w:val="28"/>
        </w:rPr>
      </w:pPr>
      <w:r>
        <w:rPr>
          <w:sz w:val="28"/>
          <w:szCs w:val="28"/>
        </w:rPr>
        <w:t>от 11.11. 2022 г. № 97</w:t>
      </w:r>
    </w:p>
    <w:p w:rsidR="00C1277C" w:rsidRDefault="00C1277C" w:rsidP="00CA25EE">
      <w:pPr>
        <w:jc w:val="center"/>
        <w:rPr>
          <w:b/>
          <w:bCs/>
          <w:sz w:val="28"/>
          <w:szCs w:val="28"/>
        </w:rPr>
      </w:pPr>
    </w:p>
    <w:p w:rsidR="00C1277C" w:rsidRPr="00C200D9" w:rsidRDefault="00C1277C" w:rsidP="00F83D32">
      <w:pPr>
        <w:ind w:firstLine="709"/>
        <w:jc w:val="center"/>
        <w:rPr>
          <w:b/>
          <w:bCs/>
          <w:sz w:val="28"/>
          <w:szCs w:val="28"/>
        </w:rPr>
      </w:pPr>
      <w:r w:rsidRPr="00C200D9">
        <w:rPr>
          <w:b/>
          <w:bCs/>
          <w:sz w:val="28"/>
          <w:szCs w:val="28"/>
        </w:rPr>
        <w:t>Основные направления</w:t>
      </w:r>
    </w:p>
    <w:p w:rsidR="00C1277C" w:rsidRPr="00C200D9" w:rsidRDefault="00C1277C" w:rsidP="00F83D32">
      <w:pPr>
        <w:ind w:firstLine="709"/>
        <w:jc w:val="center"/>
        <w:rPr>
          <w:b/>
          <w:bCs/>
          <w:sz w:val="28"/>
          <w:szCs w:val="28"/>
        </w:rPr>
      </w:pPr>
      <w:r w:rsidRPr="00C200D9">
        <w:rPr>
          <w:b/>
          <w:bCs/>
          <w:sz w:val="28"/>
          <w:szCs w:val="28"/>
        </w:rPr>
        <w:t xml:space="preserve">долговой политики </w:t>
      </w:r>
      <w:r>
        <w:rPr>
          <w:b/>
          <w:bCs/>
          <w:sz w:val="28"/>
          <w:szCs w:val="28"/>
        </w:rPr>
        <w:t>Кочетовского сельского поселения Инсарского</w:t>
      </w:r>
      <w:r w:rsidRPr="00C200D9">
        <w:rPr>
          <w:b/>
          <w:bCs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</w:p>
    <w:p w:rsidR="00C1277C" w:rsidRPr="00C200D9" w:rsidRDefault="00C1277C" w:rsidP="00F83D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77C" w:rsidRPr="00C200D9" w:rsidRDefault="00C1277C" w:rsidP="00F83D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00D9">
        <w:rPr>
          <w:rFonts w:ascii="Times New Roman" w:hAnsi="Times New Roman" w:cs="Times New Roman"/>
          <w:sz w:val="28"/>
          <w:szCs w:val="28"/>
        </w:rPr>
        <w:t xml:space="preserve">Основные направления долговой политики на 2023 год и на плановый период 2024 и 2025 годов определяют приоритеты долговой политики при составлении проекта бюджета </w:t>
      </w:r>
      <w:r>
        <w:rPr>
          <w:rFonts w:ascii="Times New Roman" w:hAnsi="Times New Roman" w:cs="Times New Roman"/>
          <w:sz w:val="28"/>
          <w:szCs w:val="28"/>
        </w:rPr>
        <w:t>Кочетовского</w:t>
      </w:r>
      <w:r w:rsidRPr="00E400E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Инсарского</w:t>
      </w:r>
      <w:r w:rsidRPr="00C200D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годов.</w:t>
      </w:r>
    </w:p>
    <w:p w:rsidR="00C1277C" w:rsidRPr="00C200D9" w:rsidRDefault="00C1277C" w:rsidP="00D4001E">
      <w:pPr>
        <w:pStyle w:val="a2"/>
        <w:rPr>
          <w:sz w:val="28"/>
          <w:szCs w:val="28"/>
        </w:rPr>
      </w:pPr>
      <w:bookmarkStart w:id="1" w:name="_GoBack"/>
      <w:bookmarkEnd w:id="1"/>
    </w:p>
    <w:p w:rsidR="00C1277C" w:rsidRPr="00C200D9" w:rsidRDefault="00C1277C" w:rsidP="00D4001E">
      <w:pPr>
        <w:pStyle w:val="Heading1"/>
        <w:rPr>
          <w:sz w:val="28"/>
          <w:szCs w:val="28"/>
        </w:rPr>
      </w:pPr>
      <w:bookmarkStart w:id="2" w:name="anchor101"/>
      <w:bookmarkEnd w:id="2"/>
      <w:r w:rsidRPr="00C200D9">
        <w:rPr>
          <w:sz w:val="28"/>
          <w:szCs w:val="28"/>
        </w:rPr>
        <w:t>Текущее состояние муниципального долга</w:t>
      </w:r>
    </w:p>
    <w:p w:rsidR="00C1277C" w:rsidRPr="00C200D9" w:rsidRDefault="00C1277C" w:rsidP="00D4001E">
      <w:pPr>
        <w:pStyle w:val="a2"/>
        <w:rPr>
          <w:sz w:val="28"/>
          <w:szCs w:val="28"/>
        </w:rPr>
      </w:pPr>
    </w:p>
    <w:p w:rsidR="00C1277C" w:rsidRPr="00C200D9" w:rsidRDefault="00C1277C" w:rsidP="00D4001E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200D9">
        <w:rPr>
          <w:rFonts w:ascii="Times New Roman" w:hAnsi="Times New Roman" w:cs="Times New Roman"/>
          <w:sz w:val="28"/>
          <w:szCs w:val="28"/>
        </w:rPr>
        <w:t xml:space="preserve">          Итоги исполнения бюджета </w:t>
      </w:r>
      <w:r>
        <w:rPr>
          <w:rFonts w:ascii="Times New Roman" w:hAnsi="Times New Roman" w:cs="Times New Roman"/>
          <w:sz w:val="28"/>
          <w:szCs w:val="28"/>
        </w:rPr>
        <w:t>Кочетовского сельского поселения Инсарского</w:t>
      </w:r>
      <w:r w:rsidRPr="00C200D9">
        <w:rPr>
          <w:rFonts w:ascii="Times New Roman" w:hAnsi="Times New Roman" w:cs="Times New Roman"/>
          <w:sz w:val="28"/>
          <w:szCs w:val="28"/>
        </w:rPr>
        <w:t xml:space="preserve"> муниципального района за 2021 год с</w:t>
      </w:r>
      <w:r>
        <w:rPr>
          <w:rFonts w:ascii="Times New Roman" w:hAnsi="Times New Roman" w:cs="Times New Roman"/>
          <w:sz w:val="28"/>
          <w:szCs w:val="28"/>
        </w:rPr>
        <w:t xml:space="preserve">видетельствуют о том, что предпринимаются </w:t>
      </w:r>
      <w:r w:rsidRPr="00C200D9">
        <w:rPr>
          <w:rFonts w:ascii="Times New Roman" w:hAnsi="Times New Roman" w:cs="Times New Roman"/>
          <w:sz w:val="28"/>
          <w:szCs w:val="28"/>
        </w:rPr>
        <w:t xml:space="preserve">исчерпывающие меры для бюджетной консолидации и сокращения долговой нагрузки. В 2021 году муниципальный долг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C200D9">
        <w:rPr>
          <w:rFonts w:ascii="Times New Roman" w:hAnsi="Times New Roman" w:cs="Times New Roman"/>
          <w:sz w:val="28"/>
          <w:szCs w:val="28"/>
        </w:rPr>
        <w:t xml:space="preserve"> был сокращен на </w:t>
      </w:r>
      <w:r>
        <w:rPr>
          <w:rFonts w:ascii="Times New Roman" w:hAnsi="Times New Roman" w:cs="Times New Roman"/>
          <w:sz w:val="28"/>
          <w:szCs w:val="28"/>
        </w:rPr>
        <w:t>325,0 тыс. рублей (на 68,4</w:t>
      </w:r>
      <w:r w:rsidRPr="00C200D9">
        <w:rPr>
          <w:rFonts w:ascii="Times New Roman" w:hAnsi="Times New Roman" w:cs="Times New Roman"/>
          <w:sz w:val="28"/>
          <w:szCs w:val="28"/>
        </w:rPr>
        <w:t xml:space="preserve">%). </w:t>
      </w:r>
    </w:p>
    <w:p w:rsidR="00C1277C" w:rsidRPr="00C200D9" w:rsidRDefault="00C1277C" w:rsidP="00D4001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00D9">
        <w:rPr>
          <w:rFonts w:ascii="Times New Roman" w:hAnsi="Times New Roman" w:cs="Times New Roman"/>
          <w:sz w:val="28"/>
          <w:szCs w:val="28"/>
        </w:rPr>
        <w:t xml:space="preserve">По состоянию на 1 января 2022 г. муниципальный долг составил </w:t>
      </w:r>
      <w:r>
        <w:rPr>
          <w:rFonts w:ascii="Times New Roman" w:hAnsi="Times New Roman" w:cs="Times New Roman"/>
          <w:sz w:val="28"/>
          <w:szCs w:val="28"/>
        </w:rPr>
        <w:t>150,0</w:t>
      </w:r>
      <w:r w:rsidRPr="00C200D9">
        <w:rPr>
          <w:rFonts w:ascii="Times New Roman" w:hAnsi="Times New Roman" w:cs="Times New Roman"/>
          <w:sz w:val="28"/>
          <w:szCs w:val="28"/>
        </w:rPr>
        <w:t>тыс. рублей.</w:t>
      </w:r>
    </w:p>
    <w:p w:rsidR="00C1277C" w:rsidRPr="009A75CB" w:rsidRDefault="00C1277C" w:rsidP="00D4001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00D9">
        <w:rPr>
          <w:rFonts w:ascii="Times New Roman" w:hAnsi="Times New Roman" w:cs="Times New Roman"/>
          <w:sz w:val="28"/>
          <w:szCs w:val="28"/>
        </w:rPr>
        <w:t>Весь  объем в структуре долга занимают бюджетные кредиты</w:t>
      </w:r>
      <w:r>
        <w:rPr>
          <w:rFonts w:ascii="Times New Roman" w:hAnsi="Times New Roman" w:cs="Times New Roman"/>
          <w:sz w:val="28"/>
          <w:szCs w:val="28"/>
        </w:rPr>
        <w:t xml:space="preserve">, полученные из </w:t>
      </w:r>
      <w:r w:rsidRPr="00C200D9">
        <w:rPr>
          <w:rFonts w:ascii="Times New Roman" w:hAnsi="Times New Roman" w:cs="Times New Roman"/>
          <w:sz w:val="28"/>
          <w:szCs w:val="28"/>
        </w:rPr>
        <w:t xml:space="preserve"> бюджета</w:t>
      </w:r>
      <w:r>
        <w:rPr>
          <w:rFonts w:ascii="Times New Roman" w:hAnsi="Times New Roman" w:cs="Times New Roman"/>
          <w:sz w:val="28"/>
          <w:szCs w:val="28"/>
        </w:rPr>
        <w:t xml:space="preserve"> Инсарского</w:t>
      </w:r>
      <w:r w:rsidRPr="009A75C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277C" w:rsidRPr="00C200D9" w:rsidRDefault="00C1277C" w:rsidP="00D4001E">
      <w:pPr>
        <w:pStyle w:val="a2"/>
        <w:rPr>
          <w:sz w:val="28"/>
          <w:szCs w:val="28"/>
        </w:rPr>
      </w:pPr>
      <w:r w:rsidRPr="00C200D9">
        <w:rPr>
          <w:sz w:val="28"/>
          <w:szCs w:val="28"/>
        </w:rPr>
        <w:t xml:space="preserve">В </w:t>
      </w:r>
      <w:r>
        <w:rPr>
          <w:sz w:val="28"/>
          <w:szCs w:val="28"/>
        </w:rPr>
        <w:t>2021</w:t>
      </w:r>
      <w:r w:rsidRPr="00C200D9">
        <w:rPr>
          <w:sz w:val="28"/>
          <w:szCs w:val="28"/>
        </w:rPr>
        <w:t xml:space="preserve"> года с </w:t>
      </w:r>
      <w:r>
        <w:rPr>
          <w:sz w:val="28"/>
          <w:szCs w:val="28"/>
        </w:rPr>
        <w:t>администрацией Инсарского</w:t>
      </w:r>
      <w:r w:rsidRPr="00C200D9">
        <w:rPr>
          <w:sz w:val="28"/>
          <w:szCs w:val="28"/>
        </w:rPr>
        <w:t xml:space="preserve"> муниципального района Республики Мордовия было заключено соглашение о реструктуризации задолженности </w:t>
      </w:r>
      <w:r>
        <w:rPr>
          <w:sz w:val="28"/>
          <w:szCs w:val="28"/>
        </w:rPr>
        <w:t xml:space="preserve">по бюджетному  кредиту, предоставленному </w:t>
      </w:r>
      <w:r w:rsidRPr="00C200D9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>Инсарского</w:t>
      </w:r>
      <w:r w:rsidRPr="00C200D9">
        <w:rPr>
          <w:sz w:val="28"/>
          <w:szCs w:val="28"/>
        </w:rPr>
        <w:t xml:space="preserve"> муниципального района Республики Мордовия.</w:t>
      </w:r>
    </w:p>
    <w:p w:rsidR="00C1277C" w:rsidRPr="00C200D9" w:rsidRDefault="00C1277C" w:rsidP="00D4001E">
      <w:pPr>
        <w:pStyle w:val="a2"/>
        <w:rPr>
          <w:sz w:val="28"/>
          <w:szCs w:val="28"/>
        </w:rPr>
      </w:pPr>
    </w:p>
    <w:p w:rsidR="00C1277C" w:rsidRPr="00C200D9" w:rsidRDefault="00C1277C" w:rsidP="00D4001E">
      <w:pPr>
        <w:pStyle w:val="Heading1"/>
        <w:rPr>
          <w:sz w:val="28"/>
          <w:szCs w:val="28"/>
        </w:rPr>
      </w:pPr>
      <w:bookmarkStart w:id="3" w:name="anchor102"/>
      <w:bookmarkEnd w:id="3"/>
      <w:r w:rsidRPr="00C200D9">
        <w:rPr>
          <w:sz w:val="28"/>
          <w:szCs w:val="28"/>
        </w:rPr>
        <w:t>Цели и задачи долговой политики на 2023 - 2025 годы</w:t>
      </w:r>
    </w:p>
    <w:p w:rsidR="00C1277C" w:rsidRPr="00C200D9" w:rsidRDefault="00C1277C" w:rsidP="00D4001E">
      <w:pPr>
        <w:pStyle w:val="a2"/>
        <w:rPr>
          <w:sz w:val="28"/>
          <w:szCs w:val="28"/>
        </w:rPr>
      </w:pPr>
    </w:p>
    <w:p w:rsidR="00C1277C" w:rsidRPr="00C200D9" w:rsidRDefault="00C1277C" w:rsidP="00D4001E">
      <w:pPr>
        <w:pStyle w:val="a2"/>
        <w:rPr>
          <w:sz w:val="28"/>
          <w:szCs w:val="28"/>
        </w:rPr>
      </w:pPr>
      <w:r w:rsidRPr="00C200D9">
        <w:rPr>
          <w:sz w:val="28"/>
          <w:szCs w:val="28"/>
        </w:rPr>
        <w:t xml:space="preserve">Реализация долговой политики </w:t>
      </w:r>
      <w:r>
        <w:rPr>
          <w:sz w:val="28"/>
          <w:szCs w:val="28"/>
        </w:rPr>
        <w:t>Кочетовского сельского поселения Инсарского</w:t>
      </w:r>
      <w:r w:rsidRPr="00C200D9">
        <w:rPr>
          <w:sz w:val="28"/>
          <w:szCs w:val="28"/>
        </w:rPr>
        <w:t xml:space="preserve"> муниципального района Республики Мордовия в 2023 - 2025 годах будет осуществляться в соответствии со следующими целями:</w:t>
      </w:r>
    </w:p>
    <w:p w:rsidR="00C1277C" w:rsidRPr="00C200D9" w:rsidRDefault="00C1277C" w:rsidP="00D4001E">
      <w:pPr>
        <w:pStyle w:val="a2"/>
        <w:rPr>
          <w:sz w:val="28"/>
          <w:szCs w:val="28"/>
        </w:rPr>
      </w:pPr>
      <w:r w:rsidRPr="00C200D9">
        <w:rPr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C1277C" w:rsidRPr="00C200D9" w:rsidRDefault="00C1277C" w:rsidP="009A75CB">
      <w:pPr>
        <w:pStyle w:val="a2"/>
        <w:rPr>
          <w:sz w:val="28"/>
          <w:szCs w:val="28"/>
        </w:rPr>
      </w:pPr>
      <w:r w:rsidRPr="00C200D9">
        <w:rPr>
          <w:sz w:val="28"/>
          <w:szCs w:val="28"/>
        </w:rPr>
        <w:t>недопущение рисков возникновения кризисных ситуаци</w:t>
      </w:r>
      <w:r>
        <w:rPr>
          <w:sz w:val="28"/>
          <w:szCs w:val="28"/>
        </w:rPr>
        <w:t>й при исполнении бюджета района.</w:t>
      </w:r>
    </w:p>
    <w:p w:rsidR="00C1277C" w:rsidRPr="00C200D9" w:rsidRDefault="00C1277C" w:rsidP="00D4001E">
      <w:pPr>
        <w:pStyle w:val="a2"/>
        <w:rPr>
          <w:sz w:val="28"/>
          <w:szCs w:val="28"/>
        </w:rPr>
      </w:pPr>
      <w:r w:rsidRPr="00C200D9">
        <w:rPr>
          <w:sz w:val="28"/>
          <w:szCs w:val="28"/>
        </w:rPr>
        <w:t xml:space="preserve">Задачи долговой политики </w:t>
      </w:r>
      <w:r>
        <w:rPr>
          <w:sz w:val="28"/>
          <w:szCs w:val="28"/>
        </w:rPr>
        <w:t>Кочетовского сельского поселения Инсарского</w:t>
      </w:r>
      <w:r w:rsidRPr="00C200D9">
        <w:rPr>
          <w:sz w:val="28"/>
          <w:szCs w:val="28"/>
        </w:rPr>
        <w:t xml:space="preserve"> муниципального района Республики Мордовия:</w:t>
      </w:r>
    </w:p>
    <w:p w:rsidR="00C1277C" w:rsidRPr="00C200D9" w:rsidRDefault="00C1277C" w:rsidP="00D4001E">
      <w:pPr>
        <w:pStyle w:val="a2"/>
        <w:rPr>
          <w:sz w:val="28"/>
          <w:szCs w:val="28"/>
        </w:rPr>
      </w:pPr>
      <w:r w:rsidRPr="00C200D9">
        <w:rPr>
          <w:sz w:val="28"/>
          <w:szCs w:val="28"/>
        </w:rPr>
        <w:t xml:space="preserve">осуществление контроля за показателями долговой устойчивости, предусмотренными </w:t>
      </w:r>
      <w:hyperlink r:id="rId8" w:history="1">
        <w:r w:rsidRPr="00C200D9">
          <w:rPr>
            <w:sz w:val="28"/>
            <w:szCs w:val="28"/>
          </w:rPr>
          <w:t>Бюджетным кодексом</w:t>
        </w:r>
      </w:hyperlink>
      <w:r w:rsidRPr="00C200D9">
        <w:rPr>
          <w:sz w:val="28"/>
          <w:szCs w:val="28"/>
        </w:rPr>
        <w:t xml:space="preserve"> Российской Федерации;</w:t>
      </w:r>
    </w:p>
    <w:p w:rsidR="00C1277C" w:rsidRPr="00C200D9" w:rsidRDefault="00C1277C" w:rsidP="00D4001E">
      <w:pPr>
        <w:pStyle w:val="a2"/>
        <w:rPr>
          <w:sz w:val="28"/>
          <w:szCs w:val="28"/>
        </w:rPr>
      </w:pPr>
      <w:r w:rsidRPr="00C200D9">
        <w:rPr>
          <w:sz w:val="28"/>
          <w:szCs w:val="28"/>
        </w:rPr>
        <w:t xml:space="preserve">осуществление учета и регистрации долговых обязательств </w:t>
      </w:r>
      <w:r>
        <w:rPr>
          <w:sz w:val="28"/>
          <w:szCs w:val="28"/>
        </w:rPr>
        <w:t>Кочетовского сельского поселения Инсарского</w:t>
      </w:r>
      <w:r w:rsidRPr="00C200D9">
        <w:rPr>
          <w:sz w:val="28"/>
          <w:szCs w:val="28"/>
        </w:rPr>
        <w:t xml:space="preserve"> муниципального района Республики Мордовия своевременно и в полном объеме в Муниципальной долговой книге </w:t>
      </w:r>
      <w:r>
        <w:rPr>
          <w:sz w:val="28"/>
          <w:szCs w:val="28"/>
        </w:rPr>
        <w:t>Кочетовского сельского поселения Инсарского</w:t>
      </w:r>
      <w:r w:rsidRPr="00C200D9">
        <w:rPr>
          <w:sz w:val="28"/>
          <w:szCs w:val="28"/>
        </w:rPr>
        <w:t xml:space="preserve"> муниципального района.</w:t>
      </w:r>
    </w:p>
    <w:p w:rsidR="00C1277C" w:rsidRPr="00C200D9" w:rsidRDefault="00C1277C" w:rsidP="00D4001E">
      <w:pPr>
        <w:pStyle w:val="a2"/>
        <w:rPr>
          <w:sz w:val="28"/>
          <w:szCs w:val="28"/>
        </w:rPr>
      </w:pPr>
    </w:p>
    <w:p w:rsidR="00C1277C" w:rsidRPr="00C200D9" w:rsidRDefault="00C1277C" w:rsidP="00D4001E">
      <w:pPr>
        <w:pStyle w:val="Heading1"/>
        <w:rPr>
          <w:sz w:val="28"/>
          <w:szCs w:val="28"/>
        </w:rPr>
      </w:pPr>
      <w:bookmarkStart w:id="4" w:name="anchor103"/>
      <w:bookmarkEnd w:id="4"/>
      <w:r w:rsidRPr="00C200D9">
        <w:rPr>
          <w:sz w:val="28"/>
          <w:szCs w:val="28"/>
        </w:rPr>
        <w:t>Меры для достижения цели и реализации задач долговой политики</w:t>
      </w:r>
    </w:p>
    <w:p w:rsidR="00C1277C" w:rsidRPr="00C200D9" w:rsidRDefault="00C1277C" w:rsidP="00D4001E">
      <w:pPr>
        <w:pStyle w:val="a2"/>
        <w:rPr>
          <w:sz w:val="28"/>
          <w:szCs w:val="28"/>
        </w:rPr>
      </w:pPr>
    </w:p>
    <w:p w:rsidR="00C1277C" w:rsidRPr="00C200D9" w:rsidRDefault="00C1277C" w:rsidP="00D4001E">
      <w:pPr>
        <w:pStyle w:val="a2"/>
        <w:rPr>
          <w:sz w:val="28"/>
          <w:szCs w:val="28"/>
        </w:rPr>
      </w:pPr>
      <w:r w:rsidRPr="00C200D9">
        <w:rPr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</w:t>
      </w:r>
    </w:p>
    <w:p w:rsidR="00C1277C" w:rsidRPr="00C200D9" w:rsidRDefault="00C1277C" w:rsidP="00D4001E">
      <w:pPr>
        <w:pStyle w:val="a2"/>
        <w:rPr>
          <w:sz w:val="28"/>
          <w:szCs w:val="28"/>
        </w:rPr>
      </w:pPr>
      <w:r w:rsidRPr="00C200D9">
        <w:rPr>
          <w:sz w:val="28"/>
          <w:szCs w:val="28"/>
        </w:rPr>
        <w:t>Для эффективного проведения долговой политики должны быть приняты следующие меры:</w:t>
      </w:r>
    </w:p>
    <w:p w:rsidR="00C1277C" w:rsidRPr="00C200D9" w:rsidRDefault="00C1277C" w:rsidP="00D4001E">
      <w:pPr>
        <w:pStyle w:val="a2"/>
        <w:rPr>
          <w:sz w:val="28"/>
          <w:szCs w:val="28"/>
        </w:rPr>
      </w:pPr>
      <w:r w:rsidRPr="00C200D9">
        <w:rPr>
          <w:sz w:val="28"/>
          <w:szCs w:val="28"/>
        </w:rPr>
        <w:t xml:space="preserve">1) повышение доходов и сокращение расходов с целью </w:t>
      </w:r>
      <w:r>
        <w:rPr>
          <w:sz w:val="28"/>
          <w:szCs w:val="28"/>
        </w:rPr>
        <w:t>снижения дефицита бюджета поселения</w:t>
      </w:r>
      <w:r w:rsidRPr="00C200D9">
        <w:rPr>
          <w:sz w:val="28"/>
          <w:szCs w:val="28"/>
        </w:rPr>
        <w:t>;</w:t>
      </w:r>
    </w:p>
    <w:p w:rsidR="00C1277C" w:rsidRPr="00C200D9" w:rsidRDefault="00C1277C" w:rsidP="00D4001E">
      <w:pPr>
        <w:pStyle w:val="a2"/>
        <w:rPr>
          <w:sz w:val="28"/>
          <w:szCs w:val="28"/>
        </w:rPr>
      </w:pPr>
      <w:r w:rsidRPr="00C200D9">
        <w:rPr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9" w:history="1">
        <w:r w:rsidRPr="00C200D9">
          <w:rPr>
            <w:sz w:val="28"/>
            <w:szCs w:val="28"/>
          </w:rPr>
          <w:t>Бюджетным кодексом</w:t>
        </w:r>
      </w:hyperlink>
      <w:r w:rsidRPr="00C200D9">
        <w:rPr>
          <w:sz w:val="28"/>
          <w:szCs w:val="28"/>
        </w:rPr>
        <w:t xml:space="preserve"> Российской Федерации.</w:t>
      </w:r>
    </w:p>
    <w:p w:rsidR="00C1277C" w:rsidRPr="00C200D9" w:rsidRDefault="00C1277C" w:rsidP="00D4001E">
      <w:pPr>
        <w:pStyle w:val="a2"/>
        <w:rPr>
          <w:sz w:val="28"/>
          <w:szCs w:val="28"/>
        </w:rPr>
      </w:pPr>
    </w:p>
    <w:p w:rsidR="00C1277C" w:rsidRPr="00C200D9" w:rsidRDefault="00C1277C" w:rsidP="00D4001E">
      <w:pPr>
        <w:pStyle w:val="Heading1"/>
        <w:rPr>
          <w:sz w:val="28"/>
          <w:szCs w:val="28"/>
        </w:rPr>
      </w:pPr>
      <w:bookmarkStart w:id="5" w:name="anchor104"/>
      <w:bookmarkEnd w:id="5"/>
      <w:r w:rsidRPr="00C200D9">
        <w:rPr>
          <w:sz w:val="28"/>
          <w:szCs w:val="28"/>
        </w:rPr>
        <w:t>Риски в реализации долговой политики</w:t>
      </w:r>
    </w:p>
    <w:p w:rsidR="00C1277C" w:rsidRPr="00C200D9" w:rsidRDefault="00C1277C" w:rsidP="00D4001E">
      <w:pPr>
        <w:pStyle w:val="a2"/>
        <w:rPr>
          <w:sz w:val="28"/>
          <w:szCs w:val="28"/>
        </w:rPr>
      </w:pPr>
    </w:p>
    <w:p w:rsidR="00C1277C" w:rsidRPr="00C200D9" w:rsidRDefault="00C1277C" w:rsidP="00D4001E">
      <w:pPr>
        <w:pStyle w:val="a2"/>
        <w:rPr>
          <w:sz w:val="28"/>
          <w:szCs w:val="28"/>
        </w:rPr>
      </w:pPr>
      <w:r w:rsidRPr="00C200D9">
        <w:rPr>
          <w:sz w:val="28"/>
          <w:szCs w:val="28"/>
        </w:rPr>
        <w:t>Основным риском, связанным с управлением муниципальным долгом в период 2023 - 2025 годов является риск</w:t>
      </w:r>
      <w:r>
        <w:rPr>
          <w:sz w:val="28"/>
          <w:szCs w:val="28"/>
        </w:rPr>
        <w:t xml:space="preserve"> несоблюдения условий соглашения</w:t>
      </w:r>
      <w:r w:rsidRPr="00C200D9">
        <w:rPr>
          <w:sz w:val="28"/>
          <w:szCs w:val="28"/>
        </w:rPr>
        <w:t xml:space="preserve"> о реструктуризации задолженности </w:t>
      </w:r>
      <w:r>
        <w:rPr>
          <w:sz w:val="28"/>
          <w:szCs w:val="28"/>
        </w:rPr>
        <w:t>Кочетовского сельского поселения Инсарского</w:t>
      </w:r>
      <w:r w:rsidRPr="00C200D9">
        <w:rPr>
          <w:sz w:val="28"/>
          <w:szCs w:val="28"/>
        </w:rPr>
        <w:t xml:space="preserve"> муниципального района Республики Мордовия по бюджетным кредитам, предоставленным из бюджета </w:t>
      </w:r>
      <w:r>
        <w:rPr>
          <w:sz w:val="28"/>
          <w:szCs w:val="28"/>
        </w:rPr>
        <w:t>Инсарского</w:t>
      </w:r>
      <w:r w:rsidRPr="00C200D9">
        <w:rPr>
          <w:sz w:val="28"/>
          <w:szCs w:val="28"/>
        </w:rPr>
        <w:t xml:space="preserve"> муниципального района Республики Мордовия.</w:t>
      </w:r>
    </w:p>
    <w:p w:rsidR="00C1277C" w:rsidRPr="00C200D9" w:rsidRDefault="00C1277C" w:rsidP="005A7C1D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sectPr w:rsidR="00C1277C" w:rsidRPr="00C200D9" w:rsidSect="00F50404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77C" w:rsidRDefault="00C1277C">
      <w:r>
        <w:separator/>
      </w:r>
    </w:p>
  </w:endnote>
  <w:endnote w:type="continuationSeparator" w:id="0">
    <w:p w:rsidR="00C1277C" w:rsidRDefault="00C127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77C" w:rsidRDefault="00C1277C">
      <w:r>
        <w:separator/>
      </w:r>
    </w:p>
  </w:footnote>
  <w:footnote w:type="continuationSeparator" w:id="0">
    <w:p w:rsidR="00C1277C" w:rsidRDefault="00C127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77C" w:rsidRDefault="00C1277C" w:rsidP="00940B50">
    <w:pPr>
      <w:pStyle w:val="Header"/>
      <w:jc w:val="center"/>
      <w:rPr>
        <w:noProof/>
      </w:rPr>
    </w:pPr>
  </w:p>
  <w:p w:rsidR="00C1277C" w:rsidRDefault="00C1277C" w:rsidP="002038FA">
    <w:pPr>
      <w:pStyle w:val="Header"/>
      <w:tabs>
        <w:tab w:val="clear" w:pos="4677"/>
        <w:tab w:val="clear" w:pos="9355"/>
        <w:tab w:val="left" w:pos="4972"/>
      </w:tabs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8C6"/>
    <w:rsid w:val="00000A6B"/>
    <w:rsid w:val="00001C39"/>
    <w:rsid w:val="000020F1"/>
    <w:rsid w:val="000060C7"/>
    <w:rsid w:val="0000792E"/>
    <w:rsid w:val="00010A53"/>
    <w:rsid w:val="0001129B"/>
    <w:rsid w:val="00011680"/>
    <w:rsid w:val="00012BBB"/>
    <w:rsid w:val="00013AAA"/>
    <w:rsid w:val="00015466"/>
    <w:rsid w:val="00015761"/>
    <w:rsid w:val="000166BB"/>
    <w:rsid w:val="0001798F"/>
    <w:rsid w:val="00020641"/>
    <w:rsid w:val="00021568"/>
    <w:rsid w:val="00022C90"/>
    <w:rsid w:val="00022E0A"/>
    <w:rsid w:val="00026222"/>
    <w:rsid w:val="00030005"/>
    <w:rsid w:val="00031F9E"/>
    <w:rsid w:val="0003245F"/>
    <w:rsid w:val="0003280D"/>
    <w:rsid w:val="00036F03"/>
    <w:rsid w:val="000411D3"/>
    <w:rsid w:val="000421C0"/>
    <w:rsid w:val="00045E4C"/>
    <w:rsid w:val="00050508"/>
    <w:rsid w:val="00050B16"/>
    <w:rsid w:val="0005186F"/>
    <w:rsid w:val="00053FF1"/>
    <w:rsid w:val="00056738"/>
    <w:rsid w:val="000613DF"/>
    <w:rsid w:val="00062C04"/>
    <w:rsid w:val="000648CF"/>
    <w:rsid w:val="00065F10"/>
    <w:rsid w:val="000663F6"/>
    <w:rsid w:val="00076140"/>
    <w:rsid w:val="00076334"/>
    <w:rsid w:val="000802D9"/>
    <w:rsid w:val="000821CC"/>
    <w:rsid w:val="00093597"/>
    <w:rsid w:val="00093E07"/>
    <w:rsid w:val="00096C5A"/>
    <w:rsid w:val="00096F63"/>
    <w:rsid w:val="000973CB"/>
    <w:rsid w:val="000A0065"/>
    <w:rsid w:val="000A0E4B"/>
    <w:rsid w:val="000A6A41"/>
    <w:rsid w:val="000A7B3F"/>
    <w:rsid w:val="000B0C51"/>
    <w:rsid w:val="000B3F98"/>
    <w:rsid w:val="000B6871"/>
    <w:rsid w:val="000C0530"/>
    <w:rsid w:val="000C74BF"/>
    <w:rsid w:val="000C74C0"/>
    <w:rsid w:val="000D0749"/>
    <w:rsid w:val="000D2B58"/>
    <w:rsid w:val="000D2DDA"/>
    <w:rsid w:val="000D33ED"/>
    <w:rsid w:val="000D3967"/>
    <w:rsid w:val="000D5A2A"/>
    <w:rsid w:val="000E2BC7"/>
    <w:rsid w:val="000E6589"/>
    <w:rsid w:val="000E7264"/>
    <w:rsid w:val="000E75B8"/>
    <w:rsid w:val="000F02BC"/>
    <w:rsid w:val="000F141A"/>
    <w:rsid w:val="000F160E"/>
    <w:rsid w:val="000F1F4E"/>
    <w:rsid w:val="000F4C4C"/>
    <w:rsid w:val="000F6107"/>
    <w:rsid w:val="000F7461"/>
    <w:rsid w:val="001000C8"/>
    <w:rsid w:val="001009C1"/>
    <w:rsid w:val="00101206"/>
    <w:rsid w:val="00101633"/>
    <w:rsid w:val="00103D81"/>
    <w:rsid w:val="00110377"/>
    <w:rsid w:val="00115DB3"/>
    <w:rsid w:val="00120735"/>
    <w:rsid w:val="001215FC"/>
    <w:rsid w:val="001217F1"/>
    <w:rsid w:val="001278A5"/>
    <w:rsid w:val="00132324"/>
    <w:rsid w:val="00136201"/>
    <w:rsid w:val="0013751B"/>
    <w:rsid w:val="00141820"/>
    <w:rsid w:val="00142067"/>
    <w:rsid w:val="00144904"/>
    <w:rsid w:val="00151D66"/>
    <w:rsid w:val="00152AFE"/>
    <w:rsid w:val="00160142"/>
    <w:rsid w:val="00162596"/>
    <w:rsid w:val="0016363A"/>
    <w:rsid w:val="00166A31"/>
    <w:rsid w:val="00177037"/>
    <w:rsid w:val="00177A9F"/>
    <w:rsid w:val="001842D1"/>
    <w:rsid w:val="001848FB"/>
    <w:rsid w:val="00185242"/>
    <w:rsid w:val="00185A75"/>
    <w:rsid w:val="0019529C"/>
    <w:rsid w:val="001A046E"/>
    <w:rsid w:val="001A0CBB"/>
    <w:rsid w:val="001A228A"/>
    <w:rsid w:val="001A51F6"/>
    <w:rsid w:val="001A54E9"/>
    <w:rsid w:val="001A7792"/>
    <w:rsid w:val="001B0CF9"/>
    <w:rsid w:val="001B2CB1"/>
    <w:rsid w:val="001B39F1"/>
    <w:rsid w:val="001B402B"/>
    <w:rsid w:val="001B5A48"/>
    <w:rsid w:val="001C15AA"/>
    <w:rsid w:val="001C1D10"/>
    <w:rsid w:val="001C415B"/>
    <w:rsid w:val="001C4B92"/>
    <w:rsid w:val="001C64E0"/>
    <w:rsid w:val="001C7B5E"/>
    <w:rsid w:val="001D0886"/>
    <w:rsid w:val="001D0F46"/>
    <w:rsid w:val="001D1A8F"/>
    <w:rsid w:val="001D41FD"/>
    <w:rsid w:val="001D4776"/>
    <w:rsid w:val="001D72E4"/>
    <w:rsid w:val="001E0336"/>
    <w:rsid w:val="001E17E9"/>
    <w:rsid w:val="001E2366"/>
    <w:rsid w:val="001E27C8"/>
    <w:rsid w:val="001E493A"/>
    <w:rsid w:val="001E4E7D"/>
    <w:rsid w:val="001E71F4"/>
    <w:rsid w:val="001E7E84"/>
    <w:rsid w:val="001F1962"/>
    <w:rsid w:val="001F1FBA"/>
    <w:rsid w:val="001F3F4A"/>
    <w:rsid w:val="00202C7B"/>
    <w:rsid w:val="002038FA"/>
    <w:rsid w:val="00211B3E"/>
    <w:rsid w:val="00212BED"/>
    <w:rsid w:val="00213793"/>
    <w:rsid w:val="0021623B"/>
    <w:rsid w:val="00217360"/>
    <w:rsid w:val="00220329"/>
    <w:rsid w:val="002245FB"/>
    <w:rsid w:val="00230C6C"/>
    <w:rsid w:val="002333D7"/>
    <w:rsid w:val="0024041F"/>
    <w:rsid w:val="00240655"/>
    <w:rsid w:val="00242FD8"/>
    <w:rsid w:val="00244115"/>
    <w:rsid w:val="0024619F"/>
    <w:rsid w:val="0024650E"/>
    <w:rsid w:val="0025300F"/>
    <w:rsid w:val="00255FFD"/>
    <w:rsid w:val="00260F91"/>
    <w:rsid w:val="0026486C"/>
    <w:rsid w:val="00265E69"/>
    <w:rsid w:val="00274CEC"/>
    <w:rsid w:val="0027628F"/>
    <w:rsid w:val="002768D5"/>
    <w:rsid w:val="002777E1"/>
    <w:rsid w:val="002814DC"/>
    <w:rsid w:val="0028309B"/>
    <w:rsid w:val="00286046"/>
    <w:rsid w:val="002907AA"/>
    <w:rsid w:val="00292125"/>
    <w:rsid w:val="00293D92"/>
    <w:rsid w:val="00293E53"/>
    <w:rsid w:val="002954EA"/>
    <w:rsid w:val="00296D82"/>
    <w:rsid w:val="002A2699"/>
    <w:rsid w:val="002A56F2"/>
    <w:rsid w:val="002B3BB7"/>
    <w:rsid w:val="002B432E"/>
    <w:rsid w:val="002B5343"/>
    <w:rsid w:val="002B5DA2"/>
    <w:rsid w:val="002C0710"/>
    <w:rsid w:val="002C0C05"/>
    <w:rsid w:val="002C1028"/>
    <w:rsid w:val="002C6D5E"/>
    <w:rsid w:val="002D12A8"/>
    <w:rsid w:val="002D4301"/>
    <w:rsid w:val="002D4BA8"/>
    <w:rsid w:val="002D6EDD"/>
    <w:rsid w:val="002E79F0"/>
    <w:rsid w:val="002F22AA"/>
    <w:rsid w:val="002F38E5"/>
    <w:rsid w:val="002F3AD8"/>
    <w:rsid w:val="002F44AE"/>
    <w:rsid w:val="002F4600"/>
    <w:rsid w:val="002F6564"/>
    <w:rsid w:val="00302D06"/>
    <w:rsid w:val="00303BBD"/>
    <w:rsid w:val="00304C44"/>
    <w:rsid w:val="0030691D"/>
    <w:rsid w:val="00307250"/>
    <w:rsid w:val="003107A1"/>
    <w:rsid w:val="00313A3E"/>
    <w:rsid w:val="00314E18"/>
    <w:rsid w:val="00315754"/>
    <w:rsid w:val="00315D65"/>
    <w:rsid w:val="00320310"/>
    <w:rsid w:val="00320E6B"/>
    <w:rsid w:val="00324C00"/>
    <w:rsid w:val="00326C91"/>
    <w:rsid w:val="00330F25"/>
    <w:rsid w:val="00331389"/>
    <w:rsid w:val="00336653"/>
    <w:rsid w:val="00336C51"/>
    <w:rsid w:val="00342FA5"/>
    <w:rsid w:val="0034768C"/>
    <w:rsid w:val="0035096D"/>
    <w:rsid w:val="003521C5"/>
    <w:rsid w:val="00353D7C"/>
    <w:rsid w:val="003575FA"/>
    <w:rsid w:val="00360847"/>
    <w:rsid w:val="00360E6B"/>
    <w:rsid w:val="00366DBF"/>
    <w:rsid w:val="00367BA8"/>
    <w:rsid w:val="00371045"/>
    <w:rsid w:val="003717E9"/>
    <w:rsid w:val="00375051"/>
    <w:rsid w:val="00376FFD"/>
    <w:rsid w:val="0038469A"/>
    <w:rsid w:val="00384BF4"/>
    <w:rsid w:val="00385F04"/>
    <w:rsid w:val="003A3E53"/>
    <w:rsid w:val="003A7C19"/>
    <w:rsid w:val="003A7DCA"/>
    <w:rsid w:val="003B126E"/>
    <w:rsid w:val="003C0C55"/>
    <w:rsid w:val="003C19C7"/>
    <w:rsid w:val="003C4638"/>
    <w:rsid w:val="003C5AAC"/>
    <w:rsid w:val="003C6897"/>
    <w:rsid w:val="003D1FCE"/>
    <w:rsid w:val="003D4AFD"/>
    <w:rsid w:val="003D5AFB"/>
    <w:rsid w:val="003D5E92"/>
    <w:rsid w:val="003E089E"/>
    <w:rsid w:val="003E36E7"/>
    <w:rsid w:val="003E7C66"/>
    <w:rsid w:val="003F15BC"/>
    <w:rsid w:val="003F2305"/>
    <w:rsid w:val="003F5988"/>
    <w:rsid w:val="00405CEE"/>
    <w:rsid w:val="00410117"/>
    <w:rsid w:val="00410E02"/>
    <w:rsid w:val="00414677"/>
    <w:rsid w:val="00415515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37CB6"/>
    <w:rsid w:val="00441EC2"/>
    <w:rsid w:val="00442C20"/>
    <w:rsid w:val="00442D70"/>
    <w:rsid w:val="004473AA"/>
    <w:rsid w:val="004500BE"/>
    <w:rsid w:val="00454B02"/>
    <w:rsid w:val="0045681E"/>
    <w:rsid w:val="0046179A"/>
    <w:rsid w:val="004626AD"/>
    <w:rsid w:val="00467C5D"/>
    <w:rsid w:val="00473B64"/>
    <w:rsid w:val="00474A22"/>
    <w:rsid w:val="00475198"/>
    <w:rsid w:val="0047566A"/>
    <w:rsid w:val="00477F11"/>
    <w:rsid w:val="00485B8A"/>
    <w:rsid w:val="00492251"/>
    <w:rsid w:val="00494111"/>
    <w:rsid w:val="00496A56"/>
    <w:rsid w:val="0049706F"/>
    <w:rsid w:val="00497CC3"/>
    <w:rsid w:val="00497EE2"/>
    <w:rsid w:val="004A0612"/>
    <w:rsid w:val="004A09DB"/>
    <w:rsid w:val="004A2689"/>
    <w:rsid w:val="004A35EF"/>
    <w:rsid w:val="004A672C"/>
    <w:rsid w:val="004A7051"/>
    <w:rsid w:val="004B4A95"/>
    <w:rsid w:val="004B5143"/>
    <w:rsid w:val="004B57F1"/>
    <w:rsid w:val="004B7563"/>
    <w:rsid w:val="004C5008"/>
    <w:rsid w:val="004C500C"/>
    <w:rsid w:val="004C5F4B"/>
    <w:rsid w:val="004C6638"/>
    <w:rsid w:val="004C7335"/>
    <w:rsid w:val="004D3F0D"/>
    <w:rsid w:val="004D5988"/>
    <w:rsid w:val="004D73F2"/>
    <w:rsid w:val="004E21AF"/>
    <w:rsid w:val="004E6BB0"/>
    <w:rsid w:val="004F59B5"/>
    <w:rsid w:val="004F6107"/>
    <w:rsid w:val="004F7ED2"/>
    <w:rsid w:val="00501390"/>
    <w:rsid w:val="00501871"/>
    <w:rsid w:val="005055BF"/>
    <w:rsid w:val="005068AC"/>
    <w:rsid w:val="00506C5A"/>
    <w:rsid w:val="005106FC"/>
    <w:rsid w:val="00511B7B"/>
    <w:rsid w:val="00521B25"/>
    <w:rsid w:val="00523E1B"/>
    <w:rsid w:val="005244F2"/>
    <w:rsid w:val="00524868"/>
    <w:rsid w:val="005258DF"/>
    <w:rsid w:val="005259D9"/>
    <w:rsid w:val="00531B07"/>
    <w:rsid w:val="00532D33"/>
    <w:rsid w:val="005333AC"/>
    <w:rsid w:val="00533DA9"/>
    <w:rsid w:val="00535EBF"/>
    <w:rsid w:val="00545787"/>
    <w:rsid w:val="00545B50"/>
    <w:rsid w:val="005471CB"/>
    <w:rsid w:val="005513E6"/>
    <w:rsid w:val="00555AA6"/>
    <w:rsid w:val="00560449"/>
    <w:rsid w:val="005605D9"/>
    <w:rsid w:val="00561DF8"/>
    <w:rsid w:val="0056544D"/>
    <w:rsid w:val="00567084"/>
    <w:rsid w:val="005671D8"/>
    <w:rsid w:val="0057098D"/>
    <w:rsid w:val="00582FE0"/>
    <w:rsid w:val="005833AE"/>
    <w:rsid w:val="00592016"/>
    <w:rsid w:val="005929B5"/>
    <w:rsid w:val="00595FF4"/>
    <w:rsid w:val="005A1AF7"/>
    <w:rsid w:val="005A3B9E"/>
    <w:rsid w:val="005A40BC"/>
    <w:rsid w:val="005A7C1D"/>
    <w:rsid w:val="005B2FB7"/>
    <w:rsid w:val="005B4CAE"/>
    <w:rsid w:val="005B5FA8"/>
    <w:rsid w:val="005C4BE6"/>
    <w:rsid w:val="005C66F5"/>
    <w:rsid w:val="005D0899"/>
    <w:rsid w:val="005D606A"/>
    <w:rsid w:val="005E1520"/>
    <w:rsid w:val="005E22D3"/>
    <w:rsid w:val="005E2632"/>
    <w:rsid w:val="005E4E55"/>
    <w:rsid w:val="005F087C"/>
    <w:rsid w:val="005F1267"/>
    <w:rsid w:val="005F4E10"/>
    <w:rsid w:val="005F6BE5"/>
    <w:rsid w:val="005F7D2D"/>
    <w:rsid w:val="00601B29"/>
    <w:rsid w:val="00601D11"/>
    <w:rsid w:val="00605403"/>
    <w:rsid w:val="0061039A"/>
    <w:rsid w:val="00611204"/>
    <w:rsid w:val="006113D3"/>
    <w:rsid w:val="006121FD"/>
    <w:rsid w:val="006145EF"/>
    <w:rsid w:val="00615361"/>
    <w:rsid w:val="00617388"/>
    <w:rsid w:val="0062394C"/>
    <w:rsid w:val="00630480"/>
    <w:rsid w:val="00632A35"/>
    <w:rsid w:val="00635967"/>
    <w:rsid w:val="00636061"/>
    <w:rsid w:val="006407A2"/>
    <w:rsid w:val="00641396"/>
    <w:rsid w:val="006414A9"/>
    <w:rsid w:val="00644CD8"/>
    <w:rsid w:val="00646446"/>
    <w:rsid w:val="00650280"/>
    <w:rsid w:val="00654064"/>
    <w:rsid w:val="00657C8B"/>
    <w:rsid w:val="00660C07"/>
    <w:rsid w:val="00663431"/>
    <w:rsid w:val="00665F22"/>
    <w:rsid w:val="006676BE"/>
    <w:rsid w:val="006710A8"/>
    <w:rsid w:val="00672740"/>
    <w:rsid w:val="00676BF1"/>
    <w:rsid w:val="00677789"/>
    <w:rsid w:val="0067784A"/>
    <w:rsid w:val="00682E68"/>
    <w:rsid w:val="00685760"/>
    <w:rsid w:val="0068581C"/>
    <w:rsid w:val="0068673A"/>
    <w:rsid w:val="006872F5"/>
    <w:rsid w:val="00693E55"/>
    <w:rsid w:val="00694952"/>
    <w:rsid w:val="00695C38"/>
    <w:rsid w:val="0069621E"/>
    <w:rsid w:val="00696DC1"/>
    <w:rsid w:val="006A1433"/>
    <w:rsid w:val="006A1B80"/>
    <w:rsid w:val="006A1DD6"/>
    <w:rsid w:val="006A32ED"/>
    <w:rsid w:val="006A598A"/>
    <w:rsid w:val="006A706F"/>
    <w:rsid w:val="006B03BD"/>
    <w:rsid w:val="006B27FA"/>
    <w:rsid w:val="006B3AE2"/>
    <w:rsid w:val="006B4E1D"/>
    <w:rsid w:val="006B6438"/>
    <w:rsid w:val="006B73A5"/>
    <w:rsid w:val="006B75B3"/>
    <w:rsid w:val="006B7C5B"/>
    <w:rsid w:val="006C0ECE"/>
    <w:rsid w:val="006C245C"/>
    <w:rsid w:val="006C56F2"/>
    <w:rsid w:val="006C5885"/>
    <w:rsid w:val="006C5A5C"/>
    <w:rsid w:val="006C72B0"/>
    <w:rsid w:val="006C7E41"/>
    <w:rsid w:val="006D0210"/>
    <w:rsid w:val="006D0DD0"/>
    <w:rsid w:val="006D10CE"/>
    <w:rsid w:val="006D27FC"/>
    <w:rsid w:val="006D4215"/>
    <w:rsid w:val="006D43FF"/>
    <w:rsid w:val="006E0F8D"/>
    <w:rsid w:val="006E250A"/>
    <w:rsid w:val="006E51DC"/>
    <w:rsid w:val="006E5794"/>
    <w:rsid w:val="006E69D8"/>
    <w:rsid w:val="006F0ED2"/>
    <w:rsid w:val="006F4784"/>
    <w:rsid w:val="006F58C4"/>
    <w:rsid w:val="006F708D"/>
    <w:rsid w:val="00703900"/>
    <w:rsid w:val="00707821"/>
    <w:rsid w:val="00707E61"/>
    <w:rsid w:val="00712880"/>
    <w:rsid w:val="007159D7"/>
    <w:rsid w:val="00717ACB"/>
    <w:rsid w:val="007204AF"/>
    <w:rsid w:val="00721612"/>
    <w:rsid w:val="007250C1"/>
    <w:rsid w:val="0073189E"/>
    <w:rsid w:val="00732AF9"/>
    <w:rsid w:val="00732DB5"/>
    <w:rsid w:val="007331A1"/>
    <w:rsid w:val="00736233"/>
    <w:rsid w:val="007460F9"/>
    <w:rsid w:val="00751C26"/>
    <w:rsid w:val="00752116"/>
    <w:rsid w:val="00754F82"/>
    <w:rsid w:val="0075710F"/>
    <w:rsid w:val="00763825"/>
    <w:rsid w:val="00764E25"/>
    <w:rsid w:val="0076638C"/>
    <w:rsid w:val="0076694B"/>
    <w:rsid w:val="00767A2C"/>
    <w:rsid w:val="00770897"/>
    <w:rsid w:val="00770E37"/>
    <w:rsid w:val="00771123"/>
    <w:rsid w:val="0077136F"/>
    <w:rsid w:val="007751A9"/>
    <w:rsid w:val="00776766"/>
    <w:rsid w:val="00776BB5"/>
    <w:rsid w:val="007772C1"/>
    <w:rsid w:val="00777D28"/>
    <w:rsid w:val="007819E3"/>
    <w:rsid w:val="00793D67"/>
    <w:rsid w:val="007963A0"/>
    <w:rsid w:val="007A22EF"/>
    <w:rsid w:val="007B24DF"/>
    <w:rsid w:val="007B5EDC"/>
    <w:rsid w:val="007B6723"/>
    <w:rsid w:val="007C1CE3"/>
    <w:rsid w:val="007C4355"/>
    <w:rsid w:val="007C47BF"/>
    <w:rsid w:val="007C4E99"/>
    <w:rsid w:val="007C6965"/>
    <w:rsid w:val="007D4090"/>
    <w:rsid w:val="007E06CD"/>
    <w:rsid w:val="007E26E1"/>
    <w:rsid w:val="007E2ED3"/>
    <w:rsid w:val="007E466B"/>
    <w:rsid w:val="007E50F6"/>
    <w:rsid w:val="007E5FA1"/>
    <w:rsid w:val="007F13EA"/>
    <w:rsid w:val="007F2DDE"/>
    <w:rsid w:val="007F6E30"/>
    <w:rsid w:val="00800D5C"/>
    <w:rsid w:val="008037F3"/>
    <w:rsid w:val="00805939"/>
    <w:rsid w:val="008101FD"/>
    <w:rsid w:val="00810C11"/>
    <w:rsid w:val="008116FD"/>
    <w:rsid w:val="008149B2"/>
    <w:rsid w:val="00814C44"/>
    <w:rsid w:val="00822CB4"/>
    <w:rsid w:val="008248F5"/>
    <w:rsid w:val="00830D97"/>
    <w:rsid w:val="0083228E"/>
    <w:rsid w:val="00835F19"/>
    <w:rsid w:val="00842163"/>
    <w:rsid w:val="00842971"/>
    <w:rsid w:val="00845514"/>
    <w:rsid w:val="008456C1"/>
    <w:rsid w:val="008470A9"/>
    <w:rsid w:val="00852370"/>
    <w:rsid w:val="00855DFB"/>
    <w:rsid w:val="00855E71"/>
    <w:rsid w:val="00862615"/>
    <w:rsid w:val="00866F56"/>
    <w:rsid w:val="008677EC"/>
    <w:rsid w:val="00867A93"/>
    <w:rsid w:val="00867B61"/>
    <w:rsid w:val="008710CF"/>
    <w:rsid w:val="00871AE1"/>
    <w:rsid w:val="00872867"/>
    <w:rsid w:val="00872BC8"/>
    <w:rsid w:val="00875304"/>
    <w:rsid w:val="00876EB4"/>
    <w:rsid w:val="00880EE7"/>
    <w:rsid w:val="008823FA"/>
    <w:rsid w:val="0088337A"/>
    <w:rsid w:val="0088415F"/>
    <w:rsid w:val="008857C7"/>
    <w:rsid w:val="00886742"/>
    <w:rsid w:val="00886B1D"/>
    <w:rsid w:val="008874B0"/>
    <w:rsid w:val="008875B2"/>
    <w:rsid w:val="0088775D"/>
    <w:rsid w:val="00891DFF"/>
    <w:rsid w:val="00893BE5"/>
    <w:rsid w:val="008979B0"/>
    <w:rsid w:val="008A2908"/>
    <w:rsid w:val="008A6026"/>
    <w:rsid w:val="008B0031"/>
    <w:rsid w:val="008B165F"/>
    <w:rsid w:val="008B50EA"/>
    <w:rsid w:val="008B55A9"/>
    <w:rsid w:val="008C3385"/>
    <w:rsid w:val="008C490B"/>
    <w:rsid w:val="008C6099"/>
    <w:rsid w:val="008C71C1"/>
    <w:rsid w:val="008D120E"/>
    <w:rsid w:val="008D216F"/>
    <w:rsid w:val="008D2E97"/>
    <w:rsid w:val="008D30CE"/>
    <w:rsid w:val="008E10A0"/>
    <w:rsid w:val="008E31B0"/>
    <w:rsid w:val="008F5AB6"/>
    <w:rsid w:val="00901898"/>
    <w:rsid w:val="009073D3"/>
    <w:rsid w:val="00907B83"/>
    <w:rsid w:val="0091193C"/>
    <w:rsid w:val="00926DA8"/>
    <w:rsid w:val="009301DF"/>
    <w:rsid w:val="009302E0"/>
    <w:rsid w:val="009306C9"/>
    <w:rsid w:val="009341EA"/>
    <w:rsid w:val="00934912"/>
    <w:rsid w:val="0094077A"/>
    <w:rsid w:val="00940B50"/>
    <w:rsid w:val="00941E8F"/>
    <w:rsid w:val="00944938"/>
    <w:rsid w:val="00945D0B"/>
    <w:rsid w:val="009477B6"/>
    <w:rsid w:val="00952871"/>
    <w:rsid w:val="00954160"/>
    <w:rsid w:val="00954D41"/>
    <w:rsid w:val="00957494"/>
    <w:rsid w:val="009607AA"/>
    <w:rsid w:val="0096287E"/>
    <w:rsid w:val="0096316F"/>
    <w:rsid w:val="009635E0"/>
    <w:rsid w:val="00963CF0"/>
    <w:rsid w:val="00964240"/>
    <w:rsid w:val="00965C3E"/>
    <w:rsid w:val="0096693C"/>
    <w:rsid w:val="0096742D"/>
    <w:rsid w:val="009703A2"/>
    <w:rsid w:val="00970751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16A1"/>
    <w:rsid w:val="0099527C"/>
    <w:rsid w:val="009959F4"/>
    <w:rsid w:val="009968D5"/>
    <w:rsid w:val="00996FCD"/>
    <w:rsid w:val="009974F1"/>
    <w:rsid w:val="009A0D32"/>
    <w:rsid w:val="009A75CB"/>
    <w:rsid w:val="009B1799"/>
    <w:rsid w:val="009B1ED6"/>
    <w:rsid w:val="009B1F5C"/>
    <w:rsid w:val="009B289B"/>
    <w:rsid w:val="009B4414"/>
    <w:rsid w:val="009C5EAD"/>
    <w:rsid w:val="009C5F2D"/>
    <w:rsid w:val="009C646D"/>
    <w:rsid w:val="009C65E6"/>
    <w:rsid w:val="009D0A1D"/>
    <w:rsid w:val="009D2B87"/>
    <w:rsid w:val="009D386A"/>
    <w:rsid w:val="009E1D6D"/>
    <w:rsid w:val="009E69CD"/>
    <w:rsid w:val="009E6D4B"/>
    <w:rsid w:val="009F10E6"/>
    <w:rsid w:val="009F196F"/>
    <w:rsid w:val="009F2314"/>
    <w:rsid w:val="009F50ED"/>
    <w:rsid w:val="009F6520"/>
    <w:rsid w:val="009F67E7"/>
    <w:rsid w:val="00A01126"/>
    <w:rsid w:val="00A01D8D"/>
    <w:rsid w:val="00A02A82"/>
    <w:rsid w:val="00A0322F"/>
    <w:rsid w:val="00A05E80"/>
    <w:rsid w:val="00A07BD0"/>
    <w:rsid w:val="00A1060F"/>
    <w:rsid w:val="00A126A7"/>
    <w:rsid w:val="00A13235"/>
    <w:rsid w:val="00A14613"/>
    <w:rsid w:val="00A16841"/>
    <w:rsid w:val="00A221D8"/>
    <w:rsid w:val="00A235F0"/>
    <w:rsid w:val="00A25C91"/>
    <w:rsid w:val="00A31188"/>
    <w:rsid w:val="00A31F7F"/>
    <w:rsid w:val="00A32202"/>
    <w:rsid w:val="00A32D7F"/>
    <w:rsid w:val="00A36763"/>
    <w:rsid w:val="00A41517"/>
    <w:rsid w:val="00A52979"/>
    <w:rsid w:val="00A52CD1"/>
    <w:rsid w:val="00A54929"/>
    <w:rsid w:val="00A559D9"/>
    <w:rsid w:val="00A70D3B"/>
    <w:rsid w:val="00A7105A"/>
    <w:rsid w:val="00A72823"/>
    <w:rsid w:val="00A72C76"/>
    <w:rsid w:val="00A76F21"/>
    <w:rsid w:val="00A82693"/>
    <w:rsid w:val="00A83F93"/>
    <w:rsid w:val="00A87133"/>
    <w:rsid w:val="00A930E2"/>
    <w:rsid w:val="00A94E01"/>
    <w:rsid w:val="00A9724D"/>
    <w:rsid w:val="00AA21F1"/>
    <w:rsid w:val="00AA3324"/>
    <w:rsid w:val="00AB4E61"/>
    <w:rsid w:val="00AB5AC9"/>
    <w:rsid w:val="00AB6FE4"/>
    <w:rsid w:val="00AB7097"/>
    <w:rsid w:val="00AB7404"/>
    <w:rsid w:val="00AC0E36"/>
    <w:rsid w:val="00AC1551"/>
    <w:rsid w:val="00AC22B0"/>
    <w:rsid w:val="00AC39F0"/>
    <w:rsid w:val="00AC45B0"/>
    <w:rsid w:val="00AD40C1"/>
    <w:rsid w:val="00AD43C4"/>
    <w:rsid w:val="00AD4F6C"/>
    <w:rsid w:val="00AD4FB6"/>
    <w:rsid w:val="00AD60E1"/>
    <w:rsid w:val="00AD7E31"/>
    <w:rsid w:val="00AE0FFE"/>
    <w:rsid w:val="00AE135B"/>
    <w:rsid w:val="00AE2293"/>
    <w:rsid w:val="00AE2F1E"/>
    <w:rsid w:val="00AE3F60"/>
    <w:rsid w:val="00AE54BF"/>
    <w:rsid w:val="00AE60FB"/>
    <w:rsid w:val="00AE6365"/>
    <w:rsid w:val="00AE6F87"/>
    <w:rsid w:val="00AF0ECD"/>
    <w:rsid w:val="00AF1826"/>
    <w:rsid w:val="00AF216A"/>
    <w:rsid w:val="00AF2C95"/>
    <w:rsid w:val="00B018F7"/>
    <w:rsid w:val="00B02A5B"/>
    <w:rsid w:val="00B03C51"/>
    <w:rsid w:val="00B03EB3"/>
    <w:rsid w:val="00B03ED6"/>
    <w:rsid w:val="00B04CAE"/>
    <w:rsid w:val="00B0514C"/>
    <w:rsid w:val="00B05E0D"/>
    <w:rsid w:val="00B05F16"/>
    <w:rsid w:val="00B108E2"/>
    <w:rsid w:val="00B11223"/>
    <w:rsid w:val="00B11573"/>
    <w:rsid w:val="00B11C85"/>
    <w:rsid w:val="00B145C1"/>
    <w:rsid w:val="00B14A28"/>
    <w:rsid w:val="00B15A8D"/>
    <w:rsid w:val="00B15EA0"/>
    <w:rsid w:val="00B16468"/>
    <w:rsid w:val="00B166E0"/>
    <w:rsid w:val="00B2177E"/>
    <w:rsid w:val="00B26686"/>
    <w:rsid w:val="00B34EAD"/>
    <w:rsid w:val="00B35826"/>
    <w:rsid w:val="00B370A9"/>
    <w:rsid w:val="00B40922"/>
    <w:rsid w:val="00B47372"/>
    <w:rsid w:val="00B536F4"/>
    <w:rsid w:val="00B547DF"/>
    <w:rsid w:val="00B610FF"/>
    <w:rsid w:val="00B72D2D"/>
    <w:rsid w:val="00B732C7"/>
    <w:rsid w:val="00B80297"/>
    <w:rsid w:val="00B82350"/>
    <w:rsid w:val="00B86A68"/>
    <w:rsid w:val="00B87727"/>
    <w:rsid w:val="00B96833"/>
    <w:rsid w:val="00BA007B"/>
    <w:rsid w:val="00BA4440"/>
    <w:rsid w:val="00BB3BCF"/>
    <w:rsid w:val="00BC1B9A"/>
    <w:rsid w:val="00BC55F3"/>
    <w:rsid w:val="00BD34C6"/>
    <w:rsid w:val="00BD38FB"/>
    <w:rsid w:val="00BD7A33"/>
    <w:rsid w:val="00BE3753"/>
    <w:rsid w:val="00BE52FA"/>
    <w:rsid w:val="00BF0A76"/>
    <w:rsid w:val="00BF5369"/>
    <w:rsid w:val="00BF7D9C"/>
    <w:rsid w:val="00C00BFB"/>
    <w:rsid w:val="00C01C0A"/>
    <w:rsid w:val="00C04E03"/>
    <w:rsid w:val="00C1277C"/>
    <w:rsid w:val="00C13A19"/>
    <w:rsid w:val="00C16D27"/>
    <w:rsid w:val="00C171CB"/>
    <w:rsid w:val="00C200D9"/>
    <w:rsid w:val="00C20F34"/>
    <w:rsid w:val="00C210CB"/>
    <w:rsid w:val="00C219A8"/>
    <w:rsid w:val="00C21E27"/>
    <w:rsid w:val="00C226FF"/>
    <w:rsid w:val="00C255E9"/>
    <w:rsid w:val="00C27C7E"/>
    <w:rsid w:val="00C332EB"/>
    <w:rsid w:val="00C3358B"/>
    <w:rsid w:val="00C34CC5"/>
    <w:rsid w:val="00C41278"/>
    <w:rsid w:val="00C4292E"/>
    <w:rsid w:val="00C43C7E"/>
    <w:rsid w:val="00C44622"/>
    <w:rsid w:val="00C45591"/>
    <w:rsid w:val="00C46073"/>
    <w:rsid w:val="00C52126"/>
    <w:rsid w:val="00C52F12"/>
    <w:rsid w:val="00C55C0B"/>
    <w:rsid w:val="00C623DC"/>
    <w:rsid w:val="00C66C9B"/>
    <w:rsid w:val="00C676F6"/>
    <w:rsid w:val="00C71E72"/>
    <w:rsid w:val="00C73017"/>
    <w:rsid w:val="00C77138"/>
    <w:rsid w:val="00C80D0E"/>
    <w:rsid w:val="00C8237C"/>
    <w:rsid w:val="00C82EBD"/>
    <w:rsid w:val="00C83608"/>
    <w:rsid w:val="00C8532E"/>
    <w:rsid w:val="00C91B90"/>
    <w:rsid w:val="00C93E9A"/>
    <w:rsid w:val="00C95626"/>
    <w:rsid w:val="00C9610F"/>
    <w:rsid w:val="00C97524"/>
    <w:rsid w:val="00CA0749"/>
    <w:rsid w:val="00CA1AFF"/>
    <w:rsid w:val="00CA25EE"/>
    <w:rsid w:val="00CB0004"/>
    <w:rsid w:val="00CB0DFF"/>
    <w:rsid w:val="00CB34B5"/>
    <w:rsid w:val="00CB35DC"/>
    <w:rsid w:val="00CB517A"/>
    <w:rsid w:val="00CB60EE"/>
    <w:rsid w:val="00CC2807"/>
    <w:rsid w:val="00CC3176"/>
    <w:rsid w:val="00CC4E95"/>
    <w:rsid w:val="00CC70AB"/>
    <w:rsid w:val="00CD29A6"/>
    <w:rsid w:val="00CD3352"/>
    <w:rsid w:val="00CD34A4"/>
    <w:rsid w:val="00CD3D4A"/>
    <w:rsid w:val="00CD3E32"/>
    <w:rsid w:val="00CD470C"/>
    <w:rsid w:val="00CD6A7D"/>
    <w:rsid w:val="00CE35AC"/>
    <w:rsid w:val="00CE5421"/>
    <w:rsid w:val="00CE5F52"/>
    <w:rsid w:val="00CE64E5"/>
    <w:rsid w:val="00CE7B17"/>
    <w:rsid w:val="00CF038D"/>
    <w:rsid w:val="00CF40F8"/>
    <w:rsid w:val="00CF5170"/>
    <w:rsid w:val="00D00D03"/>
    <w:rsid w:val="00D05AEE"/>
    <w:rsid w:val="00D07A20"/>
    <w:rsid w:val="00D143FC"/>
    <w:rsid w:val="00D21355"/>
    <w:rsid w:val="00D21776"/>
    <w:rsid w:val="00D23E9D"/>
    <w:rsid w:val="00D24FED"/>
    <w:rsid w:val="00D2565B"/>
    <w:rsid w:val="00D25E21"/>
    <w:rsid w:val="00D35474"/>
    <w:rsid w:val="00D35BA2"/>
    <w:rsid w:val="00D37D10"/>
    <w:rsid w:val="00D4001E"/>
    <w:rsid w:val="00D43788"/>
    <w:rsid w:val="00D44FFB"/>
    <w:rsid w:val="00D51D71"/>
    <w:rsid w:val="00D53478"/>
    <w:rsid w:val="00D55AE1"/>
    <w:rsid w:val="00D56DA8"/>
    <w:rsid w:val="00D631AE"/>
    <w:rsid w:val="00D6324A"/>
    <w:rsid w:val="00D700C7"/>
    <w:rsid w:val="00D70BAC"/>
    <w:rsid w:val="00D715E4"/>
    <w:rsid w:val="00D71E13"/>
    <w:rsid w:val="00D74F2C"/>
    <w:rsid w:val="00D755F1"/>
    <w:rsid w:val="00D774F1"/>
    <w:rsid w:val="00D879D9"/>
    <w:rsid w:val="00D92EA7"/>
    <w:rsid w:val="00DA0B5C"/>
    <w:rsid w:val="00DA1E69"/>
    <w:rsid w:val="00DA7453"/>
    <w:rsid w:val="00DB09E9"/>
    <w:rsid w:val="00DB1D99"/>
    <w:rsid w:val="00DB324E"/>
    <w:rsid w:val="00DB37B5"/>
    <w:rsid w:val="00DB37F2"/>
    <w:rsid w:val="00DC0928"/>
    <w:rsid w:val="00DC0D23"/>
    <w:rsid w:val="00DD00A4"/>
    <w:rsid w:val="00DD36EE"/>
    <w:rsid w:val="00DD3DD0"/>
    <w:rsid w:val="00DD5CF1"/>
    <w:rsid w:val="00DD7554"/>
    <w:rsid w:val="00DE5F28"/>
    <w:rsid w:val="00DF6AF1"/>
    <w:rsid w:val="00DF6E5E"/>
    <w:rsid w:val="00DF735E"/>
    <w:rsid w:val="00DF749D"/>
    <w:rsid w:val="00DF7668"/>
    <w:rsid w:val="00DF7D62"/>
    <w:rsid w:val="00E00FE9"/>
    <w:rsid w:val="00E018CD"/>
    <w:rsid w:val="00E02E9A"/>
    <w:rsid w:val="00E02ECC"/>
    <w:rsid w:val="00E0369F"/>
    <w:rsid w:val="00E05925"/>
    <w:rsid w:val="00E05A36"/>
    <w:rsid w:val="00E07606"/>
    <w:rsid w:val="00E10A83"/>
    <w:rsid w:val="00E11BB0"/>
    <w:rsid w:val="00E15AB8"/>
    <w:rsid w:val="00E16A28"/>
    <w:rsid w:val="00E204A7"/>
    <w:rsid w:val="00E256DB"/>
    <w:rsid w:val="00E267A7"/>
    <w:rsid w:val="00E305C1"/>
    <w:rsid w:val="00E30680"/>
    <w:rsid w:val="00E36589"/>
    <w:rsid w:val="00E370BB"/>
    <w:rsid w:val="00E37E9B"/>
    <w:rsid w:val="00E400E1"/>
    <w:rsid w:val="00E4274C"/>
    <w:rsid w:val="00E4767E"/>
    <w:rsid w:val="00E53661"/>
    <w:rsid w:val="00E57F04"/>
    <w:rsid w:val="00E621B1"/>
    <w:rsid w:val="00E62660"/>
    <w:rsid w:val="00E63547"/>
    <w:rsid w:val="00E666E7"/>
    <w:rsid w:val="00E70BF2"/>
    <w:rsid w:val="00E72C02"/>
    <w:rsid w:val="00E74024"/>
    <w:rsid w:val="00E81581"/>
    <w:rsid w:val="00E8171D"/>
    <w:rsid w:val="00E82F06"/>
    <w:rsid w:val="00E85B6B"/>
    <w:rsid w:val="00E85CBD"/>
    <w:rsid w:val="00E9160F"/>
    <w:rsid w:val="00E92034"/>
    <w:rsid w:val="00E94688"/>
    <w:rsid w:val="00EA2A51"/>
    <w:rsid w:val="00EA2AD8"/>
    <w:rsid w:val="00EA37A7"/>
    <w:rsid w:val="00EA3CDA"/>
    <w:rsid w:val="00EA62E1"/>
    <w:rsid w:val="00EB0131"/>
    <w:rsid w:val="00EB060D"/>
    <w:rsid w:val="00EB6449"/>
    <w:rsid w:val="00EC4CFA"/>
    <w:rsid w:val="00EC582A"/>
    <w:rsid w:val="00EC5C8D"/>
    <w:rsid w:val="00EC5E0E"/>
    <w:rsid w:val="00EC7C4E"/>
    <w:rsid w:val="00EC7E33"/>
    <w:rsid w:val="00ED0EFC"/>
    <w:rsid w:val="00ED1D08"/>
    <w:rsid w:val="00ED4DFE"/>
    <w:rsid w:val="00EE0232"/>
    <w:rsid w:val="00EE19AF"/>
    <w:rsid w:val="00EE1BA3"/>
    <w:rsid w:val="00EE1CA4"/>
    <w:rsid w:val="00EE5289"/>
    <w:rsid w:val="00EE739F"/>
    <w:rsid w:val="00EF2256"/>
    <w:rsid w:val="00F01C5F"/>
    <w:rsid w:val="00F16CCB"/>
    <w:rsid w:val="00F251FE"/>
    <w:rsid w:val="00F3017A"/>
    <w:rsid w:val="00F312FF"/>
    <w:rsid w:val="00F33254"/>
    <w:rsid w:val="00F33D85"/>
    <w:rsid w:val="00F3465B"/>
    <w:rsid w:val="00F35FD6"/>
    <w:rsid w:val="00F44643"/>
    <w:rsid w:val="00F50404"/>
    <w:rsid w:val="00F52D28"/>
    <w:rsid w:val="00F616E6"/>
    <w:rsid w:val="00F6199F"/>
    <w:rsid w:val="00F63306"/>
    <w:rsid w:val="00F63797"/>
    <w:rsid w:val="00F66A01"/>
    <w:rsid w:val="00F67E35"/>
    <w:rsid w:val="00F83188"/>
    <w:rsid w:val="00F833FF"/>
    <w:rsid w:val="00F83D32"/>
    <w:rsid w:val="00F84D22"/>
    <w:rsid w:val="00F8709B"/>
    <w:rsid w:val="00F90C72"/>
    <w:rsid w:val="00F917CF"/>
    <w:rsid w:val="00F94CAF"/>
    <w:rsid w:val="00F95C07"/>
    <w:rsid w:val="00F9681D"/>
    <w:rsid w:val="00F97C2E"/>
    <w:rsid w:val="00FA2A81"/>
    <w:rsid w:val="00FA493E"/>
    <w:rsid w:val="00FB095A"/>
    <w:rsid w:val="00FB1855"/>
    <w:rsid w:val="00FB2DE9"/>
    <w:rsid w:val="00FB34D0"/>
    <w:rsid w:val="00FB625F"/>
    <w:rsid w:val="00FB6F04"/>
    <w:rsid w:val="00FB7F7B"/>
    <w:rsid w:val="00FC1520"/>
    <w:rsid w:val="00FC1541"/>
    <w:rsid w:val="00FC3D51"/>
    <w:rsid w:val="00FC420D"/>
    <w:rsid w:val="00FC4DEC"/>
    <w:rsid w:val="00FC5D0B"/>
    <w:rsid w:val="00FC5FA5"/>
    <w:rsid w:val="00FD70CD"/>
    <w:rsid w:val="00FD7312"/>
    <w:rsid w:val="00FE3BA9"/>
    <w:rsid w:val="00FE6DC0"/>
    <w:rsid w:val="00FF1895"/>
    <w:rsid w:val="00FF18AA"/>
    <w:rsid w:val="00FF1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73A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D4001E"/>
    <w:pPr>
      <w:keepNext/>
      <w:suppressAutoHyphens/>
      <w:overflowPunct w:val="0"/>
      <w:autoSpaceDE w:val="0"/>
      <w:autoSpaceDN w:val="0"/>
      <w:spacing w:before="240" w:after="120"/>
      <w:ind w:firstLine="720"/>
      <w:jc w:val="center"/>
      <w:textAlignment w:val="baseline"/>
      <w:outlineLvl w:val="0"/>
    </w:pPr>
    <w:rPr>
      <w:b/>
      <w:bCs/>
      <w:kern w:val="3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4001E"/>
    <w:rPr>
      <w:rFonts w:eastAsia="Times New Roman"/>
      <w:b/>
      <w:bCs/>
      <w:kern w:val="3"/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E6365"/>
    <w:rPr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68673A"/>
    <w:pPr>
      <w:ind w:firstLine="851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">
    <w:name w:val="ЭЭГ"/>
    <w:basedOn w:val="Normal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0">
    <w:name w:val="Знак Знак Знак Знак Знак Знак Знак"/>
    <w:basedOn w:val="Normal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D34A4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C0E36"/>
  </w:style>
  <w:style w:type="paragraph" w:customStyle="1" w:styleId="2">
    <w:name w:val="Текст2"/>
    <w:basedOn w:val="Normal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aliases w:val="Оглавление"/>
    <w:basedOn w:val="DefaultParagraphFont"/>
    <w:uiPriority w:val="99"/>
    <w:rsid w:val="00535EBF"/>
    <w:rPr>
      <w:color w:val="0000FF"/>
      <w:u w:val="single"/>
    </w:rPr>
  </w:style>
  <w:style w:type="paragraph" w:customStyle="1" w:styleId="21">
    <w:name w:val="Основной текст 21"/>
    <w:basedOn w:val="Normal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rsid w:val="00CD34A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D34A4"/>
    <w:rPr>
      <w:sz w:val="24"/>
      <w:szCs w:val="24"/>
    </w:rPr>
  </w:style>
  <w:style w:type="character" w:customStyle="1" w:styleId="a1">
    <w:name w:val="Гипертекстовая ссылка"/>
    <w:basedOn w:val="DefaultParagraphFont"/>
    <w:uiPriority w:val="99"/>
    <w:rsid w:val="000663F6"/>
    <w:rPr>
      <w:color w:val="auto"/>
    </w:rPr>
  </w:style>
  <w:style w:type="paragraph" w:customStyle="1" w:styleId="s1">
    <w:name w:val="s_1"/>
    <w:basedOn w:val="Normal"/>
    <w:uiPriority w:val="99"/>
    <w:rsid w:val="006A32ED"/>
    <w:pPr>
      <w:spacing w:before="100" w:beforeAutospacing="1" w:after="100" w:afterAutospacing="1"/>
    </w:pPr>
  </w:style>
  <w:style w:type="paragraph" w:customStyle="1" w:styleId="empty">
    <w:name w:val="empty"/>
    <w:basedOn w:val="Normal"/>
    <w:uiPriority w:val="99"/>
    <w:rsid w:val="003C4638"/>
    <w:pPr>
      <w:spacing w:before="100" w:beforeAutospacing="1" w:after="100" w:afterAutospacing="1"/>
    </w:pPr>
  </w:style>
  <w:style w:type="paragraph" w:customStyle="1" w:styleId="a2">
    <w:name w:val="Нормальный"/>
    <w:basedOn w:val="Normal"/>
    <w:uiPriority w:val="99"/>
    <w:rsid w:val="00D4001E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54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6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6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6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6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6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6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6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0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AE72FF759FE94EB9866C5D663E1FFEA7AC4756A34EA28F1028473A2A634AC974CEA1EB307414A54B169D7MFvA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12604/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814</Words>
  <Characters>4645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kazeikina</dc:creator>
  <cp:keywords/>
  <dc:description/>
  <cp:lastModifiedBy>User</cp:lastModifiedBy>
  <cp:revision>2</cp:revision>
  <cp:lastPrinted>2022-10-11T12:14:00Z</cp:lastPrinted>
  <dcterms:created xsi:type="dcterms:W3CDTF">2022-11-17T09:12:00Z</dcterms:created>
  <dcterms:modified xsi:type="dcterms:W3CDTF">2022-11-17T09:12:00Z</dcterms:modified>
</cp:coreProperties>
</file>