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E47" w:rsidRPr="00B0358F" w:rsidRDefault="00190E47" w:rsidP="00371667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B0358F">
        <w:rPr>
          <w:rFonts w:ascii="Times New Roman" w:hAnsi="Times New Roman"/>
          <w:color w:val="auto"/>
        </w:rPr>
        <w:t>СПРАВКА</w:t>
      </w:r>
    </w:p>
    <w:p w:rsidR="00190E47" w:rsidRPr="00A02676" w:rsidRDefault="00190E47" w:rsidP="00A02676">
      <w:pPr>
        <w:pStyle w:val="Heading1"/>
        <w:spacing w:before="0"/>
        <w:jc w:val="center"/>
        <w:rPr>
          <w:rFonts w:ascii="Times New Roman" w:hAnsi="Times New Roman"/>
          <w:b w:val="0"/>
          <w:color w:val="auto"/>
        </w:rPr>
      </w:pPr>
      <w:r w:rsidRPr="00A02676">
        <w:rPr>
          <w:b w:val="0"/>
          <w:color w:val="auto"/>
        </w:rPr>
        <w:t xml:space="preserve">о результатах публичных консультаций по постановлению </w:t>
      </w:r>
      <w:r w:rsidRPr="00A02676">
        <w:rPr>
          <w:b w:val="0"/>
          <w:color w:val="auto"/>
          <w:shd w:val="clear" w:color="auto" w:fill="FFFFFF"/>
        </w:rPr>
        <w:t xml:space="preserve">администрации  Инсарского муниципального района </w:t>
      </w:r>
      <w:r w:rsidRPr="00A02676">
        <w:rPr>
          <w:rFonts w:ascii="Times New Roman" w:hAnsi="Times New Roman"/>
          <w:b w:val="0"/>
          <w:color w:val="auto"/>
        </w:rPr>
        <w:t>от  07  декабря  2021  года   №409  «</w:t>
      </w:r>
      <w:r w:rsidRPr="00A02676">
        <w:rPr>
          <w:rFonts w:ascii="Times New Roman" w:hAnsi="Times New Roman"/>
          <w:b w:val="0"/>
          <w:color w:val="auto"/>
        </w:rPr>
        <w:fldChar w:fldCharType="begin"/>
      </w:r>
      <w:r w:rsidRPr="00A02676">
        <w:rPr>
          <w:rFonts w:ascii="Times New Roman" w:hAnsi="Times New Roman"/>
          <w:b w:val="0"/>
          <w:color w:val="auto"/>
        </w:rPr>
        <w:instrText>HYPERLINK "http://mobileonline.garant.ru/document?id=44830502&amp;sub=0"</w:instrText>
      </w:r>
      <w:r w:rsidRPr="00A02676">
        <w:rPr>
          <w:rFonts w:ascii="Times New Roman" w:hAnsi="Times New Roman"/>
          <w:b w:val="0"/>
          <w:color w:val="auto"/>
        </w:rPr>
      </w:r>
      <w:r w:rsidRPr="00A02676">
        <w:rPr>
          <w:rFonts w:ascii="Times New Roman" w:hAnsi="Times New Roman"/>
          <w:b w:val="0"/>
          <w:color w:val="auto"/>
        </w:rPr>
        <w:fldChar w:fldCharType="separate"/>
      </w:r>
      <w:r w:rsidRPr="00A02676">
        <w:rPr>
          <w:rFonts w:ascii="Times New Roman" w:hAnsi="Times New Roman"/>
          <w:b w:val="0"/>
          <w:color w:val="auto"/>
        </w:rPr>
        <w:t>Об утверждении  Административного регламента</w:t>
      </w:r>
    </w:p>
    <w:p w:rsidR="00190E47" w:rsidRDefault="00190E47" w:rsidP="00A02676">
      <w:pPr>
        <w:pStyle w:val="Heading1"/>
        <w:spacing w:before="0"/>
        <w:jc w:val="center"/>
        <w:rPr>
          <w:rFonts w:ascii="Times New Roman" w:hAnsi="Times New Roman"/>
          <w:b w:val="0"/>
          <w:color w:val="auto"/>
        </w:rPr>
      </w:pPr>
      <w:r w:rsidRPr="00A02676">
        <w:rPr>
          <w:rFonts w:ascii="Times New Roman" w:hAnsi="Times New Roman"/>
          <w:b w:val="0"/>
          <w:color w:val="auto"/>
        </w:rPr>
        <w:t>администрации   Инсарского муниципального района по предоставлению муниципальной   услуги «Подготовка и выдача разрешений на строительство, реконструкцию объектов капитального строительства»</w:t>
      </w:r>
      <w:r w:rsidRPr="00A02676">
        <w:rPr>
          <w:rFonts w:ascii="Times New Roman" w:hAnsi="Times New Roman"/>
          <w:b w:val="0"/>
          <w:color w:val="auto"/>
        </w:rPr>
        <w:fldChar w:fldCharType="end"/>
      </w:r>
    </w:p>
    <w:p w:rsidR="00190E47" w:rsidRPr="00A02676" w:rsidRDefault="00190E47" w:rsidP="00A02676"/>
    <w:p w:rsidR="00190E47" w:rsidRPr="009F604D" w:rsidRDefault="00190E47" w:rsidP="009F604D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F604D">
        <w:rPr>
          <w:rFonts w:ascii="Times New Roman" w:hAnsi="Times New Roman"/>
          <w:sz w:val="28"/>
          <w:szCs w:val="28"/>
        </w:rPr>
        <w:tab/>
        <w:t>1. Разработчик:  Отдел строительства, архитектуры и ЖКХ управления   строительства, архитектуры, ЖКХ и дорожного хозяйства администрации Инсарского муниципального района.</w:t>
      </w:r>
    </w:p>
    <w:p w:rsidR="00190E47" w:rsidRPr="006D484E" w:rsidRDefault="00190E47" w:rsidP="00A6753E">
      <w:pPr>
        <w:pStyle w:val="BodyTextIndent2"/>
        <w:widowControl/>
        <w:autoSpaceDE/>
        <w:autoSpaceDN/>
        <w:adjustRightInd/>
        <w:rPr>
          <w:szCs w:val="24"/>
        </w:rPr>
      </w:pPr>
      <w:r w:rsidRPr="00D71FE7">
        <w:t xml:space="preserve">2. Сфера регулирования:  </w:t>
      </w:r>
      <w:r>
        <w:t xml:space="preserve">процедура принятия  решения  о </w:t>
      </w:r>
      <w:r w:rsidRPr="00475069">
        <w:t xml:space="preserve">выдаче </w:t>
      </w:r>
      <w:r w:rsidRPr="002072DE">
        <w:t>разрешений на строительство,</w:t>
      </w:r>
      <w:r>
        <w:t xml:space="preserve"> </w:t>
      </w:r>
      <w:r w:rsidRPr="002072DE">
        <w:t>реконструкцию объектов капитального строительства</w:t>
      </w:r>
      <w:r w:rsidRPr="006D484E">
        <w:t>.</w:t>
      </w:r>
    </w:p>
    <w:p w:rsidR="00190E47" w:rsidRPr="006D484E" w:rsidRDefault="00190E47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190E47" w:rsidRPr="0072707B" w:rsidRDefault="00190E47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190E47" w:rsidRPr="0072707B" w:rsidRDefault="00190E47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Начало: 11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04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22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190E47" w:rsidRPr="0072707B" w:rsidRDefault="00190E47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22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04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22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190E47" w:rsidRPr="0072707B" w:rsidRDefault="00190E47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100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596"/>
        <w:gridCol w:w="1984"/>
        <w:gridCol w:w="2835"/>
      </w:tblGrid>
      <w:tr w:rsidR="00190E47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47" w:rsidRPr="0072707B" w:rsidRDefault="00190E47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47" w:rsidRPr="0072707B" w:rsidRDefault="00190E47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47" w:rsidRPr="0072707B" w:rsidRDefault="00190E47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47" w:rsidRPr="0072707B" w:rsidRDefault="00190E47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190E47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47" w:rsidRPr="0072707B" w:rsidRDefault="00190E47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47" w:rsidRPr="00194A74" w:rsidRDefault="00190E47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47" w:rsidRPr="0072707B" w:rsidRDefault="00190E47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47" w:rsidRPr="0072707B" w:rsidRDefault="00190E47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190E47" w:rsidRPr="0072707B" w:rsidRDefault="00190E47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190E47" w:rsidRPr="00B0358F" w:rsidRDefault="00190E47" w:rsidP="00A675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</w:t>
      </w:r>
      <w:r w:rsidRPr="00B0358F">
        <w:rPr>
          <w:rFonts w:ascii="Times New Roman" w:hAnsi="Times New Roman"/>
          <w:sz w:val="28"/>
          <w:szCs w:val="28"/>
        </w:rPr>
        <w:t>публичных консультациях ни одно из заинтересованных лиц участия не приняло.</w:t>
      </w:r>
    </w:p>
    <w:p w:rsidR="00190E47" w:rsidRDefault="00190E47" w:rsidP="003716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71667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190E47" w:rsidRPr="00A02676" w:rsidRDefault="00190E47" w:rsidP="00A02676">
      <w:pPr>
        <w:pStyle w:val="Heading1"/>
        <w:spacing w:before="0"/>
        <w:jc w:val="both"/>
        <w:rPr>
          <w:rFonts w:ascii="Times New Roman" w:hAnsi="Times New Roman"/>
          <w:b w:val="0"/>
          <w:color w:val="auto"/>
        </w:rPr>
      </w:pPr>
      <w:r w:rsidRPr="00A02676">
        <w:rPr>
          <w:rFonts w:ascii="Times New Roman" w:hAnsi="Times New Roman"/>
          <w:b w:val="0"/>
          <w:color w:val="auto"/>
        </w:rPr>
        <w:t>В период проведения публичных консультаций по постановлению администрации Инсарского муниципального района от  07  декабря  2021  года   №409  «</w:t>
      </w:r>
      <w:hyperlink r:id="rId4" w:history="1">
        <w:r w:rsidRPr="00A02676">
          <w:rPr>
            <w:rFonts w:ascii="Times New Roman" w:hAnsi="Times New Roman"/>
            <w:b w:val="0"/>
            <w:color w:val="auto"/>
          </w:rPr>
          <w:t>Об утверждении  Административного регламента администрации   Инсарского муниципального района по предоставлению муниципальной   услуги «Подготовка и выдача разрешений на строительство, реконструкцию объектов капитального строительства»</w:t>
        </w:r>
      </w:hyperlink>
      <w:r>
        <w:rPr>
          <w:rFonts w:ascii="Times New Roman" w:hAnsi="Times New Roman"/>
          <w:b w:val="0"/>
          <w:color w:val="auto"/>
        </w:rPr>
        <w:t xml:space="preserve">  </w:t>
      </w:r>
      <w:r w:rsidRPr="00A02676">
        <w:rPr>
          <w:rFonts w:ascii="Times New Roman" w:hAnsi="Times New Roman"/>
          <w:b w:val="0"/>
          <w:color w:val="auto"/>
        </w:rPr>
        <w:t>предложений от заинтересованных лиц не поступило.</w:t>
      </w:r>
    </w:p>
    <w:p w:rsidR="00190E47" w:rsidRPr="00A02676" w:rsidRDefault="00190E47" w:rsidP="00A02676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190E47" w:rsidRPr="00A02676" w:rsidRDefault="00190E47" w:rsidP="00A02676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A02676">
        <w:rPr>
          <w:rFonts w:ascii="Times New Roman" w:hAnsi="Times New Roman"/>
          <w:bCs/>
          <w:sz w:val="28"/>
          <w:szCs w:val="28"/>
        </w:rPr>
        <w:t>Начальник организационно-правового управления</w:t>
      </w:r>
    </w:p>
    <w:p w:rsidR="00190E47" w:rsidRPr="0072707B" w:rsidRDefault="00190E47" w:rsidP="00194A74">
      <w:pPr>
        <w:spacing w:after="0"/>
        <w:rPr>
          <w:rFonts w:ascii="Times New Roman" w:hAnsi="Times New Roman"/>
          <w:sz w:val="28"/>
          <w:szCs w:val="28"/>
        </w:rPr>
      </w:pPr>
      <w:r w:rsidRPr="00371667">
        <w:rPr>
          <w:rFonts w:ascii="Times New Roman" w:hAnsi="Times New Roman"/>
          <w:bCs/>
          <w:sz w:val="28"/>
          <w:szCs w:val="28"/>
        </w:rPr>
        <w:t>администрации Инсарского муниципального</w:t>
      </w:r>
      <w:r>
        <w:rPr>
          <w:rFonts w:ascii="Times New Roman" w:hAnsi="Times New Roman"/>
          <w:bCs/>
          <w:sz w:val="28"/>
          <w:szCs w:val="28"/>
        </w:rPr>
        <w:t xml:space="preserve">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190E47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0A0665"/>
    <w:rsid w:val="001159A6"/>
    <w:rsid w:val="00124792"/>
    <w:rsid w:val="00190E47"/>
    <w:rsid w:val="00194A74"/>
    <w:rsid w:val="002072DE"/>
    <w:rsid w:val="00221E5B"/>
    <w:rsid w:val="002943CA"/>
    <w:rsid w:val="002B6291"/>
    <w:rsid w:val="002B778D"/>
    <w:rsid w:val="00366434"/>
    <w:rsid w:val="00371667"/>
    <w:rsid w:val="003C5BDA"/>
    <w:rsid w:val="003D2F3F"/>
    <w:rsid w:val="003E0ACE"/>
    <w:rsid w:val="003E198B"/>
    <w:rsid w:val="003E76D8"/>
    <w:rsid w:val="00446B35"/>
    <w:rsid w:val="00475069"/>
    <w:rsid w:val="004B4B9E"/>
    <w:rsid w:val="004D6CF0"/>
    <w:rsid w:val="00504CE1"/>
    <w:rsid w:val="0054427A"/>
    <w:rsid w:val="005A79EA"/>
    <w:rsid w:val="006167D3"/>
    <w:rsid w:val="00675FB2"/>
    <w:rsid w:val="0069538B"/>
    <w:rsid w:val="006A3671"/>
    <w:rsid w:val="006D484E"/>
    <w:rsid w:val="00703ED2"/>
    <w:rsid w:val="0072707B"/>
    <w:rsid w:val="007B6941"/>
    <w:rsid w:val="007C5EB8"/>
    <w:rsid w:val="00810E07"/>
    <w:rsid w:val="008646AA"/>
    <w:rsid w:val="008E1AE5"/>
    <w:rsid w:val="008E39C0"/>
    <w:rsid w:val="00951AF4"/>
    <w:rsid w:val="0095411C"/>
    <w:rsid w:val="009A1A2E"/>
    <w:rsid w:val="009A21C4"/>
    <w:rsid w:val="009F604D"/>
    <w:rsid w:val="00A02676"/>
    <w:rsid w:val="00A3290C"/>
    <w:rsid w:val="00A63170"/>
    <w:rsid w:val="00A6753E"/>
    <w:rsid w:val="00A839D0"/>
    <w:rsid w:val="00AD0356"/>
    <w:rsid w:val="00AE3A06"/>
    <w:rsid w:val="00B0358F"/>
    <w:rsid w:val="00B11C47"/>
    <w:rsid w:val="00B20916"/>
    <w:rsid w:val="00B91975"/>
    <w:rsid w:val="00C56841"/>
    <w:rsid w:val="00CC3545"/>
    <w:rsid w:val="00D50B6E"/>
    <w:rsid w:val="00D71FE7"/>
    <w:rsid w:val="00D86053"/>
    <w:rsid w:val="00DE1D96"/>
    <w:rsid w:val="00E3024F"/>
    <w:rsid w:val="00E50F20"/>
    <w:rsid w:val="00E95C70"/>
    <w:rsid w:val="00F449C9"/>
    <w:rsid w:val="00F5236A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paragraph" w:styleId="BodyTextIndent2">
    <w:name w:val="Body Text Indent 2"/>
    <w:basedOn w:val="Normal"/>
    <w:link w:val="BodyTextIndent2Char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9538B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bileonline.garant.ru/document?id=44830502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179</TotalTime>
  <Pages>1</Pages>
  <Words>306</Words>
  <Characters>1747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25</cp:revision>
  <cp:lastPrinted>2022-06-17T06:54:00Z</cp:lastPrinted>
  <dcterms:created xsi:type="dcterms:W3CDTF">2017-01-26T12:03:00Z</dcterms:created>
  <dcterms:modified xsi:type="dcterms:W3CDTF">2022-06-17T06:55:00Z</dcterms:modified>
</cp:coreProperties>
</file>