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CE1" w:rsidRPr="00B0358F" w:rsidRDefault="00504CE1" w:rsidP="00371667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B0358F">
        <w:rPr>
          <w:rFonts w:ascii="Times New Roman" w:hAnsi="Times New Roman"/>
          <w:color w:val="auto"/>
        </w:rPr>
        <w:t>СПРАВКА</w:t>
      </w:r>
    </w:p>
    <w:p w:rsidR="00504CE1" w:rsidRPr="00371667" w:rsidRDefault="00504CE1" w:rsidP="00371667">
      <w:pPr>
        <w:pStyle w:val="Heading1"/>
        <w:spacing w:before="0"/>
        <w:ind w:right="-55"/>
        <w:jc w:val="center"/>
        <w:rPr>
          <w:rFonts w:ascii="Times New Roman" w:hAnsi="Times New Roman"/>
          <w:b w:val="0"/>
          <w:color w:val="auto"/>
        </w:rPr>
      </w:pPr>
      <w:r w:rsidRPr="00675FB2">
        <w:rPr>
          <w:rFonts w:ascii="Times New Roman" w:hAnsi="Times New Roman"/>
          <w:b w:val="0"/>
          <w:color w:val="auto"/>
        </w:rPr>
        <w:t xml:space="preserve">о результатах публичных консультаций по постановлению </w:t>
      </w:r>
      <w:r w:rsidRPr="00675FB2">
        <w:rPr>
          <w:rFonts w:ascii="Times New Roman" w:hAnsi="Times New Roman"/>
          <w:b w:val="0"/>
          <w:color w:val="auto"/>
          <w:shd w:val="clear" w:color="auto" w:fill="FFFFFF"/>
        </w:rPr>
        <w:t xml:space="preserve">администрации  Инсарского муниципального района </w:t>
      </w:r>
      <w:r w:rsidRPr="006D484E">
        <w:rPr>
          <w:rFonts w:ascii="Times New Roman" w:hAnsi="Times New Roman"/>
          <w:b w:val="0"/>
          <w:color w:val="auto"/>
        </w:rPr>
        <w:t>от 0</w:t>
      </w:r>
      <w:r>
        <w:rPr>
          <w:rFonts w:ascii="Times New Roman" w:hAnsi="Times New Roman"/>
          <w:b w:val="0"/>
          <w:color w:val="auto"/>
        </w:rPr>
        <w:t>7</w:t>
      </w:r>
      <w:r w:rsidRPr="006D484E">
        <w:rPr>
          <w:rFonts w:ascii="Times New Roman" w:hAnsi="Times New Roman"/>
          <w:b w:val="0"/>
          <w:color w:val="auto"/>
        </w:rPr>
        <w:t>.</w:t>
      </w:r>
      <w:r>
        <w:rPr>
          <w:rFonts w:ascii="Times New Roman" w:hAnsi="Times New Roman"/>
          <w:b w:val="0"/>
          <w:color w:val="auto"/>
        </w:rPr>
        <w:t>1</w:t>
      </w:r>
      <w:r w:rsidRPr="006D484E">
        <w:rPr>
          <w:rFonts w:ascii="Times New Roman" w:hAnsi="Times New Roman"/>
          <w:b w:val="0"/>
          <w:color w:val="auto"/>
        </w:rPr>
        <w:t>2.202</w:t>
      </w:r>
      <w:r>
        <w:rPr>
          <w:rFonts w:ascii="Times New Roman" w:hAnsi="Times New Roman"/>
          <w:b w:val="0"/>
          <w:color w:val="auto"/>
        </w:rPr>
        <w:t>1</w:t>
      </w:r>
      <w:r w:rsidRPr="006D484E">
        <w:rPr>
          <w:rFonts w:ascii="Times New Roman" w:hAnsi="Times New Roman"/>
          <w:b w:val="0"/>
          <w:color w:val="auto"/>
        </w:rPr>
        <w:t xml:space="preserve">г. № </w:t>
      </w:r>
      <w:r>
        <w:rPr>
          <w:rFonts w:ascii="Times New Roman" w:hAnsi="Times New Roman"/>
          <w:b w:val="0"/>
          <w:color w:val="auto"/>
        </w:rPr>
        <w:t>407</w:t>
      </w:r>
      <w:r w:rsidRPr="006D484E">
        <w:rPr>
          <w:rFonts w:ascii="Times New Roman" w:hAnsi="Times New Roman"/>
          <w:b w:val="0"/>
          <w:color w:val="auto"/>
        </w:rPr>
        <w:t xml:space="preserve"> «</w:t>
      </w:r>
      <w:r w:rsidRPr="00371667">
        <w:rPr>
          <w:rFonts w:ascii="Times New Roman" w:hAnsi="Times New Roman"/>
          <w:b w:val="0"/>
          <w:color w:val="auto"/>
        </w:rPr>
        <w:t>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уведомления о соответствии (несоответствии) построенных или реконструированных объекта индивидуального жилищного строительства или садового</w:t>
      </w:r>
      <w:r>
        <w:rPr>
          <w:rFonts w:ascii="Times New Roman" w:hAnsi="Times New Roman"/>
          <w:b w:val="0"/>
          <w:color w:val="auto"/>
        </w:rPr>
        <w:t xml:space="preserve"> </w:t>
      </w:r>
      <w:r w:rsidRPr="00371667">
        <w:rPr>
          <w:rFonts w:ascii="Times New Roman" w:hAnsi="Times New Roman"/>
          <w:b w:val="0"/>
          <w:color w:val="auto"/>
        </w:rPr>
        <w:t>дома требованиям законодательства о градостроительной деятельности»</w:t>
      </w:r>
    </w:p>
    <w:p w:rsidR="00504CE1" w:rsidRPr="00675FB2" w:rsidRDefault="00504CE1" w:rsidP="00675FB2"/>
    <w:p w:rsidR="00504CE1" w:rsidRPr="009F604D" w:rsidRDefault="00504CE1" w:rsidP="009F604D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F604D">
        <w:rPr>
          <w:rFonts w:ascii="Times New Roman" w:hAnsi="Times New Roman"/>
          <w:sz w:val="28"/>
          <w:szCs w:val="28"/>
        </w:rPr>
        <w:tab/>
        <w:t>1. Разработчик:  Отдел строительства, архитектуры и ЖКХ управления   строительства, архитектуры, ЖКХ и дорожного хозяйства администрации Инсарского муниципального района.</w:t>
      </w:r>
    </w:p>
    <w:p w:rsidR="00504CE1" w:rsidRPr="006D484E" w:rsidRDefault="00504CE1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 о </w:t>
      </w:r>
      <w:r w:rsidRPr="00475069">
        <w:t xml:space="preserve">выдаче </w:t>
      </w:r>
      <w:r w:rsidRPr="00371667">
        <w:t>уведомления о соответствии (несоответствии) построенных или реконструированных объекта индивидуального жилищного строительства или садового</w:t>
      </w:r>
      <w:r>
        <w:rPr>
          <w:b/>
        </w:rPr>
        <w:t xml:space="preserve"> </w:t>
      </w:r>
      <w:r w:rsidRPr="00371667">
        <w:t>дома требованиям законодательства о градостроительной деятельности</w:t>
      </w:r>
      <w:r w:rsidRPr="006D484E">
        <w:t>.</w:t>
      </w:r>
    </w:p>
    <w:p w:rsidR="00504CE1" w:rsidRPr="006D484E" w:rsidRDefault="00504CE1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504CE1" w:rsidRPr="0072707B" w:rsidRDefault="00504CE1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504CE1" w:rsidRPr="0072707B" w:rsidRDefault="00504CE1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04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02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22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504CE1" w:rsidRPr="0072707B" w:rsidRDefault="00504CE1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17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02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22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504CE1" w:rsidRPr="0072707B" w:rsidRDefault="00504CE1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100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596"/>
        <w:gridCol w:w="1984"/>
        <w:gridCol w:w="2835"/>
      </w:tblGrid>
      <w:tr w:rsidR="00504CE1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E1" w:rsidRPr="0072707B" w:rsidRDefault="00504CE1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E1" w:rsidRPr="0072707B" w:rsidRDefault="00504CE1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E1" w:rsidRPr="0072707B" w:rsidRDefault="00504CE1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E1" w:rsidRPr="0072707B" w:rsidRDefault="00504CE1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504CE1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E1" w:rsidRPr="0072707B" w:rsidRDefault="00504CE1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E1" w:rsidRPr="00194A74" w:rsidRDefault="00504CE1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E1" w:rsidRPr="0072707B" w:rsidRDefault="00504CE1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02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02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E1" w:rsidRPr="0072707B" w:rsidRDefault="00504CE1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504CE1" w:rsidRPr="0072707B" w:rsidRDefault="00504CE1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504CE1" w:rsidRPr="00B0358F" w:rsidRDefault="00504CE1" w:rsidP="00A675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</w:t>
      </w:r>
      <w:r w:rsidRPr="00B0358F">
        <w:rPr>
          <w:rFonts w:ascii="Times New Roman" w:hAnsi="Times New Roman"/>
          <w:sz w:val="28"/>
          <w:szCs w:val="28"/>
        </w:rPr>
        <w:t>публичных консультациях ни одно из заинтересованных лиц участия не приняло.</w:t>
      </w:r>
    </w:p>
    <w:p w:rsidR="00504CE1" w:rsidRDefault="00504CE1" w:rsidP="003716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71667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504CE1" w:rsidRPr="00371667" w:rsidRDefault="00504CE1" w:rsidP="003716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04CE1" w:rsidRPr="00371667" w:rsidRDefault="00504CE1" w:rsidP="003716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71667">
        <w:rPr>
          <w:rFonts w:ascii="Times New Roman" w:hAnsi="Times New Roman"/>
          <w:sz w:val="28"/>
          <w:szCs w:val="28"/>
        </w:rPr>
        <w:t>В период проведения публичных консультаций по постановлению администрации Инсарского муниципального района от 07.12.2021г. № 407 «Об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деятельности» предложений от заинтересованных лиц не поступило.</w:t>
      </w:r>
    </w:p>
    <w:p w:rsidR="00504CE1" w:rsidRPr="00371667" w:rsidRDefault="00504CE1" w:rsidP="00194A74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504CE1" w:rsidRPr="00371667" w:rsidRDefault="00504CE1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371667">
        <w:rPr>
          <w:rFonts w:ascii="Times New Roman" w:hAnsi="Times New Roman"/>
          <w:bCs/>
          <w:sz w:val="28"/>
          <w:szCs w:val="28"/>
        </w:rPr>
        <w:t>Начальник организационно-правового управления</w:t>
      </w:r>
    </w:p>
    <w:p w:rsidR="00504CE1" w:rsidRPr="0072707B" w:rsidRDefault="00504CE1" w:rsidP="00194A74">
      <w:pPr>
        <w:spacing w:after="0"/>
        <w:rPr>
          <w:rFonts w:ascii="Times New Roman" w:hAnsi="Times New Roman"/>
          <w:sz w:val="28"/>
          <w:szCs w:val="28"/>
        </w:rPr>
      </w:pPr>
      <w:r w:rsidRPr="00371667">
        <w:rPr>
          <w:rFonts w:ascii="Times New Roman" w:hAnsi="Times New Roman"/>
          <w:bCs/>
          <w:sz w:val="28"/>
          <w:szCs w:val="28"/>
        </w:rPr>
        <w:t>администрации Инсарского муниципального</w:t>
      </w:r>
      <w:r>
        <w:rPr>
          <w:rFonts w:ascii="Times New Roman" w:hAnsi="Times New Roman"/>
          <w:bCs/>
          <w:sz w:val="28"/>
          <w:szCs w:val="28"/>
        </w:rPr>
        <w:t xml:space="preserve">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504CE1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0A0665"/>
    <w:rsid w:val="001159A6"/>
    <w:rsid w:val="00124792"/>
    <w:rsid w:val="00194A74"/>
    <w:rsid w:val="00221E5B"/>
    <w:rsid w:val="002943CA"/>
    <w:rsid w:val="002B6291"/>
    <w:rsid w:val="00366434"/>
    <w:rsid w:val="00371667"/>
    <w:rsid w:val="003C5BDA"/>
    <w:rsid w:val="003D2F3F"/>
    <w:rsid w:val="003E0ACE"/>
    <w:rsid w:val="003E198B"/>
    <w:rsid w:val="003E76D8"/>
    <w:rsid w:val="00446B35"/>
    <w:rsid w:val="00475069"/>
    <w:rsid w:val="004B4B9E"/>
    <w:rsid w:val="004D6CF0"/>
    <w:rsid w:val="00504CE1"/>
    <w:rsid w:val="0054427A"/>
    <w:rsid w:val="005A79EA"/>
    <w:rsid w:val="006167D3"/>
    <w:rsid w:val="00675FB2"/>
    <w:rsid w:val="0069538B"/>
    <w:rsid w:val="006A3671"/>
    <w:rsid w:val="006D484E"/>
    <w:rsid w:val="00703ED2"/>
    <w:rsid w:val="0072707B"/>
    <w:rsid w:val="007B6941"/>
    <w:rsid w:val="007C5EB8"/>
    <w:rsid w:val="00810E07"/>
    <w:rsid w:val="008646AA"/>
    <w:rsid w:val="008E1AE5"/>
    <w:rsid w:val="008E39C0"/>
    <w:rsid w:val="00951AF4"/>
    <w:rsid w:val="0095411C"/>
    <w:rsid w:val="009A1A2E"/>
    <w:rsid w:val="009A21C4"/>
    <w:rsid w:val="009F604D"/>
    <w:rsid w:val="00A3290C"/>
    <w:rsid w:val="00A63170"/>
    <w:rsid w:val="00A6753E"/>
    <w:rsid w:val="00A839D0"/>
    <w:rsid w:val="00AD0356"/>
    <w:rsid w:val="00B0358F"/>
    <w:rsid w:val="00B11C47"/>
    <w:rsid w:val="00B20916"/>
    <w:rsid w:val="00B91975"/>
    <w:rsid w:val="00C56841"/>
    <w:rsid w:val="00CC3545"/>
    <w:rsid w:val="00D50B6E"/>
    <w:rsid w:val="00D71FE7"/>
    <w:rsid w:val="00D86053"/>
    <w:rsid w:val="00DE1D96"/>
    <w:rsid w:val="00E3024F"/>
    <w:rsid w:val="00E50F20"/>
    <w:rsid w:val="00E95C70"/>
    <w:rsid w:val="00F449C9"/>
    <w:rsid w:val="00F5236A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9538B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175</TotalTime>
  <Pages>2</Pages>
  <Words>336</Words>
  <Characters>1919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</cp:revision>
  <cp:lastPrinted>2022-06-16T12:50:00Z</cp:lastPrinted>
  <dcterms:created xsi:type="dcterms:W3CDTF">2017-01-26T12:03:00Z</dcterms:created>
  <dcterms:modified xsi:type="dcterms:W3CDTF">2022-06-17T06:34:00Z</dcterms:modified>
</cp:coreProperties>
</file>