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4B2" w:rsidRPr="00597275" w:rsidRDefault="001C74B2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59727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1C74B2" w:rsidRPr="00C77669" w:rsidRDefault="001C74B2" w:rsidP="00285C44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597275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</w:t>
      </w:r>
      <w:r w:rsidRPr="00C77669">
        <w:rPr>
          <w:rFonts w:ascii="Times New Roman" w:hAnsi="Times New Roman"/>
          <w:sz w:val="28"/>
          <w:szCs w:val="28"/>
        </w:rPr>
        <w:t xml:space="preserve">от 06.02.2020г. № 29 «Об утверждении  Административного регламента администрации   Инсарского муниципального района  </w:t>
      </w:r>
      <w:r w:rsidRPr="00C77669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C77669">
        <w:rPr>
          <w:rFonts w:ascii="Times New Roman" w:hAnsi="Times New Roman"/>
          <w:sz w:val="28"/>
          <w:szCs w:val="28"/>
        </w:rPr>
        <w:t>подготовка и выдача разрешений на строительство, реконструкцию объектов капитального строительства»</w:t>
      </w:r>
    </w:p>
    <w:p w:rsidR="001C74B2" w:rsidRPr="00597275" w:rsidRDefault="001C74B2" w:rsidP="00285C44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</w:t>
      </w:r>
      <w:r>
        <w:rPr>
          <w:rFonts w:ascii="Times New Roman" w:hAnsi="Times New Roman"/>
          <w:sz w:val="28"/>
          <w:szCs w:val="28"/>
        </w:rPr>
        <w:t>1</w:t>
      </w:r>
      <w:r w:rsidRPr="00E674D9">
        <w:rPr>
          <w:rFonts w:ascii="Times New Roman" w:hAnsi="Times New Roman"/>
          <w:sz w:val="28"/>
          <w:szCs w:val="28"/>
        </w:rPr>
        <w:t xml:space="preserve"> год, утвержденным распоряжением администрации Инсарского муниципального района от 2</w:t>
      </w:r>
      <w:r>
        <w:rPr>
          <w:rFonts w:ascii="Times New Roman" w:hAnsi="Times New Roman"/>
          <w:sz w:val="28"/>
          <w:szCs w:val="28"/>
        </w:rPr>
        <w:t>1</w:t>
      </w:r>
      <w:r w:rsidRPr="00E674D9">
        <w:rPr>
          <w:rFonts w:ascii="Times New Roman" w:hAnsi="Times New Roman"/>
          <w:sz w:val="28"/>
          <w:szCs w:val="28"/>
        </w:rPr>
        <w:t>.12.20</w:t>
      </w:r>
      <w:r>
        <w:rPr>
          <w:rFonts w:ascii="Times New Roman" w:hAnsi="Times New Roman"/>
          <w:sz w:val="28"/>
          <w:szCs w:val="28"/>
        </w:rPr>
        <w:t>20</w:t>
      </w:r>
      <w:r w:rsidRPr="00E674D9">
        <w:rPr>
          <w:rFonts w:ascii="Times New Roman" w:hAnsi="Times New Roman"/>
          <w:sz w:val="28"/>
          <w:szCs w:val="28"/>
        </w:rPr>
        <w:t>г. №4</w:t>
      </w:r>
      <w:r>
        <w:rPr>
          <w:rFonts w:ascii="Times New Roman" w:hAnsi="Times New Roman"/>
          <w:sz w:val="28"/>
          <w:szCs w:val="28"/>
        </w:rPr>
        <w:t>5</w:t>
      </w:r>
      <w:r w:rsidRPr="00E674D9">
        <w:rPr>
          <w:rFonts w:ascii="Times New Roman" w:hAnsi="Times New Roman"/>
          <w:sz w:val="28"/>
          <w:szCs w:val="28"/>
        </w:rPr>
        <w:t xml:space="preserve">-р  (далее - План), провело  </w:t>
      </w:r>
      <w:r w:rsidRPr="00597275">
        <w:rPr>
          <w:rFonts w:ascii="Times New Roman" w:hAnsi="Times New Roman"/>
          <w:sz w:val="28"/>
          <w:szCs w:val="28"/>
        </w:rPr>
        <w:t xml:space="preserve">экспертизу постановления администрации Инсарского муниципального района </w:t>
      </w:r>
      <w:r w:rsidRPr="00C77669">
        <w:rPr>
          <w:rFonts w:ascii="Times New Roman" w:hAnsi="Times New Roman"/>
          <w:sz w:val="28"/>
          <w:szCs w:val="28"/>
        </w:rPr>
        <w:t xml:space="preserve">от 06.02.2020г. № 29 «Об утверждении  Административного регламента администрации   Инсарского муниципального района  </w:t>
      </w:r>
      <w:r w:rsidRPr="00C77669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C77669">
        <w:rPr>
          <w:rFonts w:ascii="Times New Roman" w:hAnsi="Times New Roman"/>
          <w:sz w:val="28"/>
          <w:szCs w:val="28"/>
        </w:rPr>
        <w:t>подготовка и выдача разрешений на строительство, реконструкцию объектов капитального строительства»</w:t>
      </w:r>
      <w:r w:rsidRPr="00597275">
        <w:rPr>
          <w:rFonts w:ascii="Times New Roman" w:hAnsi="Times New Roman"/>
          <w:sz w:val="28"/>
          <w:szCs w:val="28"/>
        </w:rPr>
        <w:t xml:space="preserve"> (далее также - Правовой акт).</w:t>
      </w:r>
    </w:p>
    <w:p w:rsidR="001C74B2" w:rsidRPr="009658DA" w:rsidRDefault="001C74B2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1C74B2" w:rsidRPr="000F364A" w:rsidRDefault="001C74B2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14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сентября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09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декабря 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C74B2" w:rsidRPr="00EF3EEA" w:rsidRDefault="001C74B2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октября 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1C74B2" w:rsidRPr="00EF3EEA" w:rsidRDefault="001C74B2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>
        <w:rPr>
          <w:rFonts w:ascii="Times New Roman" w:hAnsi="Times New Roman"/>
          <w:color w:val="000000"/>
          <w:sz w:val="28"/>
          <w:szCs w:val="28"/>
        </w:rPr>
        <w:t>05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октября  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18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октября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C74B2" w:rsidRPr="009658DA" w:rsidRDefault="001C74B2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1C74B2" w:rsidRPr="009658DA" w:rsidRDefault="001C74B2" w:rsidP="00597275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1C74B2" w:rsidRPr="00EA0D48" w:rsidRDefault="001C74B2" w:rsidP="00597275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</w:t>
      </w:r>
      <w:r w:rsidRPr="00C77669">
        <w:rPr>
          <w:rFonts w:ascii="Times New Roman" w:hAnsi="Times New Roman"/>
          <w:sz w:val="28"/>
          <w:szCs w:val="28"/>
        </w:rPr>
        <w:t xml:space="preserve">от 06.02.2020г. № 29 «Об утверждении  Административного регламента администрации   Инсарского муниципального района  </w:t>
      </w:r>
      <w:r w:rsidRPr="00C77669">
        <w:rPr>
          <w:rFonts w:ascii="Times New Roman" w:hAnsi="Times New Roman"/>
          <w:bCs/>
          <w:sz w:val="28"/>
          <w:szCs w:val="28"/>
        </w:rPr>
        <w:t xml:space="preserve">по предоставлению муниципальной   услуги </w:t>
      </w:r>
      <w:r w:rsidRPr="00C77669">
        <w:rPr>
          <w:rFonts w:ascii="Times New Roman" w:hAnsi="Times New Roman"/>
          <w:sz w:val="28"/>
          <w:szCs w:val="28"/>
        </w:rPr>
        <w:t>подготовка и выдача разрешений на строительство, реконструкцию объектов капитального строительства»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0F364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0F364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0F364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D3064D">
        <w:rPr>
          <w:rFonts w:ascii="Times New Roman" w:hAnsi="Times New Roman"/>
          <w:sz w:val="28"/>
          <w:szCs w:val="28"/>
        </w:rPr>
        <w:t>;</w:t>
      </w:r>
    </w:p>
    <w:p w:rsidR="001C74B2" w:rsidRPr="00FD13E1" w:rsidRDefault="001C74B2" w:rsidP="00597275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1C74B2" w:rsidRPr="00EF3EEA" w:rsidRDefault="001C74B2" w:rsidP="00597275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C74B2" w:rsidRPr="00EF3EEA" w:rsidRDefault="001C74B2" w:rsidP="00597275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19 ноября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1C74B2" w:rsidRPr="009D4D43" w:rsidRDefault="001C74B2" w:rsidP="00597275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1C74B2" w:rsidRPr="006D484E" w:rsidRDefault="001C74B2" w:rsidP="00D2180D">
      <w:pPr>
        <w:pStyle w:val="BodyTextIndent2"/>
        <w:widowControl/>
        <w:autoSpaceDE/>
        <w:autoSpaceDN/>
        <w:adjustRightInd/>
        <w:rPr>
          <w:szCs w:val="24"/>
        </w:rPr>
      </w:pPr>
      <w:r w:rsidRPr="009D4D43">
        <w:t xml:space="preserve">3. Правовой акт разработан в целях </w:t>
      </w:r>
      <w:r>
        <w:t xml:space="preserve"> </w:t>
      </w:r>
      <w:r w:rsidRPr="009D4D43">
        <w:t xml:space="preserve">определения порядка  </w:t>
      </w:r>
      <w:r>
        <w:t xml:space="preserve">принятия  решения  о </w:t>
      </w:r>
      <w:r w:rsidRPr="00475069">
        <w:t xml:space="preserve">выдаче </w:t>
      </w:r>
      <w:r w:rsidRPr="006D484E">
        <w:t>разрешений на строительство, реконструкцию объектов капитального строительства.</w:t>
      </w:r>
    </w:p>
    <w:p w:rsidR="001C74B2" w:rsidRPr="003649C8" w:rsidRDefault="001C74B2" w:rsidP="00597275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1C74B2" w:rsidRDefault="001C74B2" w:rsidP="0059727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C74B2" w:rsidRDefault="001C74B2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C74B2" w:rsidRDefault="001C74B2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1C74B2" w:rsidRDefault="001C74B2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1C74B2" w:rsidRPr="0072707B" w:rsidRDefault="001C74B2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1C74B2" w:rsidRPr="00EF3EEA" w:rsidRDefault="001C74B2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1C74B2" w:rsidRDefault="001C74B2" w:rsidP="00597275">
      <w:pPr>
        <w:jc w:val="both"/>
      </w:pPr>
    </w:p>
    <w:sectPr w:rsidR="001C74B2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16FD"/>
    <w:rsid w:val="00047A71"/>
    <w:rsid w:val="00053102"/>
    <w:rsid w:val="000778AC"/>
    <w:rsid w:val="00091415"/>
    <w:rsid w:val="000C7295"/>
    <w:rsid w:val="000F364A"/>
    <w:rsid w:val="00134B43"/>
    <w:rsid w:val="001C74B2"/>
    <w:rsid w:val="001D0B4A"/>
    <w:rsid w:val="001E077E"/>
    <w:rsid w:val="0021201B"/>
    <w:rsid w:val="00244324"/>
    <w:rsid w:val="00285C44"/>
    <w:rsid w:val="002A26E4"/>
    <w:rsid w:val="00362F2E"/>
    <w:rsid w:val="003649C8"/>
    <w:rsid w:val="0045015E"/>
    <w:rsid w:val="00475069"/>
    <w:rsid w:val="00597275"/>
    <w:rsid w:val="005D17C8"/>
    <w:rsid w:val="006C4491"/>
    <w:rsid w:val="006D484E"/>
    <w:rsid w:val="00721B58"/>
    <w:rsid w:val="007255CA"/>
    <w:rsid w:val="0072707B"/>
    <w:rsid w:val="00754916"/>
    <w:rsid w:val="00826E69"/>
    <w:rsid w:val="00843B0D"/>
    <w:rsid w:val="00850E29"/>
    <w:rsid w:val="00872A9D"/>
    <w:rsid w:val="008E24D0"/>
    <w:rsid w:val="008F5C41"/>
    <w:rsid w:val="00913A0C"/>
    <w:rsid w:val="00920CB3"/>
    <w:rsid w:val="00961AAA"/>
    <w:rsid w:val="009658DA"/>
    <w:rsid w:val="009814CE"/>
    <w:rsid w:val="00983E98"/>
    <w:rsid w:val="009913BE"/>
    <w:rsid w:val="009D4D43"/>
    <w:rsid w:val="00A46B6E"/>
    <w:rsid w:val="00A6753E"/>
    <w:rsid w:val="00AA3B63"/>
    <w:rsid w:val="00AD5D16"/>
    <w:rsid w:val="00B06C7F"/>
    <w:rsid w:val="00B20916"/>
    <w:rsid w:val="00B901FA"/>
    <w:rsid w:val="00C05679"/>
    <w:rsid w:val="00C44B5F"/>
    <w:rsid w:val="00C77669"/>
    <w:rsid w:val="00CB3C50"/>
    <w:rsid w:val="00CE519A"/>
    <w:rsid w:val="00D2180D"/>
    <w:rsid w:val="00D3064D"/>
    <w:rsid w:val="00D84DF4"/>
    <w:rsid w:val="00DB6066"/>
    <w:rsid w:val="00DF6841"/>
    <w:rsid w:val="00E674D9"/>
    <w:rsid w:val="00E77928"/>
    <w:rsid w:val="00EA0D48"/>
    <w:rsid w:val="00EF3EEA"/>
    <w:rsid w:val="00F224AD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D218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2180D"/>
    <w:rPr>
      <w:rFonts w:cs="Times New Roman"/>
      <w:sz w:val="28"/>
      <w:szCs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268</TotalTime>
  <Pages>2</Pages>
  <Words>585</Words>
  <Characters>3341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2022-06-17T07:15:00Z</cp:lastPrinted>
  <dcterms:created xsi:type="dcterms:W3CDTF">2017-01-26T12:39:00Z</dcterms:created>
  <dcterms:modified xsi:type="dcterms:W3CDTF">2022-06-17T07:15:00Z</dcterms:modified>
</cp:coreProperties>
</file>