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00F" w:rsidRPr="00597275" w:rsidRDefault="00FD000F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59727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FD000F" w:rsidRPr="00597275" w:rsidRDefault="00FD000F" w:rsidP="00597275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597275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от 28.02.2020 г. № 55 «Об утверждении Административного регламента администрации Инсарского муниципального района </w:t>
      </w:r>
      <w:r w:rsidRPr="00597275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597275">
        <w:rPr>
          <w:rFonts w:ascii="Times New Roman" w:hAnsi="Times New Roman"/>
          <w:sz w:val="28"/>
          <w:szCs w:val="28"/>
        </w:rPr>
        <w:t>«</w:t>
      </w:r>
      <w:r w:rsidRPr="00597275">
        <w:rPr>
          <w:rFonts w:ascii="Times New Roman" w:hAnsi="Times New Roman"/>
          <w:bCs/>
          <w:sz w:val="28"/>
          <w:szCs w:val="28"/>
        </w:rPr>
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597275">
        <w:rPr>
          <w:rFonts w:ascii="Times New Roman" w:hAnsi="Times New Roman"/>
          <w:sz w:val="28"/>
          <w:szCs w:val="28"/>
        </w:rPr>
        <w:t>»</w:t>
      </w:r>
    </w:p>
    <w:p w:rsidR="00FD000F" w:rsidRPr="00597275" w:rsidRDefault="00FD000F" w:rsidP="00597275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</w:t>
      </w:r>
      <w:r>
        <w:rPr>
          <w:rFonts w:ascii="Times New Roman" w:hAnsi="Times New Roman"/>
          <w:sz w:val="28"/>
          <w:szCs w:val="28"/>
        </w:rPr>
        <w:t>1</w:t>
      </w:r>
      <w:r w:rsidRPr="00E674D9">
        <w:rPr>
          <w:rFonts w:ascii="Times New Roman" w:hAnsi="Times New Roman"/>
          <w:sz w:val="28"/>
          <w:szCs w:val="28"/>
        </w:rPr>
        <w:t xml:space="preserve"> год, утвержденным распоряжением администрации Инсарского муниципального района от 2</w:t>
      </w:r>
      <w:r>
        <w:rPr>
          <w:rFonts w:ascii="Times New Roman" w:hAnsi="Times New Roman"/>
          <w:sz w:val="28"/>
          <w:szCs w:val="28"/>
        </w:rPr>
        <w:t>1</w:t>
      </w:r>
      <w:r w:rsidRPr="00E674D9">
        <w:rPr>
          <w:rFonts w:ascii="Times New Roman" w:hAnsi="Times New Roman"/>
          <w:sz w:val="28"/>
          <w:szCs w:val="28"/>
        </w:rPr>
        <w:t>.12.20</w:t>
      </w:r>
      <w:r>
        <w:rPr>
          <w:rFonts w:ascii="Times New Roman" w:hAnsi="Times New Roman"/>
          <w:sz w:val="28"/>
          <w:szCs w:val="28"/>
        </w:rPr>
        <w:t>20</w:t>
      </w:r>
      <w:r w:rsidRPr="00E674D9">
        <w:rPr>
          <w:rFonts w:ascii="Times New Roman" w:hAnsi="Times New Roman"/>
          <w:sz w:val="28"/>
          <w:szCs w:val="28"/>
        </w:rPr>
        <w:t>г. №4</w:t>
      </w:r>
      <w:r>
        <w:rPr>
          <w:rFonts w:ascii="Times New Roman" w:hAnsi="Times New Roman"/>
          <w:sz w:val="28"/>
          <w:szCs w:val="28"/>
        </w:rPr>
        <w:t>5</w:t>
      </w:r>
      <w:r w:rsidRPr="00E674D9">
        <w:rPr>
          <w:rFonts w:ascii="Times New Roman" w:hAnsi="Times New Roman"/>
          <w:sz w:val="28"/>
          <w:szCs w:val="28"/>
        </w:rPr>
        <w:t xml:space="preserve">-р  (далее - План), провело  </w:t>
      </w:r>
      <w:r w:rsidRPr="00597275">
        <w:rPr>
          <w:rFonts w:ascii="Times New Roman" w:hAnsi="Times New Roman"/>
          <w:sz w:val="28"/>
          <w:szCs w:val="28"/>
        </w:rPr>
        <w:t xml:space="preserve">экспертизу постановления администрации Инсарского муниципального района от 28.02.2020 г. № 55 «Об утверждении Административного регламента администрации Инсарского муниципального района </w:t>
      </w:r>
      <w:r w:rsidRPr="00597275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597275">
        <w:rPr>
          <w:rFonts w:ascii="Times New Roman" w:hAnsi="Times New Roman"/>
          <w:sz w:val="28"/>
          <w:szCs w:val="28"/>
        </w:rPr>
        <w:t>«</w:t>
      </w:r>
      <w:r w:rsidRPr="00597275">
        <w:rPr>
          <w:rFonts w:ascii="Times New Roman" w:hAnsi="Times New Roman"/>
          <w:bCs/>
          <w:sz w:val="28"/>
          <w:szCs w:val="28"/>
        </w:rPr>
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597275">
        <w:rPr>
          <w:rFonts w:ascii="Times New Roman" w:hAnsi="Times New Roman"/>
          <w:sz w:val="28"/>
          <w:szCs w:val="28"/>
        </w:rPr>
        <w:t>» (далее также - Правовой акт).</w:t>
      </w:r>
    </w:p>
    <w:p w:rsidR="00FD000F" w:rsidRPr="009658DA" w:rsidRDefault="00FD000F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FD000F" w:rsidRPr="000F364A" w:rsidRDefault="00FD000F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января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14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апреля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FD000F" w:rsidRPr="00EF3EEA" w:rsidRDefault="00FD000F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12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FD000F" w:rsidRPr="00EF3EEA" w:rsidRDefault="00FD000F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29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марта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FD000F" w:rsidRPr="009658DA" w:rsidRDefault="00FD000F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FD000F" w:rsidRPr="009658DA" w:rsidRDefault="00FD000F" w:rsidP="00597275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FD000F" w:rsidRPr="00EA0D48" w:rsidRDefault="00FD000F" w:rsidP="00597275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</w:t>
      </w:r>
      <w:r w:rsidRPr="00597275">
        <w:rPr>
          <w:rFonts w:ascii="Times New Roman" w:hAnsi="Times New Roman"/>
          <w:sz w:val="28"/>
          <w:szCs w:val="28"/>
        </w:rPr>
        <w:t xml:space="preserve">от 28.02.2020 г. № 55 «Об утверждении Административного регламента администрации Инсарского муниципального района </w:t>
      </w:r>
      <w:r w:rsidRPr="00597275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597275">
        <w:rPr>
          <w:rFonts w:ascii="Times New Roman" w:hAnsi="Times New Roman"/>
          <w:sz w:val="28"/>
          <w:szCs w:val="28"/>
        </w:rPr>
        <w:t>«</w:t>
      </w:r>
      <w:r w:rsidRPr="00597275">
        <w:rPr>
          <w:rFonts w:ascii="Times New Roman" w:hAnsi="Times New Roman"/>
          <w:bCs/>
          <w:sz w:val="28"/>
          <w:szCs w:val="28"/>
        </w:rPr>
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59727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0F364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0F364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0F364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D3064D">
        <w:rPr>
          <w:rFonts w:ascii="Times New Roman" w:hAnsi="Times New Roman"/>
          <w:sz w:val="28"/>
          <w:szCs w:val="28"/>
        </w:rPr>
        <w:t>;</w:t>
      </w:r>
    </w:p>
    <w:p w:rsidR="00FD000F" w:rsidRPr="00FD13E1" w:rsidRDefault="00FD000F" w:rsidP="00597275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FD000F" w:rsidRPr="00EF3EEA" w:rsidRDefault="00FD000F" w:rsidP="00597275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FD000F" w:rsidRPr="00EF3EEA" w:rsidRDefault="00FD000F" w:rsidP="00597275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19 ноября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FD000F" w:rsidRPr="009D4D43" w:rsidRDefault="00FD000F" w:rsidP="00597275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FD000F" w:rsidRPr="00C962CA" w:rsidRDefault="00FD000F" w:rsidP="00597275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962CA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 определения порядка  принятия  решения об </w:t>
      </w:r>
      <w:r w:rsidRPr="00C962CA">
        <w:rPr>
          <w:rFonts w:ascii="Times New Roman" w:hAnsi="Times New Roman" w:cs="Times New Roman"/>
          <w:bCs/>
          <w:sz w:val="28"/>
          <w:szCs w:val="28"/>
        </w:rPr>
        <w:t>установлении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C962CA">
        <w:rPr>
          <w:rFonts w:ascii="Times New Roman" w:hAnsi="Times New Roman" w:cs="Times New Roman"/>
          <w:sz w:val="28"/>
          <w:szCs w:val="28"/>
        </w:rPr>
        <w:t>.</w:t>
      </w:r>
    </w:p>
    <w:p w:rsidR="00FD000F" w:rsidRPr="003649C8" w:rsidRDefault="00FD000F" w:rsidP="00597275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FD000F" w:rsidRDefault="00FD000F" w:rsidP="0059727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FD000F" w:rsidRDefault="00FD000F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FD000F" w:rsidRDefault="00FD000F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FD000F" w:rsidRDefault="00FD000F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FD000F" w:rsidRPr="0072707B" w:rsidRDefault="00FD000F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FD000F" w:rsidRPr="00EF3EEA" w:rsidRDefault="00FD000F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FD000F" w:rsidRDefault="00FD000F" w:rsidP="00597275">
      <w:pPr>
        <w:jc w:val="both"/>
      </w:pPr>
    </w:p>
    <w:p w:rsidR="00FD000F" w:rsidRDefault="00FD000F" w:rsidP="00597275">
      <w:pPr>
        <w:jc w:val="both"/>
      </w:pPr>
    </w:p>
    <w:p w:rsidR="00FD000F" w:rsidRDefault="00FD000F"/>
    <w:sectPr w:rsidR="00FD000F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91415"/>
    <w:rsid w:val="000C7295"/>
    <w:rsid w:val="000F364A"/>
    <w:rsid w:val="00134B43"/>
    <w:rsid w:val="001E077E"/>
    <w:rsid w:val="0021201B"/>
    <w:rsid w:val="002A26E4"/>
    <w:rsid w:val="003649C8"/>
    <w:rsid w:val="0045015E"/>
    <w:rsid w:val="00597275"/>
    <w:rsid w:val="005D17C8"/>
    <w:rsid w:val="006C4491"/>
    <w:rsid w:val="00721B58"/>
    <w:rsid w:val="007255CA"/>
    <w:rsid w:val="0072707B"/>
    <w:rsid w:val="00754916"/>
    <w:rsid w:val="00843B0D"/>
    <w:rsid w:val="00850E29"/>
    <w:rsid w:val="00872A9D"/>
    <w:rsid w:val="008E24D0"/>
    <w:rsid w:val="008F5D6B"/>
    <w:rsid w:val="00913A0C"/>
    <w:rsid w:val="00920CB3"/>
    <w:rsid w:val="009658DA"/>
    <w:rsid w:val="009814CE"/>
    <w:rsid w:val="00983E98"/>
    <w:rsid w:val="009D4D43"/>
    <w:rsid w:val="00A46B6E"/>
    <w:rsid w:val="00A6753E"/>
    <w:rsid w:val="00AA3B63"/>
    <w:rsid w:val="00AD5D16"/>
    <w:rsid w:val="00B06C7F"/>
    <w:rsid w:val="00B20916"/>
    <w:rsid w:val="00B901FA"/>
    <w:rsid w:val="00C05679"/>
    <w:rsid w:val="00C44B5F"/>
    <w:rsid w:val="00C9428A"/>
    <w:rsid w:val="00C962CA"/>
    <w:rsid w:val="00CB3C50"/>
    <w:rsid w:val="00CE519A"/>
    <w:rsid w:val="00D3064D"/>
    <w:rsid w:val="00DB6066"/>
    <w:rsid w:val="00DF6841"/>
    <w:rsid w:val="00E674D9"/>
    <w:rsid w:val="00E77928"/>
    <w:rsid w:val="00EA0D48"/>
    <w:rsid w:val="00EF3EEA"/>
    <w:rsid w:val="00F76591"/>
    <w:rsid w:val="00F80889"/>
    <w:rsid w:val="00FD000F"/>
    <w:rsid w:val="00FD13E1"/>
    <w:rsid w:val="00FD2954"/>
    <w:rsid w:val="00FD6E40"/>
    <w:rsid w:val="00FF2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12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260</TotalTime>
  <Pages>2</Pages>
  <Words>627</Words>
  <Characters>3574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cp:lastPrinted>2022-06-17T07:12:00Z</cp:lastPrinted>
  <dcterms:created xsi:type="dcterms:W3CDTF">2017-01-26T12:39:00Z</dcterms:created>
  <dcterms:modified xsi:type="dcterms:W3CDTF">2022-06-17T07:13:00Z</dcterms:modified>
</cp:coreProperties>
</file>