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69F" w:rsidRDefault="00C6169F" w:rsidP="00BF2CA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КОЧЕТОВСКОГО СЕЛЬСКОГО ПОСЕЛЕНИЯ ИНСАРСКОГО МУНИЦИПАЛЬНОГО РАЙОНА</w:t>
      </w:r>
    </w:p>
    <w:p w:rsidR="00C6169F" w:rsidRDefault="00C6169F" w:rsidP="00BF2CAA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C6169F" w:rsidRDefault="00C6169F" w:rsidP="00BF2CAA">
      <w:pPr>
        <w:rPr>
          <w:sz w:val="28"/>
          <w:szCs w:val="28"/>
        </w:rPr>
      </w:pPr>
    </w:p>
    <w:p w:rsidR="00C6169F" w:rsidRDefault="00C6169F" w:rsidP="00BF2CAA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C6169F" w:rsidRDefault="00C6169F" w:rsidP="00BF2CAA">
      <w:pPr>
        <w:jc w:val="center"/>
        <w:rPr>
          <w:sz w:val="28"/>
          <w:szCs w:val="28"/>
        </w:rPr>
      </w:pPr>
    </w:p>
    <w:p w:rsidR="00C6169F" w:rsidRDefault="00C6169F" w:rsidP="00BF2CAA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Кочетовка</w:t>
      </w:r>
    </w:p>
    <w:p w:rsidR="00C6169F" w:rsidRDefault="00C6169F" w:rsidP="00BF2CAA">
      <w:pPr>
        <w:rPr>
          <w:sz w:val="28"/>
          <w:szCs w:val="28"/>
        </w:rPr>
      </w:pPr>
    </w:p>
    <w:p w:rsidR="00C6169F" w:rsidRDefault="00C6169F" w:rsidP="00BF2CAA">
      <w:pPr>
        <w:rPr>
          <w:sz w:val="28"/>
          <w:szCs w:val="28"/>
        </w:rPr>
      </w:pPr>
      <w:r>
        <w:rPr>
          <w:sz w:val="28"/>
          <w:szCs w:val="28"/>
        </w:rPr>
        <w:t>от  16 мая  2022 года                                                               № 26</w:t>
      </w:r>
    </w:p>
    <w:p w:rsidR="00C6169F" w:rsidRDefault="00C6169F" w:rsidP="00BF2CAA">
      <w:pPr>
        <w:rPr>
          <w:rFonts w:ascii="Calibri" w:hAnsi="Calibri" w:cs="Calibri"/>
          <w:sz w:val="22"/>
          <w:szCs w:val="22"/>
        </w:rPr>
      </w:pPr>
    </w:p>
    <w:p w:rsidR="00C6169F" w:rsidRDefault="00C6169F" w:rsidP="00BF2CAA">
      <w:r>
        <w:t xml:space="preserve">   </w:t>
      </w:r>
    </w:p>
    <w:p w:rsidR="00C6169F" w:rsidRDefault="00C6169F" w:rsidP="00BF2CAA">
      <w:pPr>
        <w:rPr>
          <w:sz w:val="28"/>
          <w:szCs w:val="28"/>
        </w:rPr>
      </w:pPr>
      <w:r>
        <w:rPr>
          <w:sz w:val="28"/>
          <w:szCs w:val="28"/>
        </w:rPr>
        <w:t xml:space="preserve">  О созыве семнадцатой    сессии </w:t>
      </w:r>
    </w:p>
    <w:p w:rsidR="00C6169F" w:rsidRDefault="00C6169F" w:rsidP="00BF2CAA">
      <w:pPr>
        <w:rPr>
          <w:sz w:val="28"/>
          <w:szCs w:val="28"/>
        </w:rPr>
      </w:pPr>
      <w:r>
        <w:rPr>
          <w:sz w:val="28"/>
          <w:szCs w:val="28"/>
        </w:rPr>
        <w:t xml:space="preserve">  Совета депутатов Кочетовского    </w:t>
      </w:r>
    </w:p>
    <w:p w:rsidR="00C6169F" w:rsidRDefault="00C6169F" w:rsidP="00BF2CAA">
      <w:pPr>
        <w:rPr>
          <w:sz w:val="28"/>
          <w:szCs w:val="28"/>
        </w:rPr>
      </w:pPr>
      <w:r>
        <w:rPr>
          <w:sz w:val="28"/>
          <w:szCs w:val="28"/>
        </w:rPr>
        <w:t xml:space="preserve">   сельского поселения Инсарского </w:t>
      </w:r>
    </w:p>
    <w:p w:rsidR="00C6169F" w:rsidRDefault="00C6169F" w:rsidP="00BF2CAA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   района </w:t>
      </w:r>
    </w:p>
    <w:p w:rsidR="00C6169F" w:rsidRDefault="00C6169F" w:rsidP="00BF2CAA">
      <w:pPr>
        <w:ind w:firstLine="180"/>
        <w:rPr>
          <w:sz w:val="28"/>
          <w:szCs w:val="28"/>
        </w:rPr>
      </w:pPr>
    </w:p>
    <w:p w:rsidR="00C6169F" w:rsidRDefault="00C6169F" w:rsidP="00BF2CAA">
      <w:pPr>
        <w:ind w:firstLine="180"/>
        <w:rPr>
          <w:sz w:val="28"/>
          <w:szCs w:val="28"/>
        </w:rPr>
      </w:pPr>
      <w:r>
        <w:rPr>
          <w:sz w:val="28"/>
          <w:szCs w:val="28"/>
        </w:rPr>
        <w:t xml:space="preserve">   В соответствии со статьей 27 Устава Кочетовского сельского поселения Инсарского муниципального района,</w:t>
      </w:r>
    </w:p>
    <w:p w:rsidR="00C6169F" w:rsidRDefault="00C6169F" w:rsidP="00BF2CAA">
      <w:pPr>
        <w:ind w:firstLine="180"/>
        <w:jc w:val="center"/>
        <w:rPr>
          <w:sz w:val="28"/>
          <w:szCs w:val="28"/>
        </w:rPr>
      </w:pPr>
    </w:p>
    <w:p w:rsidR="00C6169F" w:rsidRDefault="00C6169F" w:rsidP="00BF2CAA">
      <w:pPr>
        <w:ind w:firstLine="18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C6169F" w:rsidRDefault="00C6169F" w:rsidP="00BF2CAA">
      <w:pPr>
        <w:rPr>
          <w:sz w:val="28"/>
          <w:szCs w:val="28"/>
        </w:rPr>
      </w:pPr>
    </w:p>
    <w:p w:rsidR="00C6169F" w:rsidRDefault="00C6169F" w:rsidP="00BF2CAA">
      <w:pPr>
        <w:rPr>
          <w:sz w:val="28"/>
          <w:szCs w:val="28"/>
        </w:rPr>
      </w:pPr>
      <w:r>
        <w:rPr>
          <w:sz w:val="28"/>
          <w:szCs w:val="28"/>
        </w:rPr>
        <w:t xml:space="preserve">        Созвать семнадцатую сессию Совета депутатов Кочетовского  сельского поселения Инсарского муниципального района  18 мая  2022 года в 14.00 часов с повесткой дня:  </w:t>
      </w:r>
    </w:p>
    <w:p w:rsidR="00C6169F" w:rsidRPr="00C5458A" w:rsidRDefault="00C6169F" w:rsidP="00597D32">
      <w:pPr>
        <w:rPr>
          <w:sz w:val="28"/>
          <w:szCs w:val="28"/>
        </w:rPr>
      </w:pPr>
      <w:r w:rsidRPr="005854B3">
        <w:rPr>
          <w:spacing w:val="8"/>
          <w:sz w:val="28"/>
          <w:szCs w:val="28"/>
        </w:rPr>
        <w:t xml:space="preserve">  </w:t>
      </w:r>
      <w:r w:rsidRPr="00C5458A">
        <w:rPr>
          <w:sz w:val="28"/>
          <w:szCs w:val="28"/>
        </w:rPr>
        <w:t xml:space="preserve">                 </w:t>
      </w:r>
    </w:p>
    <w:p w:rsidR="00C6169F" w:rsidRPr="00DA6198" w:rsidRDefault="00C6169F" w:rsidP="00985CB8">
      <w:pPr>
        <w:pStyle w:val="NoSpacing"/>
        <w:rPr>
          <w:spacing w:val="8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8"/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Pr="005854B3">
        <w:rPr>
          <w:spacing w:val="8"/>
          <w:sz w:val="28"/>
          <w:szCs w:val="28"/>
        </w:rPr>
        <w:t xml:space="preserve"> </w:t>
      </w:r>
      <w:r w:rsidRPr="00DA6198">
        <w:rPr>
          <w:sz w:val="28"/>
          <w:szCs w:val="28"/>
        </w:rPr>
        <w:t>1. О внесении изменений и дополнений в решение Совета д</w:t>
      </w:r>
      <w:r>
        <w:rPr>
          <w:sz w:val="28"/>
          <w:szCs w:val="28"/>
        </w:rPr>
        <w:t xml:space="preserve">епутатов от </w:t>
      </w:r>
      <w:r w:rsidRPr="00DA6198">
        <w:rPr>
          <w:sz w:val="28"/>
          <w:szCs w:val="28"/>
        </w:rPr>
        <w:t xml:space="preserve">24.12.2021г.  № 32  </w:t>
      </w:r>
      <w:r w:rsidRPr="00DA6198">
        <w:rPr>
          <w:color w:val="000000"/>
          <w:sz w:val="28"/>
          <w:szCs w:val="28"/>
        </w:rPr>
        <w:t>«</w:t>
      </w:r>
      <w:r w:rsidRPr="00DA6198">
        <w:rPr>
          <w:sz w:val="28"/>
          <w:szCs w:val="28"/>
        </w:rPr>
        <w:t>О бюджете Кочетовского сельского поселения Инсарского муниципального района на 2022 год и на плановый период 2023 и 2024 годов</w:t>
      </w:r>
      <w:r>
        <w:rPr>
          <w:sz w:val="28"/>
          <w:szCs w:val="28"/>
        </w:rPr>
        <w:t>.</w:t>
      </w:r>
      <w:r w:rsidRPr="00DA6198">
        <w:rPr>
          <w:sz w:val="28"/>
          <w:szCs w:val="28"/>
        </w:rPr>
        <w:t>»</w:t>
      </w:r>
    </w:p>
    <w:p w:rsidR="00C6169F" w:rsidRPr="00DA6198" w:rsidRDefault="00C6169F" w:rsidP="00985CB8">
      <w:pPr>
        <w:rPr>
          <w:sz w:val="28"/>
          <w:szCs w:val="28"/>
        </w:rPr>
      </w:pPr>
    </w:p>
    <w:p w:rsidR="00C6169F" w:rsidRDefault="00C6169F" w:rsidP="00597D32">
      <w:pPr>
        <w:pStyle w:val="NoSpacing"/>
        <w:rPr>
          <w:sz w:val="28"/>
          <w:szCs w:val="28"/>
        </w:rPr>
      </w:pPr>
    </w:p>
    <w:p w:rsidR="00C6169F" w:rsidRDefault="00C6169F" w:rsidP="00BF2CA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6169F" w:rsidRDefault="00C6169F" w:rsidP="00BF2CA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Глава Кочетовского</w:t>
      </w:r>
    </w:p>
    <w:p w:rsidR="00C6169F" w:rsidRDefault="00C6169F" w:rsidP="00BF2CAA">
      <w:pPr>
        <w:pStyle w:val="NormalWeb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сельского поселения                                                             Т.В. Бакулина</w:t>
      </w:r>
    </w:p>
    <w:p w:rsidR="00C6169F" w:rsidRDefault="00C6169F" w:rsidP="00BF2CAA"/>
    <w:p w:rsidR="00C6169F" w:rsidRDefault="00C6169F"/>
    <w:sectPr w:rsidR="00C6169F" w:rsidSect="00003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CAA"/>
    <w:rsid w:val="00003E9D"/>
    <w:rsid w:val="00066AC6"/>
    <w:rsid w:val="000C227D"/>
    <w:rsid w:val="001E7AAF"/>
    <w:rsid w:val="002C0BD5"/>
    <w:rsid w:val="002C5D21"/>
    <w:rsid w:val="00475608"/>
    <w:rsid w:val="004951B3"/>
    <w:rsid w:val="005854B3"/>
    <w:rsid w:val="00597D32"/>
    <w:rsid w:val="005C68CD"/>
    <w:rsid w:val="005F287C"/>
    <w:rsid w:val="008012E7"/>
    <w:rsid w:val="008B5954"/>
    <w:rsid w:val="009515EA"/>
    <w:rsid w:val="00985CB8"/>
    <w:rsid w:val="009F630F"/>
    <w:rsid w:val="00A01A8B"/>
    <w:rsid w:val="00B61A91"/>
    <w:rsid w:val="00BD7BAB"/>
    <w:rsid w:val="00BE4661"/>
    <w:rsid w:val="00BF2CAA"/>
    <w:rsid w:val="00C42480"/>
    <w:rsid w:val="00C5458A"/>
    <w:rsid w:val="00C6169F"/>
    <w:rsid w:val="00CC4028"/>
    <w:rsid w:val="00D23EB7"/>
    <w:rsid w:val="00DA6198"/>
    <w:rsid w:val="00DB13FB"/>
    <w:rsid w:val="00DE5B9B"/>
    <w:rsid w:val="00F25394"/>
    <w:rsid w:val="00F70262"/>
    <w:rsid w:val="00FB480F"/>
    <w:rsid w:val="00FD4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CA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515EA"/>
    <w:pPr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515EA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BF2CA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oSpacing">
    <w:name w:val="No Spacing"/>
    <w:uiPriority w:val="99"/>
    <w:qFormat/>
    <w:rsid w:val="00BF2CAA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a">
    <w:name w:val="Прижатый влево"/>
    <w:basedOn w:val="Normal"/>
    <w:next w:val="Normal"/>
    <w:uiPriority w:val="99"/>
    <w:rsid w:val="009515EA"/>
    <w:pPr>
      <w:widowControl/>
    </w:pPr>
    <w:rPr>
      <w:rFonts w:ascii="Arial" w:eastAsia="Calibri" w:hAnsi="Arial" w:cs="Arial"/>
      <w:sz w:val="24"/>
      <w:szCs w:val="24"/>
    </w:rPr>
  </w:style>
  <w:style w:type="paragraph" w:customStyle="1" w:styleId="s1">
    <w:name w:val="s_1"/>
    <w:basedOn w:val="Normal"/>
    <w:uiPriority w:val="99"/>
    <w:rsid w:val="009515E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rsid w:val="008012E7"/>
    <w:pPr>
      <w:spacing w:after="120"/>
      <w:ind w:firstLine="720"/>
      <w:jc w:val="both"/>
    </w:pPr>
    <w:rPr>
      <w:rFonts w:ascii="Arial" w:hAnsi="Arial" w:cs="Arial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012E7"/>
    <w:rPr>
      <w:rFonts w:ascii="Arial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153</Words>
  <Characters>874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КОЧЕТОВСКОГО СЕЛЬСКОГО ПОСЕЛЕНИЯ ИНСАРСКОГО МУНИЦИПАЛЬНОГО РАЙОНА</dc:title>
  <dc:subject/>
  <dc:creator>User</dc:creator>
  <cp:keywords/>
  <dc:description/>
  <cp:lastModifiedBy>User</cp:lastModifiedBy>
  <cp:revision>2</cp:revision>
  <cp:lastPrinted>2022-02-10T13:24:00Z</cp:lastPrinted>
  <dcterms:created xsi:type="dcterms:W3CDTF">2022-06-01T09:49:00Z</dcterms:created>
  <dcterms:modified xsi:type="dcterms:W3CDTF">2022-06-01T09:49:00Z</dcterms:modified>
</cp:coreProperties>
</file>