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73" w:rsidRDefault="00D32C73" w:rsidP="00065C2F">
      <w:pPr>
        <w:ind w:firstLine="0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СВЕДЕНИЯ</w:t>
      </w:r>
    </w:p>
    <w:p w:rsidR="00D32C73" w:rsidRDefault="00D32C73" w:rsidP="00FD02C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                                                 </w:t>
      </w:r>
    </w:p>
    <w:p w:rsidR="00D32C73" w:rsidRPr="00FA152B" w:rsidRDefault="00D32C73" w:rsidP="00FD02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FA152B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32C73" w:rsidRPr="00FA152B" w:rsidRDefault="00D32C73" w:rsidP="00FD02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FA152B">
        <w:rPr>
          <w:rFonts w:ascii="Times New Roman" w:hAnsi="Times New Roman" w:cs="Times New Roman"/>
          <w:sz w:val="25"/>
          <w:szCs w:val="25"/>
        </w:rPr>
        <w:t xml:space="preserve"> представленные   </w:t>
      </w:r>
      <w:r>
        <w:rPr>
          <w:rFonts w:ascii="Times New Roman" w:hAnsi="Times New Roman" w:cs="Times New Roman"/>
          <w:sz w:val="25"/>
          <w:szCs w:val="25"/>
        </w:rPr>
        <w:t xml:space="preserve">главой </w:t>
      </w:r>
      <w:r w:rsidRPr="00FA152B">
        <w:rPr>
          <w:rFonts w:ascii="Times New Roman" w:hAnsi="Times New Roman" w:cs="Times New Roman"/>
          <w:sz w:val="25"/>
          <w:szCs w:val="25"/>
        </w:rPr>
        <w:t xml:space="preserve"> Кочетовского сельского поселения Инсарского муниципального района Республики Мордовия </w:t>
      </w:r>
    </w:p>
    <w:p w:rsidR="00D32C73" w:rsidRDefault="00D32C73" w:rsidP="00FD02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32C73" w:rsidRDefault="00D32C73" w:rsidP="00FD02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2021 года </w:t>
      </w:r>
    </w:p>
    <w:p w:rsidR="00D32C73" w:rsidRDefault="00D32C73" w:rsidP="00FD02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D32C73" w:rsidRDefault="00D32C73" w:rsidP="00065C2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32C73" w:rsidRDefault="00D32C73" w:rsidP="00FD02C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965" w:type="dxa"/>
        <w:tblInd w:w="-53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4"/>
        <w:gridCol w:w="1873"/>
        <w:gridCol w:w="2083"/>
        <w:gridCol w:w="900"/>
        <w:gridCol w:w="904"/>
        <w:gridCol w:w="912"/>
        <w:gridCol w:w="1094"/>
        <w:gridCol w:w="1094"/>
        <w:gridCol w:w="1094"/>
        <w:gridCol w:w="1498"/>
        <w:gridCol w:w="1458"/>
        <w:gridCol w:w="1053"/>
        <w:gridCol w:w="1458"/>
      </w:tblGrid>
      <w:tr w:rsidR="00D32C73">
        <w:trPr>
          <w:trHeight w:val="680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Default="00D32C73" w:rsidP="00C94D4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Pr="00FA152B" w:rsidRDefault="00D32C73" w:rsidP="00C94D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C73" w:rsidRPr="00FA152B" w:rsidRDefault="00D32C73" w:rsidP="00C94D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Pr="00FA152B" w:rsidRDefault="00D32C73" w:rsidP="00C94D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Pr="00FA152B" w:rsidRDefault="00D32C73" w:rsidP="00C94D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Pr="00FA152B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D32C73" w:rsidRPr="00FA152B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Pr="00FA152B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Pr="00FA152B" w:rsidRDefault="00D32C73" w:rsidP="002D372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152B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D32C73" w:rsidRPr="00FA152B" w:rsidRDefault="00D32C73" w:rsidP="00C94D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C73">
        <w:trPr>
          <w:cantSplit/>
          <w:trHeight w:val="2460"/>
        </w:trPr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объекта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32C73" w:rsidRDefault="00D32C73" w:rsidP="00065C2F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2C73">
        <w:trPr>
          <w:cantSplit/>
          <w:trHeight w:val="2810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Default="00D32C73" w:rsidP="00DD61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Default="00D32C73" w:rsidP="00EE411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Бакулина Татьяна Вячеславовна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Default="00D32C73" w:rsidP="00EE411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Кочетовского сельского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0B02D9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0B02D9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32C73" w:rsidRDefault="00D32C73" w:rsidP="002D372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0B02D9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32C73" w:rsidRDefault="00D32C73" w:rsidP="002D372F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2D372F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32C73" w:rsidRDefault="00D32C73" w:rsidP="002D372F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2D372F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845A36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D32C73" w:rsidRDefault="00D32C73" w:rsidP="00845A36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0B02D9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32C73" w:rsidRDefault="00D32C73" w:rsidP="00845A36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0B02D9">
            <w:pPr>
              <w:ind w:left="113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48..3</w:t>
            </w: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845A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7600.00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ind w:left="113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Default="00D32C73" w:rsidP="00EE411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32C73" w:rsidRDefault="00D32C73" w:rsidP="00EE411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C73" w:rsidRDefault="00D32C73" w:rsidP="00EE411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C73" w:rsidRDefault="00D32C73" w:rsidP="00EE411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347281.68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C73" w:rsidRDefault="00D32C73" w:rsidP="00C94D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32C73" w:rsidRDefault="00D32C73" w:rsidP="00845A36">
      <w:pPr>
        <w:ind w:firstLine="0"/>
      </w:pPr>
    </w:p>
    <w:p w:rsidR="00D32C73" w:rsidRDefault="00D32C73" w:rsidP="00B2693B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________________  Т.В.Бакулина                                                             _____________2022г.</w:t>
      </w:r>
    </w:p>
    <w:p w:rsidR="00D32C73" w:rsidRPr="00257CA9" w:rsidRDefault="00D32C73" w:rsidP="00B2693B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257C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</w:t>
      </w:r>
      <w:r w:rsidRPr="00257C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(ФИО руководителя)</w:t>
      </w:r>
      <w:r w:rsidRPr="00257CA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257CA9">
        <w:rPr>
          <w:rFonts w:ascii="Times New Roman" w:hAnsi="Times New Roman" w:cs="Times New Roman"/>
          <w:sz w:val="24"/>
          <w:szCs w:val="24"/>
        </w:rPr>
        <w:t>дата</w:t>
      </w:r>
    </w:p>
    <w:p w:rsidR="00D32C73" w:rsidRPr="0038730E" w:rsidRDefault="00D32C73" w:rsidP="00B2693B">
      <w:pPr>
        <w:tabs>
          <w:tab w:val="left" w:pos="360"/>
        </w:tabs>
      </w:pPr>
    </w:p>
    <w:sectPr w:rsidR="00D32C73" w:rsidRPr="0038730E" w:rsidSect="00065C2F">
      <w:pgSz w:w="16838" w:h="11906" w:orient="landscape"/>
      <w:pgMar w:top="540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2CB"/>
    <w:rsid w:val="00055AF3"/>
    <w:rsid w:val="00065C2F"/>
    <w:rsid w:val="000B02D9"/>
    <w:rsid w:val="000B6FB7"/>
    <w:rsid w:val="00113DFB"/>
    <w:rsid w:val="001246E0"/>
    <w:rsid w:val="0016735E"/>
    <w:rsid w:val="001D4F2C"/>
    <w:rsid w:val="00251DB8"/>
    <w:rsid w:val="00257CA9"/>
    <w:rsid w:val="002A4F61"/>
    <w:rsid w:val="002D372F"/>
    <w:rsid w:val="00317BE9"/>
    <w:rsid w:val="00353BCA"/>
    <w:rsid w:val="0038730E"/>
    <w:rsid w:val="00391BC5"/>
    <w:rsid w:val="00393BFA"/>
    <w:rsid w:val="00396D65"/>
    <w:rsid w:val="00531F61"/>
    <w:rsid w:val="005A6E34"/>
    <w:rsid w:val="005B0481"/>
    <w:rsid w:val="005E683C"/>
    <w:rsid w:val="0066447F"/>
    <w:rsid w:val="00717BE0"/>
    <w:rsid w:val="00841BBD"/>
    <w:rsid w:val="00845A36"/>
    <w:rsid w:val="008D0CAA"/>
    <w:rsid w:val="0095013D"/>
    <w:rsid w:val="009B06F3"/>
    <w:rsid w:val="009C5F14"/>
    <w:rsid w:val="00A17A83"/>
    <w:rsid w:val="00A31899"/>
    <w:rsid w:val="00A51365"/>
    <w:rsid w:val="00AD53F7"/>
    <w:rsid w:val="00AF3652"/>
    <w:rsid w:val="00B2487B"/>
    <w:rsid w:val="00B2693B"/>
    <w:rsid w:val="00B73A8E"/>
    <w:rsid w:val="00C60FD0"/>
    <w:rsid w:val="00C94D41"/>
    <w:rsid w:val="00D32C73"/>
    <w:rsid w:val="00D5444B"/>
    <w:rsid w:val="00DA1E25"/>
    <w:rsid w:val="00DD61BD"/>
    <w:rsid w:val="00E04B81"/>
    <w:rsid w:val="00E14DBA"/>
    <w:rsid w:val="00E3552F"/>
    <w:rsid w:val="00E76138"/>
    <w:rsid w:val="00E85B0D"/>
    <w:rsid w:val="00EE411B"/>
    <w:rsid w:val="00F27DB3"/>
    <w:rsid w:val="00FA152B"/>
    <w:rsid w:val="00FD02CB"/>
    <w:rsid w:val="00FE6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2C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D02C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250</Words>
  <Characters>1425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User</dc:creator>
  <cp:keywords/>
  <dc:description/>
  <cp:lastModifiedBy>User</cp:lastModifiedBy>
  <cp:revision>2</cp:revision>
  <cp:lastPrinted>2022-05-23T12:32:00Z</cp:lastPrinted>
  <dcterms:created xsi:type="dcterms:W3CDTF">2022-05-23T12:45:00Z</dcterms:created>
  <dcterms:modified xsi:type="dcterms:W3CDTF">2022-05-23T12:45:00Z</dcterms:modified>
</cp:coreProperties>
</file>