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E53" w:rsidRPr="00465490" w:rsidRDefault="00602E53" w:rsidP="004654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22272F"/>
          <w:sz w:val="22"/>
          <w:szCs w:val="22"/>
        </w:rPr>
      </w:pPr>
      <w:r w:rsidRPr="00465490">
        <w:rPr>
          <w:b/>
          <w:bCs/>
          <w:color w:val="22272F"/>
          <w:sz w:val="22"/>
          <w:szCs w:val="22"/>
        </w:rPr>
        <w:t>ИЗВЕЩЕНИЕ</w:t>
      </w:r>
      <w:r>
        <w:rPr>
          <w:b/>
          <w:bCs/>
          <w:color w:val="22272F"/>
          <w:sz w:val="22"/>
          <w:szCs w:val="22"/>
        </w:rPr>
        <w:t xml:space="preserve"> </w:t>
      </w:r>
      <w:r w:rsidRPr="00465490">
        <w:rPr>
          <w:b/>
          <w:bCs/>
          <w:color w:val="22272F"/>
          <w:sz w:val="22"/>
          <w:szCs w:val="22"/>
        </w:rPr>
        <w:t>О НАЧАЛЕ ВЫПОЛНЕНИЯ</w:t>
      </w:r>
      <w:r>
        <w:rPr>
          <w:b/>
          <w:bCs/>
          <w:color w:val="22272F"/>
          <w:sz w:val="22"/>
          <w:szCs w:val="22"/>
        </w:rPr>
        <w:t xml:space="preserve"> </w:t>
      </w:r>
      <w:r w:rsidRPr="00465490">
        <w:rPr>
          <w:b/>
          <w:bCs/>
          <w:color w:val="22272F"/>
          <w:sz w:val="22"/>
          <w:szCs w:val="22"/>
        </w:rPr>
        <w:t>КОМПЛЕКСНЫХ КАДАСТРОВЫХ РАБОТ</w:t>
      </w:r>
    </w:p>
    <w:p w:rsidR="00602E53" w:rsidRDefault="00602E53" w:rsidP="002F6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bCs/>
          <w:color w:val="22272F"/>
          <w:sz w:val="22"/>
          <w:szCs w:val="22"/>
        </w:rPr>
      </w:pPr>
    </w:p>
    <w:p w:rsidR="00602E53" w:rsidRPr="00E0344A" w:rsidRDefault="00602E53" w:rsidP="00682A71">
      <w:pPr>
        <w:pStyle w:val="ConsPlusNormal"/>
        <w:tabs>
          <w:tab w:val="left" w:pos="142"/>
        </w:tabs>
        <w:ind w:left="114" w:right="114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456B0">
        <w:rPr>
          <w:rFonts w:ascii="Times New Roman" w:hAnsi="Times New Roman" w:cs="Times New Roman"/>
          <w:color w:val="000000"/>
          <w:sz w:val="24"/>
          <w:szCs w:val="24"/>
        </w:rPr>
        <w:t xml:space="preserve">1. В период с 12.04.2022 г. по 14.11.2022 г. в отношении </w:t>
      </w:r>
      <w:r w:rsidRPr="00F456B0">
        <w:rPr>
          <w:rFonts w:ascii="Times New Roman" w:hAnsi="Times New Roman" w:cs="Times New Roman"/>
          <w:sz w:val="24"/>
          <w:szCs w:val="24"/>
        </w:rPr>
        <w:t>объектов недвижимости</w:t>
      </w:r>
      <w:r w:rsidRPr="00F456B0">
        <w:rPr>
          <w:rFonts w:ascii="Times New Roman" w:hAnsi="Times New Roman" w:cs="Times New Roman"/>
          <w:color w:val="000000"/>
          <w:sz w:val="24"/>
          <w:szCs w:val="24"/>
        </w:rPr>
        <w:t>, расположенных на территории кадастровых кварталов 13:09:0101005, 13:09:0310001, 13:09:0304001, 13:09:0305003</w:t>
      </w:r>
      <w:r w:rsidRPr="00E034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02E53" w:rsidRPr="00E0344A" w:rsidRDefault="00602E53" w:rsidP="00682A71">
      <w:pPr>
        <w:pStyle w:val="ConsPlusNormal"/>
        <w:tabs>
          <w:tab w:val="left" w:pos="142"/>
        </w:tabs>
        <w:ind w:left="114" w:right="114" w:firstLine="284"/>
        <w:jc w:val="both"/>
        <w:rPr>
          <w:rFonts w:cs="Times New Roman"/>
          <w:i/>
          <w:iCs/>
          <w:color w:val="000000"/>
          <w:sz w:val="24"/>
          <w:szCs w:val="24"/>
          <w:u w:val="single"/>
        </w:rPr>
      </w:pPr>
      <w:r w:rsidRPr="00E0344A">
        <w:rPr>
          <w:rFonts w:ascii="Times New Roman" w:hAnsi="Times New Roman" w:cs="Times New Roman"/>
          <w:color w:val="000000"/>
          <w:sz w:val="24"/>
          <w:szCs w:val="24"/>
        </w:rPr>
        <w:t>субъект Российской Федерации</w:t>
      </w:r>
      <w:r w:rsidRPr="00E0344A">
        <w:rPr>
          <w:i/>
          <w:iCs/>
          <w:color w:val="000000"/>
          <w:sz w:val="24"/>
          <w:szCs w:val="24"/>
          <w:u w:val="single"/>
        </w:rPr>
        <w:t xml:space="preserve"> </w:t>
      </w:r>
      <w:r w:rsidRPr="00E0344A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>Республика Мордовия,</w:t>
      </w:r>
    </w:p>
    <w:p w:rsidR="00602E53" w:rsidRPr="00E0344A" w:rsidRDefault="00602E53" w:rsidP="00682A71">
      <w:pPr>
        <w:tabs>
          <w:tab w:val="left" w:pos="142"/>
        </w:tabs>
        <w:ind w:left="114" w:right="114" w:firstLine="284"/>
        <w:jc w:val="both"/>
        <w:rPr>
          <w:i/>
          <w:iCs/>
          <w:color w:val="000000"/>
          <w:u w:val="single"/>
        </w:rPr>
      </w:pPr>
      <w:r w:rsidRPr="00E0344A">
        <w:rPr>
          <w:color w:val="000000"/>
        </w:rPr>
        <w:t>муниципальное образование</w:t>
      </w:r>
      <w:r w:rsidRPr="00E0344A">
        <w:rPr>
          <w:i/>
          <w:iCs/>
          <w:color w:val="000000"/>
          <w:u w:val="single"/>
        </w:rPr>
        <w:t xml:space="preserve"> Инсарский муниципальный район,</w:t>
      </w:r>
    </w:p>
    <w:p w:rsidR="00602E53" w:rsidRPr="00E0344A" w:rsidRDefault="00602E53" w:rsidP="00682A71">
      <w:pPr>
        <w:tabs>
          <w:tab w:val="left" w:pos="142"/>
        </w:tabs>
        <w:ind w:left="114" w:right="114" w:firstLine="284"/>
        <w:jc w:val="both"/>
        <w:rPr>
          <w:color w:val="000000"/>
        </w:rPr>
      </w:pPr>
      <w:r w:rsidRPr="00E0344A">
        <w:rPr>
          <w:color w:val="000000"/>
        </w:rPr>
        <w:t xml:space="preserve">будут выполняться комплексные кадастровые работы в соответствии с муниципальным контрактом от </w:t>
      </w:r>
      <w:r w:rsidRPr="00E0344A">
        <w:rPr>
          <w:i/>
          <w:iCs/>
          <w:color w:val="000000"/>
          <w:u w:val="single"/>
        </w:rPr>
        <w:t>«12» апреля 2022 г.</w:t>
      </w:r>
      <w:r w:rsidRPr="00E0344A">
        <w:rPr>
          <w:color w:val="000000"/>
          <w:u w:val="single"/>
        </w:rPr>
        <w:t>, заключенным со стороны заказчика:</w:t>
      </w:r>
    </w:p>
    <w:p w:rsidR="00602E53" w:rsidRPr="00E0344A" w:rsidRDefault="00602E53" w:rsidP="00682A71">
      <w:pPr>
        <w:tabs>
          <w:tab w:val="left" w:pos="142"/>
        </w:tabs>
        <w:ind w:left="114" w:right="114" w:firstLine="284"/>
        <w:jc w:val="both"/>
        <w:rPr>
          <w:i/>
          <w:iCs/>
          <w:color w:val="000000"/>
          <w:u w:val="single"/>
        </w:rPr>
      </w:pPr>
      <w:r w:rsidRPr="00E0344A">
        <w:rPr>
          <w:i/>
          <w:iCs/>
          <w:color w:val="000000"/>
          <w:u w:val="single"/>
        </w:rPr>
        <w:t>Администрация Инсарского муниципального района Республики Мордовия</w:t>
      </w:r>
    </w:p>
    <w:p w:rsidR="00602E53" w:rsidRPr="00E0344A" w:rsidRDefault="00602E53" w:rsidP="00682A71">
      <w:pPr>
        <w:tabs>
          <w:tab w:val="left" w:pos="142"/>
        </w:tabs>
        <w:ind w:left="114" w:right="114" w:firstLine="284"/>
        <w:jc w:val="both"/>
        <w:rPr>
          <w:i/>
          <w:iCs/>
          <w:color w:val="000000"/>
          <w:u w:val="single"/>
        </w:rPr>
      </w:pPr>
      <w:r w:rsidRPr="00E0344A">
        <w:rPr>
          <w:color w:val="000000"/>
        </w:rPr>
        <w:t xml:space="preserve">Почтовый адрес: </w:t>
      </w:r>
      <w:r w:rsidRPr="00E0344A">
        <w:rPr>
          <w:i/>
          <w:iCs/>
          <w:color w:val="000000"/>
          <w:u w:val="single"/>
        </w:rPr>
        <w:t>Республика Мордовия, г . Инсар, ул. Гагарина, д.28</w:t>
      </w:r>
    </w:p>
    <w:p w:rsidR="00602E53" w:rsidRPr="00E0344A" w:rsidRDefault="00602E53" w:rsidP="00682A71">
      <w:pPr>
        <w:tabs>
          <w:tab w:val="left" w:pos="142"/>
        </w:tabs>
        <w:ind w:left="114" w:right="114" w:firstLine="284"/>
        <w:jc w:val="both"/>
        <w:rPr>
          <w:i/>
          <w:iCs/>
          <w:color w:val="000000"/>
          <w:u w:val="single"/>
        </w:rPr>
      </w:pPr>
      <w:r w:rsidRPr="00E0344A">
        <w:rPr>
          <w:color w:val="000000"/>
        </w:rPr>
        <w:t>Адрес электронной почты</w:t>
      </w:r>
      <w:r w:rsidRPr="00E0344A">
        <w:rPr>
          <w:b/>
          <w:bCs/>
          <w:color w:val="000000"/>
        </w:rPr>
        <w:t xml:space="preserve"> </w:t>
      </w:r>
      <w:r w:rsidRPr="00E0344A">
        <w:rPr>
          <w:i/>
          <w:iCs/>
          <w:color w:val="000000"/>
          <w:u w:val="single"/>
          <w:shd w:val="clear" w:color="auto" w:fill="FFFFFF"/>
        </w:rPr>
        <w:t>insar12@insar.e-mordovia.ru</w:t>
      </w:r>
    </w:p>
    <w:p w:rsidR="00602E53" w:rsidRPr="00E0344A" w:rsidRDefault="00602E53" w:rsidP="00682A71">
      <w:pPr>
        <w:tabs>
          <w:tab w:val="left" w:pos="142"/>
        </w:tabs>
        <w:ind w:left="114" w:right="114" w:firstLine="284"/>
        <w:jc w:val="both"/>
        <w:rPr>
          <w:b/>
          <w:bCs/>
          <w:color w:val="000000"/>
        </w:rPr>
      </w:pPr>
      <w:r w:rsidRPr="00E0344A">
        <w:rPr>
          <w:color w:val="000000"/>
        </w:rPr>
        <w:t xml:space="preserve">Номер контактного телефона </w:t>
      </w:r>
      <w:r w:rsidRPr="00E0344A">
        <w:rPr>
          <w:i/>
          <w:iCs/>
          <w:color w:val="000000"/>
          <w:u w:val="single"/>
        </w:rPr>
        <w:t>8(83449) 2-14-63</w:t>
      </w:r>
    </w:p>
    <w:p w:rsidR="00602E53" w:rsidRPr="00962943" w:rsidRDefault="00602E53" w:rsidP="00682A71">
      <w:pPr>
        <w:tabs>
          <w:tab w:val="left" w:pos="142"/>
        </w:tabs>
        <w:ind w:left="114" w:right="114" w:firstLine="284"/>
        <w:jc w:val="both"/>
        <w:rPr>
          <w:i/>
          <w:iCs/>
          <w:color w:val="000000"/>
          <w:u w:val="single"/>
        </w:rPr>
      </w:pPr>
      <w:r w:rsidRPr="00E0344A">
        <w:rPr>
          <w:color w:val="000000"/>
        </w:rPr>
        <w:t xml:space="preserve">со стороны исполнителя: </w:t>
      </w:r>
      <w:r w:rsidRPr="00E0344A">
        <w:rPr>
          <w:i/>
          <w:iCs/>
          <w:color w:val="000000"/>
          <w:u w:val="single"/>
        </w:rPr>
        <w:t>Федеральное госуд</w:t>
      </w:r>
      <w:r w:rsidRPr="00962943">
        <w:rPr>
          <w:i/>
          <w:iCs/>
          <w:color w:val="000000"/>
          <w:u w:val="single"/>
        </w:rPr>
        <w:t>арственное бюджетное учреждение «Федеральная кадастровая палата Федеральной службы государственной регистрации, кадастра и картографии»</w:t>
      </w:r>
      <w:bookmarkStart w:id="0" w:name="_Hlk89698609"/>
      <w:r w:rsidRPr="00962943">
        <w:rPr>
          <w:i/>
          <w:iCs/>
          <w:color w:val="000000"/>
          <w:u w:val="single"/>
        </w:rPr>
        <w:t xml:space="preserve"> (</w:t>
      </w:r>
      <w:bookmarkEnd w:id="0"/>
      <w:r w:rsidRPr="00962943">
        <w:rPr>
          <w:i/>
          <w:iCs/>
          <w:color w:val="000000"/>
          <w:u w:val="single"/>
        </w:rPr>
        <w:t>ФГБУ «ФКП Росреестра»)</w:t>
      </w:r>
    </w:p>
    <w:p w:rsidR="00602E53" w:rsidRDefault="00602E53" w:rsidP="00682A71">
      <w:pPr>
        <w:tabs>
          <w:tab w:val="left" w:pos="142"/>
        </w:tabs>
        <w:ind w:left="114" w:right="114" w:firstLine="284"/>
        <w:jc w:val="both"/>
        <w:rPr>
          <w:i/>
          <w:iCs/>
          <w:u w:val="single"/>
        </w:rPr>
      </w:pPr>
      <w:r>
        <w:t>Фамилия, имя, отчество кадастрового инженера:</w:t>
      </w:r>
      <w:r w:rsidRPr="00082929">
        <w:rPr>
          <w:u w:val="single"/>
        </w:rPr>
        <w:t xml:space="preserve"> </w:t>
      </w:r>
      <w:r>
        <w:rPr>
          <w:i/>
          <w:iCs/>
          <w:u w:val="single"/>
        </w:rPr>
        <w:t>Чудмаева Елена Сергеевна</w:t>
      </w:r>
    </w:p>
    <w:p w:rsidR="00602E53" w:rsidRPr="00351BBD" w:rsidRDefault="00602E53" w:rsidP="00682A71">
      <w:pPr>
        <w:tabs>
          <w:tab w:val="left" w:pos="142"/>
        </w:tabs>
        <w:ind w:left="114" w:right="114" w:firstLine="284"/>
        <w:jc w:val="both"/>
        <w:rPr>
          <w:i/>
          <w:iCs/>
          <w:u w:val="single"/>
        </w:rPr>
      </w:pPr>
      <w:r w:rsidRPr="00351BBD">
        <w:t xml:space="preserve">Наименование саморегулируемой организации кадастровых инженеров, членом которой является кадастровый инженер: </w:t>
      </w:r>
      <w:r w:rsidRPr="00351BBD">
        <w:rPr>
          <w:i/>
          <w:iCs/>
          <w:u w:val="single"/>
        </w:rPr>
        <w:t>Саморегулируемая организация «Ассоциация кадастровых инженеров Поволжья» (СРО АКИ «Поволжье»)</w:t>
      </w:r>
    </w:p>
    <w:p w:rsidR="00602E53" w:rsidRPr="00351BBD" w:rsidRDefault="00602E53" w:rsidP="00962943">
      <w:pPr>
        <w:tabs>
          <w:tab w:val="left" w:pos="142"/>
        </w:tabs>
        <w:ind w:left="114" w:right="114" w:firstLine="284"/>
        <w:jc w:val="both"/>
        <w:rPr>
          <w:i/>
          <w:iCs/>
          <w:u w:val="single"/>
        </w:rPr>
      </w:pPr>
      <w:r w:rsidRPr="00351BBD">
        <w:t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</w:t>
      </w:r>
      <w:r w:rsidRPr="00351BBD">
        <w:rPr>
          <w:i/>
          <w:iCs/>
          <w:u w:val="single"/>
        </w:rPr>
        <w:t xml:space="preserve"> </w:t>
      </w:r>
      <w:r>
        <w:rPr>
          <w:i/>
          <w:iCs/>
          <w:u w:val="single"/>
        </w:rPr>
        <w:t>1758</w:t>
      </w:r>
      <w:r w:rsidRPr="00351BBD">
        <w:rPr>
          <w:i/>
          <w:iCs/>
        </w:rPr>
        <w:t xml:space="preserve"> </w:t>
      </w:r>
      <w:r w:rsidRPr="00351BBD">
        <w:t xml:space="preserve">дата внесения сведений о физическом лице в реестр членов саморегулируемой организации кадастровых инженеров </w:t>
      </w:r>
      <w:r>
        <w:rPr>
          <w:i/>
          <w:iCs/>
          <w:u w:val="single"/>
        </w:rPr>
        <w:t>27</w:t>
      </w:r>
      <w:r w:rsidRPr="00351BBD">
        <w:rPr>
          <w:i/>
          <w:iCs/>
          <w:u w:val="single"/>
        </w:rPr>
        <w:t>.1</w:t>
      </w:r>
      <w:r>
        <w:rPr>
          <w:i/>
          <w:iCs/>
          <w:u w:val="single"/>
        </w:rPr>
        <w:t>2</w:t>
      </w:r>
      <w:r w:rsidRPr="00351BBD">
        <w:rPr>
          <w:i/>
          <w:iCs/>
          <w:u w:val="single"/>
        </w:rPr>
        <w:t>.201</w:t>
      </w:r>
      <w:r>
        <w:rPr>
          <w:i/>
          <w:iCs/>
          <w:u w:val="single"/>
        </w:rPr>
        <w:t>9</w:t>
      </w:r>
      <w:r w:rsidRPr="00351BBD">
        <w:rPr>
          <w:i/>
          <w:iCs/>
          <w:u w:val="single"/>
        </w:rPr>
        <w:t xml:space="preserve"> г.</w:t>
      </w:r>
      <w:r w:rsidRPr="00351BBD">
        <w:t xml:space="preserve"> </w:t>
      </w:r>
    </w:p>
    <w:p w:rsidR="00602E53" w:rsidRDefault="00602E53" w:rsidP="00962943">
      <w:pPr>
        <w:tabs>
          <w:tab w:val="left" w:pos="142"/>
        </w:tabs>
        <w:ind w:left="114" w:right="114" w:firstLine="284"/>
        <w:jc w:val="both"/>
        <w:rPr>
          <w:i/>
          <w:iCs/>
          <w:u w:val="single"/>
        </w:rPr>
      </w:pPr>
      <w:r w:rsidRPr="00351BBD">
        <w:t xml:space="preserve">Почтовый адрес: </w:t>
      </w:r>
      <w:r w:rsidRPr="00351BBD">
        <w:rPr>
          <w:i/>
          <w:iCs/>
          <w:u w:val="single"/>
        </w:rPr>
        <w:t>4300</w:t>
      </w:r>
      <w:r>
        <w:rPr>
          <w:i/>
          <w:iCs/>
          <w:u w:val="single"/>
        </w:rPr>
        <w:t>34</w:t>
      </w:r>
      <w:r w:rsidRPr="00351BBD">
        <w:rPr>
          <w:i/>
          <w:iCs/>
          <w:u w:val="single"/>
        </w:rPr>
        <w:t xml:space="preserve">, </w:t>
      </w:r>
      <w:r w:rsidRPr="00824E49">
        <w:rPr>
          <w:i/>
          <w:iCs/>
          <w:u w:val="single"/>
        </w:rPr>
        <w:t>Республика Мордовия, г.</w:t>
      </w:r>
      <w:r>
        <w:rPr>
          <w:i/>
          <w:iCs/>
          <w:u w:val="single"/>
        </w:rPr>
        <w:t xml:space="preserve"> </w:t>
      </w:r>
      <w:r w:rsidRPr="00824E49">
        <w:rPr>
          <w:i/>
          <w:iCs/>
          <w:u w:val="single"/>
        </w:rPr>
        <w:t xml:space="preserve">Саранск, Лямбирское шоссе, 10Б </w:t>
      </w:r>
    </w:p>
    <w:p w:rsidR="00602E53" w:rsidRPr="00B051A4" w:rsidRDefault="00602E53" w:rsidP="00962943">
      <w:pPr>
        <w:tabs>
          <w:tab w:val="left" w:pos="142"/>
        </w:tabs>
        <w:ind w:left="114" w:right="114" w:firstLine="284"/>
        <w:jc w:val="both"/>
        <w:rPr>
          <w:i/>
          <w:iCs/>
          <w:u w:val="single"/>
        </w:rPr>
      </w:pPr>
      <w:r w:rsidRPr="00351BBD">
        <w:t>Адрес электронной почты</w:t>
      </w:r>
      <w:r w:rsidRPr="00351BBD">
        <w:rPr>
          <w:b/>
          <w:bCs/>
        </w:rPr>
        <w:t xml:space="preserve"> </w:t>
      </w:r>
      <w:r>
        <w:rPr>
          <w:i/>
          <w:iCs/>
          <w:u w:val="single"/>
          <w:lang w:val="en-US"/>
        </w:rPr>
        <w:t>kr</w:t>
      </w:r>
      <w:r w:rsidRPr="00824E49">
        <w:rPr>
          <w:i/>
          <w:iCs/>
          <w:u w:val="single"/>
        </w:rPr>
        <w:t>@13.</w:t>
      </w:r>
      <w:r>
        <w:rPr>
          <w:i/>
          <w:iCs/>
          <w:u w:val="single"/>
          <w:lang w:val="en-US"/>
        </w:rPr>
        <w:t>kadastr</w:t>
      </w:r>
      <w:r w:rsidRPr="00824E49">
        <w:rPr>
          <w:i/>
          <w:iCs/>
          <w:u w:val="single"/>
        </w:rPr>
        <w:t>.</w:t>
      </w:r>
      <w:r>
        <w:rPr>
          <w:i/>
          <w:iCs/>
          <w:u w:val="single"/>
          <w:lang w:val="en-US"/>
        </w:rPr>
        <w:t>ru</w:t>
      </w:r>
      <w:r w:rsidRPr="001B6C55">
        <w:rPr>
          <w:u w:val="single"/>
        </w:rPr>
        <w:t xml:space="preserve"> </w:t>
      </w:r>
      <w:r w:rsidRPr="001B6C55">
        <w:t xml:space="preserve"> </w:t>
      </w:r>
      <w:r w:rsidRPr="00D44625">
        <w:t xml:space="preserve">Номер контактного телефона </w:t>
      </w:r>
      <w:r w:rsidRPr="00824E49">
        <w:rPr>
          <w:i/>
          <w:iCs/>
          <w:u w:val="single"/>
        </w:rPr>
        <w:t>:8(8342)79-02-24</w:t>
      </w:r>
    </w:p>
    <w:p w:rsidR="00602E53" w:rsidRDefault="00602E53" w:rsidP="00682A71">
      <w:pPr>
        <w:pStyle w:val="a"/>
        <w:tabs>
          <w:tab w:val="left" w:pos="142"/>
        </w:tabs>
        <w:ind w:left="114" w:right="114" w:firstLine="284"/>
        <w:jc w:val="both"/>
        <w:rPr>
          <w:rFonts w:ascii="Times New Roman" w:hAnsi="Times New Roman" w:cs="Times New Roman"/>
        </w:rPr>
      </w:pPr>
      <w:r w:rsidRPr="00ED7541">
        <w:rPr>
          <w:rFonts w:ascii="Times New Roman" w:hAnsi="Times New Roman" w:cs="Times New Roman"/>
        </w:rPr>
        <w:t xml:space="preserve">2. Правообладатели </w:t>
      </w:r>
      <w:r>
        <w:rPr>
          <w:rFonts w:ascii="Times New Roman" w:hAnsi="Times New Roman" w:cs="Times New Roman"/>
        </w:rPr>
        <w:t>объектов</w:t>
      </w:r>
      <w:r w:rsidRPr="00C30C3C">
        <w:rPr>
          <w:rFonts w:ascii="Times New Roman" w:hAnsi="Times New Roman" w:cs="Times New Roman"/>
        </w:rPr>
        <w:t xml:space="preserve"> недвижимости,</w:t>
      </w:r>
      <w:r>
        <w:rPr>
          <w:rFonts w:ascii="Times New Roman" w:hAnsi="Times New Roman" w:cs="Times New Roman"/>
        </w:rPr>
        <w:t xml:space="preserve"> </w:t>
      </w:r>
      <w:r w:rsidRPr="00C30C3C">
        <w:rPr>
          <w:rFonts w:ascii="Times New Roman" w:hAnsi="Times New Roman" w:cs="Times New Roman"/>
        </w:rPr>
        <w:t xml:space="preserve">которые считаются в </w:t>
      </w:r>
      <w:r w:rsidRPr="00ED7541">
        <w:rPr>
          <w:rFonts w:ascii="Times New Roman" w:hAnsi="Times New Roman" w:cs="Times New Roman"/>
        </w:rPr>
        <w:t>соответствии с</w:t>
      </w:r>
      <w:r>
        <w:rPr>
          <w:rFonts w:ascii="Times New Roman" w:hAnsi="Times New Roman" w:cs="Times New Roman"/>
        </w:rPr>
        <w:t xml:space="preserve"> </w:t>
      </w:r>
      <w:hyperlink r:id="rId7" w:history="1">
        <w:r w:rsidRPr="00C30C3C">
          <w:rPr>
            <w:rFonts w:ascii="Times New Roman" w:hAnsi="Times New Roman" w:cs="Times New Roman"/>
          </w:rPr>
          <w:t>частью</w:t>
        </w:r>
        <w:r>
          <w:rPr>
            <w:rFonts w:ascii="Times New Roman" w:hAnsi="Times New Roman" w:cs="Times New Roman"/>
          </w:rPr>
          <w:t xml:space="preserve"> 4  статьи</w:t>
        </w:r>
        <w:r w:rsidRPr="00C30C3C">
          <w:rPr>
            <w:rFonts w:ascii="Times New Roman" w:hAnsi="Times New Roman" w:cs="Times New Roman"/>
          </w:rPr>
          <w:t xml:space="preserve"> 69</w:t>
        </w:r>
      </w:hyperlink>
      <w:r>
        <w:rPr>
          <w:rFonts w:ascii="Times New Roman" w:hAnsi="Times New Roman" w:cs="Times New Roman"/>
        </w:rPr>
        <w:t xml:space="preserve"> Федерального закона от 1</w:t>
      </w:r>
      <w:r w:rsidRPr="00ED7541">
        <w:rPr>
          <w:rFonts w:ascii="Times New Roman" w:hAnsi="Times New Roman" w:cs="Times New Roman"/>
        </w:rPr>
        <w:t xml:space="preserve">  июля</w:t>
      </w:r>
      <w:r w:rsidRPr="00C30C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2015 </w:t>
      </w:r>
      <w:r w:rsidRPr="00C30C3C">
        <w:rPr>
          <w:rFonts w:ascii="Times New Roman" w:hAnsi="Times New Roman" w:cs="Times New Roman"/>
        </w:rPr>
        <w:t xml:space="preserve">года </w:t>
      </w:r>
      <w:r>
        <w:rPr>
          <w:rFonts w:ascii="Times New Roman" w:hAnsi="Times New Roman" w:cs="Times New Roman"/>
        </w:rPr>
        <w:t xml:space="preserve">№ </w:t>
      </w:r>
      <w:r w:rsidRPr="00C30C3C">
        <w:rPr>
          <w:rFonts w:ascii="Times New Roman" w:hAnsi="Times New Roman" w:cs="Times New Roman"/>
        </w:rPr>
        <w:t>218-ФЗ «</w:t>
      </w:r>
      <w:r>
        <w:rPr>
          <w:rFonts w:ascii="Times New Roman" w:hAnsi="Times New Roman" w:cs="Times New Roman"/>
        </w:rPr>
        <w:t xml:space="preserve">О государственной </w:t>
      </w:r>
      <w:r w:rsidRPr="00ED7541">
        <w:rPr>
          <w:rFonts w:ascii="Times New Roman" w:hAnsi="Times New Roman" w:cs="Times New Roman"/>
        </w:rPr>
        <w:t>регистрации  недвижимости</w:t>
      </w:r>
      <w:r w:rsidRPr="00C30C3C">
        <w:rPr>
          <w:rFonts w:ascii="Times New Roman" w:hAnsi="Times New Roman" w:cs="Times New Roman"/>
        </w:rPr>
        <w:t>»</w:t>
      </w:r>
      <w:r w:rsidRPr="00ED7541">
        <w:rPr>
          <w:rFonts w:ascii="Times New Roman" w:hAnsi="Times New Roman" w:cs="Times New Roman"/>
        </w:rPr>
        <w:t xml:space="preserve"> ранее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учтенными или сведения о которых в соответствии с </w:t>
      </w:r>
      <w:hyperlink r:id="rId8" w:history="1">
        <w:r>
          <w:rPr>
            <w:rFonts w:ascii="Times New Roman" w:hAnsi="Times New Roman" w:cs="Times New Roman"/>
          </w:rPr>
          <w:t xml:space="preserve">частью </w:t>
        </w:r>
        <w:r w:rsidRPr="00C30C3C">
          <w:rPr>
            <w:rFonts w:ascii="Times New Roman" w:hAnsi="Times New Roman" w:cs="Times New Roman"/>
          </w:rPr>
          <w:t>9 статьи 69</w:t>
        </w:r>
      </w:hyperlink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Федерального закона от </w:t>
      </w:r>
      <w:r>
        <w:rPr>
          <w:rFonts w:ascii="Times New Roman" w:hAnsi="Times New Roman" w:cs="Times New Roman"/>
        </w:rPr>
        <w:t>13 июля</w:t>
      </w:r>
      <w:r w:rsidRPr="00C30C3C">
        <w:rPr>
          <w:rFonts w:ascii="Times New Roman" w:hAnsi="Times New Roman" w:cs="Times New Roman"/>
        </w:rPr>
        <w:t xml:space="preserve"> 2015</w:t>
      </w:r>
      <w:r>
        <w:rPr>
          <w:rFonts w:ascii="Times New Roman" w:hAnsi="Times New Roman" w:cs="Times New Roman"/>
        </w:rPr>
        <w:t xml:space="preserve"> </w:t>
      </w:r>
      <w:r w:rsidRPr="00C30C3C">
        <w:rPr>
          <w:rFonts w:ascii="Times New Roman" w:hAnsi="Times New Roman" w:cs="Times New Roman"/>
        </w:rPr>
        <w:t xml:space="preserve">года </w:t>
      </w:r>
      <w:r>
        <w:rPr>
          <w:rFonts w:ascii="Times New Roman" w:hAnsi="Times New Roman" w:cs="Times New Roman"/>
        </w:rPr>
        <w:t xml:space="preserve">№ 218-ФЗ </w:t>
      </w:r>
      <w:r w:rsidRPr="00C30C3C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О</w:t>
      </w:r>
      <w:r w:rsidRPr="00ED7541">
        <w:rPr>
          <w:rFonts w:ascii="Times New Roman" w:hAnsi="Times New Roman" w:cs="Times New Roman"/>
        </w:rPr>
        <w:t xml:space="preserve"> государственной</w:t>
      </w:r>
      <w:r w:rsidRPr="00C30C3C">
        <w:rPr>
          <w:rFonts w:ascii="Times New Roman" w:hAnsi="Times New Roman" w:cs="Times New Roman"/>
        </w:rPr>
        <w:t xml:space="preserve"> регистрации недвижимости»</w:t>
      </w:r>
      <w:r>
        <w:rPr>
          <w:rFonts w:ascii="Times New Roman" w:hAnsi="Times New Roman" w:cs="Times New Roman"/>
        </w:rPr>
        <w:t xml:space="preserve"> могут быть внесены в Единый</w:t>
      </w:r>
      <w:r w:rsidRPr="00ED7541">
        <w:rPr>
          <w:rFonts w:ascii="Times New Roman" w:hAnsi="Times New Roman" w:cs="Times New Roman"/>
        </w:rPr>
        <w:t xml:space="preserve"> государственный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реестр недвижимости как </w:t>
      </w:r>
      <w:r w:rsidRPr="00C30C3C">
        <w:rPr>
          <w:rFonts w:ascii="Times New Roman" w:hAnsi="Times New Roman" w:cs="Times New Roman"/>
        </w:rPr>
        <w:t xml:space="preserve">о ранее </w:t>
      </w:r>
      <w:r>
        <w:rPr>
          <w:rFonts w:ascii="Times New Roman" w:hAnsi="Times New Roman" w:cs="Times New Roman"/>
        </w:rPr>
        <w:t>учтенных в случае отсутствия в</w:t>
      </w:r>
      <w:r w:rsidRPr="00ED7541">
        <w:rPr>
          <w:rFonts w:ascii="Times New Roman" w:hAnsi="Times New Roman" w:cs="Times New Roman"/>
        </w:rPr>
        <w:t xml:space="preserve"> Едином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государственном реестре недвижимости сведений</w:t>
      </w:r>
      <w:r>
        <w:rPr>
          <w:rFonts w:ascii="Times New Roman" w:hAnsi="Times New Roman" w:cs="Times New Roman"/>
        </w:rPr>
        <w:t xml:space="preserve"> о</w:t>
      </w:r>
      <w:r w:rsidRPr="00ED7541">
        <w:rPr>
          <w:rFonts w:ascii="Times New Roman" w:hAnsi="Times New Roman" w:cs="Times New Roman"/>
        </w:rPr>
        <w:t xml:space="preserve"> таких объектах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</w:rPr>
        <w:t>движимости, вправе предоставить</w:t>
      </w:r>
      <w:r w:rsidRPr="00ED7541">
        <w:rPr>
          <w:rFonts w:ascii="Times New Roman" w:hAnsi="Times New Roman" w:cs="Times New Roman"/>
        </w:rPr>
        <w:t xml:space="preserve"> указанному</w:t>
      </w:r>
      <w:r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в </w:t>
      </w:r>
      <w:hyperlink w:anchor="sub_1001" w:history="1">
        <w:r>
          <w:rPr>
            <w:rFonts w:ascii="Times New Roman" w:hAnsi="Times New Roman" w:cs="Times New Roman"/>
          </w:rPr>
          <w:t>пункте</w:t>
        </w:r>
        <w:r w:rsidRPr="00C30C3C">
          <w:rPr>
            <w:rFonts w:ascii="Times New Roman" w:hAnsi="Times New Roman" w:cs="Times New Roman"/>
          </w:rPr>
          <w:t xml:space="preserve"> 1</w:t>
        </w:r>
      </w:hyperlink>
      <w:r w:rsidRPr="00ED7541">
        <w:rPr>
          <w:rFonts w:ascii="Times New Roman" w:hAnsi="Times New Roman" w:cs="Times New Roman"/>
        </w:rPr>
        <w:t xml:space="preserve"> извещения о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начале выполнения комплексных кадастровы</w:t>
      </w:r>
      <w:r>
        <w:rPr>
          <w:rFonts w:ascii="Times New Roman" w:hAnsi="Times New Roman" w:cs="Times New Roman"/>
        </w:rPr>
        <w:t xml:space="preserve">х работ кадастровому </w:t>
      </w:r>
      <w:r w:rsidRPr="00C30C3C">
        <w:rPr>
          <w:rFonts w:ascii="Times New Roman" w:hAnsi="Times New Roman" w:cs="Times New Roman"/>
        </w:rPr>
        <w:t>инженеру</w:t>
      </w:r>
      <w:r w:rsidRPr="00ED7541">
        <w:rPr>
          <w:rFonts w:ascii="Times New Roman" w:hAnsi="Times New Roman" w:cs="Times New Roman"/>
        </w:rPr>
        <w:t>-исполнителю комплексн</w:t>
      </w:r>
      <w:r>
        <w:rPr>
          <w:rFonts w:ascii="Times New Roman" w:hAnsi="Times New Roman" w:cs="Times New Roman"/>
        </w:rPr>
        <w:t>ых кадастровых работ имеющиеся у них</w:t>
      </w:r>
      <w:r w:rsidRPr="00ED7541">
        <w:rPr>
          <w:rFonts w:ascii="Times New Roman" w:hAnsi="Times New Roman" w:cs="Times New Roman"/>
        </w:rPr>
        <w:t xml:space="preserve"> материалы и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документы в отношении таких объектов не</w:t>
      </w:r>
      <w:r>
        <w:rPr>
          <w:rFonts w:ascii="Times New Roman" w:hAnsi="Times New Roman" w:cs="Times New Roman"/>
        </w:rPr>
        <w:t>движимости, а также  заверенные</w:t>
      </w:r>
      <w:r w:rsidRPr="00ED7541">
        <w:rPr>
          <w:rFonts w:ascii="Times New Roman" w:hAnsi="Times New Roman" w:cs="Times New Roman"/>
        </w:rPr>
        <w:t xml:space="preserve"> в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порядке, установленном </w:t>
      </w:r>
      <w:hyperlink r:id="rId9" w:history="1">
        <w:r w:rsidRPr="00C30C3C">
          <w:rPr>
            <w:rFonts w:ascii="Times New Roman" w:hAnsi="Times New Roman" w:cs="Times New Roman"/>
          </w:rPr>
          <w:t>частями 1</w:t>
        </w:r>
      </w:hyperlink>
      <w:r w:rsidRPr="00ED7541">
        <w:rPr>
          <w:rFonts w:ascii="Times New Roman" w:hAnsi="Times New Roman" w:cs="Times New Roman"/>
        </w:rPr>
        <w:t xml:space="preserve"> и </w:t>
      </w:r>
      <w:hyperlink r:id="rId10" w:history="1">
        <w:r w:rsidRPr="00C30C3C">
          <w:rPr>
            <w:rFonts w:ascii="Times New Roman" w:hAnsi="Times New Roman" w:cs="Times New Roman"/>
          </w:rPr>
          <w:t>9 статьи 21</w:t>
        </w:r>
      </w:hyperlink>
      <w:r>
        <w:rPr>
          <w:rFonts w:ascii="Times New Roman" w:hAnsi="Times New Roman" w:cs="Times New Roman"/>
        </w:rPr>
        <w:t xml:space="preserve"> Федерального закона от</w:t>
      </w:r>
      <w:r w:rsidRPr="00ED7541">
        <w:rPr>
          <w:rFonts w:ascii="Times New Roman" w:hAnsi="Times New Roman" w:cs="Times New Roman"/>
        </w:rPr>
        <w:t xml:space="preserve"> 13</w:t>
      </w:r>
      <w:r w:rsidRPr="00C30C3C">
        <w:rPr>
          <w:rFonts w:ascii="Times New Roman" w:hAnsi="Times New Roman" w:cs="Times New Roman"/>
        </w:rPr>
        <w:t xml:space="preserve"> июля 2015</w:t>
      </w:r>
      <w:r>
        <w:rPr>
          <w:rFonts w:ascii="Times New Roman" w:hAnsi="Times New Roman" w:cs="Times New Roman"/>
        </w:rPr>
        <w:t xml:space="preserve"> </w:t>
      </w:r>
      <w:r w:rsidRPr="00C30C3C">
        <w:rPr>
          <w:rFonts w:ascii="Times New Roman" w:hAnsi="Times New Roman" w:cs="Times New Roman"/>
        </w:rPr>
        <w:t xml:space="preserve">года </w:t>
      </w:r>
      <w:r>
        <w:rPr>
          <w:rFonts w:ascii="Times New Roman" w:hAnsi="Times New Roman" w:cs="Times New Roman"/>
        </w:rPr>
        <w:t xml:space="preserve">№ </w:t>
      </w:r>
      <w:r w:rsidRPr="00C30C3C">
        <w:rPr>
          <w:rFonts w:ascii="Times New Roman" w:hAnsi="Times New Roman" w:cs="Times New Roman"/>
        </w:rPr>
        <w:t>218-ФЗ «</w:t>
      </w:r>
      <w:r>
        <w:rPr>
          <w:rFonts w:ascii="Times New Roman" w:hAnsi="Times New Roman" w:cs="Times New Roman"/>
        </w:rPr>
        <w:t xml:space="preserve">О </w:t>
      </w:r>
      <w:r w:rsidRPr="00ED7541">
        <w:rPr>
          <w:rFonts w:ascii="Times New Roman" w:hAnsi="Times New Roman" w:cs="Times New Roman"/>
        </w:rPr>
        <w:t>государстве</w:t>
      </w:r>
      <w:r>
        <w:rPr>
          <w:rFonts w:ascii="Times New Roman" w:hAnsi="Times New Roman" w:cs="Times New Roman"/>
        </w:rPr>
        <w:t>нной регистрации</w:t>
      </w:r>
      <w:r w:rsidRPr="00C30C3C">
        <w:rPr>
          <w:rFonts w:ascii="Times New Roman" w:hAnsi="Times New Roman" w:cs="Times New Roman"/>
        </w:rPr>
        <w:t xml:space="preserve"> недвижимости</w:t>
      </w:r>
      <w:r>
        <w:rPr>
          <w:rFonts w:ascii="Times New Roman" w:hAnsi="Times New Roman" w:cs="Times New Roman"/>
        </w:rPr>
        <w:t>»</w:t>
      </w:r>
      <w:r w:rsidRPr="00ED754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копии документов, устанавливающих или подтверждающих права на указанные</w:t>
      </w:r>
      <w:r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объекты недвижимости.</w:t>
      </w:r>
    </w:p>
    <w:p w:rsidR="00602E53" w:rsidRPr="00C30C3C" w:rsidRDefault="00602E53" w:rsidP="00682A71">
      <w:pPr>
        <w:tabs>
          <w:tab w:val="left" w:pos="142"/>
          <w:tab w:val="left" w:pos="256"/>
        </w:tabs>
        <w:adjustRightInd w:val="0"/>
        <w:ind w:left="114" w:right="114" w:firstLine="284"/>
        <w:jc w:val="both"/>
      </w:pPr>
      <w:r>
        <w:t>3. Правообладатели объектов недвижимости - земельных</w:t>
      </w:r>
      <w:r w:rsidRPr="00C30C3C">
        <w:t xml:space="preserve"> участков,</w:t>
      </w:r>
      <w:r>
        <w:t xml:space="preserve"> зданий, сооружений, объектов  незавершенного строительства в</w:t>
      </w:r>
      <w:r w:rsidRPr="00C30C3C">
        <w:t xml:space="preserve"> течение</w:t>
      </w:r>
      <w:r>
        <w:t xml:space="preserve"> </w:t>
      </w:r>
      <w:r w:rsidRPr="00C30C3C">
        <w:t>тридцати рабочих дней со дня опубликования извещения о нач</w:t>
      </w:r>
      <w:r>
        <w:t xml:space="preserve">але </w:t>
      </w:r>
      <w:r w:rsidRPr="00C30C3C">
        <w:t>выполнения</w:t>
      </w:r>
      <w:r>
        <w:t xml:space="preserve"> комплексных кадастровых работ</w:t>
      </w:r>
      <w:r w:rsidRPr="00C30C3C">
        <w:t xml:space="preserve"> вправе</w:t>
      </w:r>
      <w:r>
        <w:t xml:space="preserve"> </w:t>
      </w:r>
      <w:r w:rsidRPr="00C30C3C">
        <w:t>предоставить кадастровому инж</w:t>
      </w:r>
      <w:r>
        <w:t>енеру - исполнителю комплексных</w:t>
      </w:r>
      <w:r w:rsidRPr="00C30C3C">
        <w:t xml:space="preserve"> кадастровых</w:t>
      </w:r>
      <w:r>
        <w:t xml:space="preserve"> работ, </w:t>
      </w:r>
      <w:r w:rsidRPr="00C30C3C">
        <w:t xml:space="preserve">указанному в </w:t>
      </w:r>
      <w:hyperlink w:anchor="sub_1001" w:history="1">
        <w:r w:rsidRPr="00C30C3C">
          <w:t>пункте 1</w:t>
        </w:r>
      </w:hyperlink>
      <w:r>
        <w:t xml:space="preserve"> извещения о начале</w:t>
      </w:r>
      <w:r w:rsidRPr="00C30C3C">
        <w:t xml:space="preserve"> выполнения  комплексных кадастровых работ, по указанному в </w:t>
      </w:r>
      <w:hyperlink w:anchor="sub_1002" w:history="1">
        <w:r w:rsidRPr="00C30C3C">
          <w:t>пункте 2</w:t>
        </w:r>
      </w:hyperlink>
      <w:r w:rsidRPr="00C30C3C">
        <w:t xml:space="preserve"> извещения о начале выполнения</w:t>
      </w:r>
      <w:r>
        <w:t xml:space="preserve"> </w:t>
      </w:r>
      <w:r w:rsidRPr="00C30C3C">
        <w:t>комплексных кадастровых работ адресу сведения об адресе электронной почты</w:t>
      </w:r>
      <w:r>
        <w:t xml:space="preserve"> </w:t>
      </w:r>
      <w:r w:rsidRPr="00C30C3C">
        <w:t>и (или) почтовом адр</w:t>
      </w:r>
      <w:r>
        <w:t>есе, по которым осуществляется связь с лицом,</w:t>
      </w:r>
      <w:r w:rsidRPr="00C30C3C">
        <w:t xml:space="preserve"> чье</w:t>
      </w:r>
      <w:r>
        <w:t xml:space="preserve"> </w:t>
      </w:r>
      <w:r w:rsidRPr="00C30C3C">
        <w:t>право на объект недвижимости зарегистрировано, а также лицом, в пользу</w:t>
      </w:r>
      <w:r>
        <w:t xml:space="preserve"> </w:t>
      </w:r>
      <w:r w:rsidRPr="00C30C3C">
        <w:t>которого зарегист</w:t>
      </w:r>
      <w:r>
        <w:t xml:space="preserve">рировано ограничение </w:t>
      </w:r>
      <w:r w:rsidRPr="00C30C3C">
        <w:t>права и обременение объекта</w:t>
      </w:r>
      <w:r>
        <w:t xml:space="preserve"> </w:t>
      </w:r>
      <w:r w:rsidRPr="00C30C3C">
        <w:t>недвижимости (далее - контактный адрес правообладателя), для внесения в</w:t>
      </w:r>
      <w:r>
        <w:t xml:space="preserve"> </w:t>
      </w:r>
      <w:r w:rsidRPr="00C30C3C">
        <w:t>Единый государственный реестр недвижимости сведений о</w:t>
      </w:r>
      <w:r>
        <w:t xml:space="preserve"> контактном </w:t>
      </w:r>
      <w:r w:rsidRPr="00C30C3C">
        <w:t>адресе</w:t>
      </w:r>
      <w:r>
        <w:t xml:space="preserve"> правообладателя и последующего надлежащего </w:t>
      </w:r>
      <w:r w:rsidRPr="00C30C3C">
        <w:t>уведо</w:t>
      </w:r>
      <w:r>
        <w:t xml:space="preserve">мления таких </w:t>
      </w:r>
      <w:r w:rsidRPr="00C30C3C">
        <w:t>лиц  о</w:t>
      </w:r>
      <w:r>
        <w:t xml:space="preserve"> завершении подготовки проекта </w:t>
      </w:r>
      <w:r w:rsidRPr="00C30C3C">
        <w:t xml:space="preserve">карты-плана </w:t>
      </w:r>
      <w:r>
        <w:t>территории по</w:t>
      </w:r>
      <w:r w:rsidRPr="00C30C3C">
        <w:t xml:space="preserve"> результатам</w:t>
      </w:r>
      <w:r>
        <w:t xml:space="preserve"> </w:t>
      </w:r>
      <w:r w:rsidRPr="00C30C3C">
        <w:t>к</w:t>
      </w:r>
      <w:r>
        <w:t xml:space="preserve">омплексных кадастровых работ и о проведении заседания </w:t>
      </w:r>
      <w:r w:rsidRPr="00C30C3C">
        <w:t>согласительной комиссии по вопросу согласования местоположения   границ земельных участков.</w:t>
      </w:r>
    </w:p>
    <w:p w:rsidR="00602E53" w:rsidRDefault="00602E53" w:rsidP="00D42B46">
      <w:pPr>
        <w:tabs>
          <w:tab w:val="left" w:pos="142"/>
        </w:tabs>
        <w:adjustRightInd w:val="0"/>
        <w:ind w:left="114" w:right="114" w:firstLine="284"/>
        <w:jc w:val="both"/>
      </w:pPr>
      <w:r w:rsidRPr="00C30C3C">
        <w:t>4. Правообладатели объектов недвижимости,</w:t>
      </w:r>
      <w:r>
        <w:t xml:space="preserve"> </w:t>
      </w:r>
      <w:r w:rsidRPr="00C30C3C">
        <w:t>расположенных на</w:t>
      </w:r>
      <w:r>
        <w:t xml:space="preserve"> </w:t>
      </w:r>
      <w:r w:rsidRPr="00C30C3C">
        <w:t>территории комплек</w:t>
      </w:r>
      <w:r>
        <w:t xml:space="preserve">сных </w:t>
      </w:r>
      <w:r w:rsidRPr="00C30C3C">
        <w:t>кадастровых работ, не вправе препятствовать</w:t>
      </w:r>
      <w:r>
        <w:t xml:space="preserve"> </w:t>
      </w:r>
      <w:r w:rsidRPr="00C30C3C">
        <w:t xml:space="preserve">выполнению </w:t>
      </w:r>
      <w:r>
        <w:t xml:space="preserve">комплексных кадастровых работ и </w:t>
      </w:r>
      <w:r w:rsidRPr="00C30C3C">
        <w:t>обязаны  обеспечить доступ к</w:t>
      </w:r>
      <w:r>
        <w:t xml:space="preserve"> </w:t>
      </w:r>
      <w:r w:rsidRPr="00C30C3C">
        <w:t>указанным объектам недви</w:t>
      </w:r>
      <w:r>
        <w:t xml:space="preserve">жимости исполнителю комплексных </w:t>
      </w:r>
      <w:r w:rsidRPr="00C30C3C">
        <w:t>кадастровых работ</w:t>
      </w:r>
      <w:r>
        <w:t xml:space="preserve"> </w:t>
      </w:r>
      <w:r w:rsidRPr="00C30C3C">
        <w:t>в установленное графиком время.</w:t>
      </w:r>
    </w:p>
    <w:p w:rsidR="00602E53" w:rsidRDefault="00602E53" w:rsidP="007954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22272F"/>
        </w:rPr>
      </w:pPr>
      <w:r w:rsidRPr="007277C1">
        <w:rPr>
          <w:color w:val="22272F"/>
        </w:rPr>
        <w:t xml:space="preserve">     5. График выполнения комплексных кадастровых работ:</w:t>
      </w:r>
    </w:p>
    <w:p w:rsidR="00602E53" w:rsidRPr="007277C1" w:rsidRDefault="00602E53" w:rsidP="007954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22272F"/>
        </w:rPr>
      </w:pPr>
    </w:p>
    <w:tbl>
      <w:tblPr>
        <w:tblW w:w="9513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820"/>
        <w:gridCol w:w="4478"/>
        <w:gridCol w:w="4215"/>
      </w:tblGrid>
      <w:tr w:rsidR="00602E53" w:rsidRPr="002F6A53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2E53" w:rsidRPr="002F6A53" w:rsidRDefault="00602E53" w:rsidP="002F6A53">
            <w:pPr>
              <w:jc w:val="center"/>
            </w:pPr>
            <w:r w:rsidRPr="002F6A53">
              <w:t>N</w:t>
            </w:r>
          </w:p>
          <w:p w:rsidR="00602E53" w:rsidRPr="002F6A53" w:rsidRDefault="00602E53" w:rsidP="002F6A53">
            <w:pPr>
              <w:jc w:val="center"/>
            </w:pPr>
            <w:r w:rsidRPr="002F6A53">
              <w:t>п/п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2E53" w:rsidRPr="002F6A53" w:rsidRDefault="00602E53" w:rsidP="002F6A53">
            <w:pPr>
              <w:jc w:val="center"/>
            </w:pPr>
            <w:r w:rsidRPr="002F6A53">
              <w:t>Место выполнения</w:t>
            </w:r>
            <w:r w:rsidRPr="002F6A53">
              <w:rPr>
                <w:sz w:val="17"/>
                <w:szCs w:val="17"/>
                <w:vertAlign w:val="superscript"/>
              </w:rPr>
              <w:t> </w:t>
            </w:r>
            <w:hyperlink r:id="rId11" w:anchor="/document/71119644/entry/7" w:history="1">
              <w:r w:rsidRPr="002F6A53">
                <w:rPr>
                  <w:color w:val="3272C0"/>
                  <w:sz w:val="17"/>
                  <w:szCs w:val="17"/>
                  <w:u w:val="single"/>
                  <w:vertAlign w:val="superscript"/>
                </w:rPr>
                <w:t>7</w:t>
              </w:r>
            </w:hyperlink>
            <w:r w:rsidRPr="002F6A53">
              <w:rPr>
                <w:sz w:val="17"/>
                <w:szCs w:val="17"/>
                <w:vertAlign w:val="superscript"/>
              </w:rPr>
              <w:t> </w:t>
            </w:r>
            <w:r w:rsidRPr="002F6A53">
              <w:t>комплексных кадастровых работ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2E53" w:rsidRPr="002F6A53" w:rsidRDefault="00602E53" w:rsidP="002F6A53">
            <w:pPr>
              <w:jc w:val="center"/>
            </w:pPr>
            <w:r w:rsidRPr="002F6A53">
              <w:t>Время выполнения</w:t>
            </w:r>
            <w:r w:rsidRPr="002F6A53">
              <w:rPr>
                <w:sz w:val="17"/>
                <w:szCs w:val="17"/>
                <w:vertAlign w:val="superscript"/>
              </w:rPr>
              <w:t> </w:t>
            </w:r>
            <w:hyperlink r:id="rId12" w:anchor="/document/71119644/entry/7" w:history="1">
              <w:r w:rsidRPr="002F6A53">
                <w:rPr>
                  <w:color w:val="3272C0"/>
                  <w:sz w:val="17"/>
                  <w:szCs w:val="17"/>
                  <w:u w:val="single"/>
                  <w:vertAlign w:val="superscript"/>
                </w:rPr>
                <w:t>7</w:t>
              </w:r>
            </w:hyperlink>
            <w:r w:rsidRPr="002F6A53">
              <w:rPr>
                <w:sz w:val="17"/>
                <w:szCs w:val="17"/>
                <w:vertAlign w:val="superscript"/>
              </w:rPr>
              <w:t> </w:t>
            </w:r>
            <w:r w:rsidRPr="002F6A53">
              <w:t>комплексных кадастровых работ</w:t>
            </w:r>
          </w:p>
        </w:tc>
      </w:tr>
      <w:tr w:rsidR="00602E53" w:rsidRPr="002F6A53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2E53" w:rsidRPr="00FE1775" w:rsidRDefault="00602E53" w:rsidP="004918CF">
            <w:pPr>
              <w:pStyle w:val="ConsPlusNormal"/>
              <w:tabs>
                <w:tab w:val="left" w:pos="142"/>
              </w:tabs>
              <w:ind w:left="114" w:right="114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2E53" w:rsidRPr="00FE1775" w:rsidRDefault="00602E53" w:rsidP="00E0344A">
            <w:pPr>
              <w:pStyle w:val="ConsPlusNormal"/>
              <w:tabs>
                <w:tab w:val="left" w:pos="142"/>
              </w:tabs>
              <w:ind w:left="114" w:right="11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Инсарский район</w:t>
            </w: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53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кварталов 13:09:0101005, 13:09:0310001, 13:09:0304001, 13:09:0305003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2E53" w:rsidRPr="00FE1775" w:rsidRDefault="00602E53" w:rsidP="00730085">
            <w:pPr>
              <w:tabs>
                <w:tab w:val="left" w:pos="142"/>
              </w:tabs>
              <w:ind w:left="114" w:right="114" w:firstLine="284"/>
              <w:jc w:val="center"/>
            </w:pPr>
            <w:r w:rsidRPr="002000C1">
              <w:t xml:space="preserve">В период </w:t>
            </w:r>
            <w:r w:rsidRPr="00C65351">
              <w:rPr>
                <w:color w:val="000000"/>
              </w:rPr>
              <w:t>с  12.04.2022 г. по 14.11.2022 г.</w:t>
            </w:r>
          </w:p>
        </w:tc>
      </w:tr>
    </w:tbl>
    <w:p w:rsidR="00602E53" w:rsidRDefault="00602E53" w:rsidP="00A9071C">
      <w:pPr>
        <w:jc w:val="both"/>
        <w:rPr>
          <w:color w:val="22272F"/>
        </w:rPr>
      </w:pPr>
    </w:p>
    <w:p w:rsidR="00602E53" w:rsidRDefault="00602E53" w:rsidP="00A9071C">
      <w:pPr>
        <w:jc w:val="both"/>
        <w:rPr>
          <w:color w:val="22272F"/>
        </w:rPr>
      </w:pPr>
    </w:p>
    <w:p w:rsidR="00602E53" w:rsidRDefault="00602E53" w:rsidP="00A9071C">
      <w:pPr>
        <w:jc w:val="both"/>
        <w:rPr>
          <w:color w:val="22272F"/>
        </w:rPr>
      </w:pPr>
    </w:p>
    <w:p w:rsidR="00602E53" w:rsidRPr="00007A81" w:rsidRDefault="00602E53" w:rsidP="00A9071C">
      <w:pPr>
        <w:jc w:val="both"/>
        <w:rPr>
          <w:color w:val="FFFFFF"/>
        </w:rPr>
      </w:pPr>
      <w:r w:rsidRPr="00007A81">
        <w:rPr>
          <w:color w:val="FFFFFF"/>
        </w:rPr>
        <w:t xml:space="preserve">Глава Инсарского </w:t>
      </w:r>
    </w:p>
    <w:p w:rsidR="00602E53" w:rsidRPr="00007A81" w:rsidRDefault="00602E53" w:rsidP="00A9071C">
      <w:pPr>
        <w:jc w:val="both"/>
        <w:rPr>
          <w:color w:val="FFFFFF"/>
        </w:rPr>
      </w:pPr>
      <w:r w:rsidRPr="00007A81">
        <w:rPr>
          <w:color w:val="FFFFFF"/>
        </w:rPr>
        <w:t>Муниципального района                                                                                        Х.Ш. Якуббаев</w:t>
      </w:r>
    </w:p>
    <w:p w:rsidR="00602E53" w:rsidRPr="00007A81" w:rsidRDefault="00602E53" w:rsidP="00A9071C">
      <w:pPr>
        <w:jc w:val="both"/>
        <w:rPr>
          <w:color w:val="FFFFFF"/>
        </w:rPr>
      </w:pPr>
    </w:p>
    <w:p w:rsidR="00602E53" w:rsidRPr="00007A81" w:rsidRDefault="00602E53" w:rsidP="007954AD">
      <w:pPr>
        <w:spacing w:before="100" w:beforeAutospacing="1" w:after="100" w:afterAutospacing="1"/>
        <w:jc w:val="both"/>
        <w:rPr>
          <w:rFonts w:ascii="Courier New" w:hAnsi="Courier New" w:cs="Courier New"/>
          <w:color w:val="FFFFFF"/>
          <w:sz w:val="22"/>
          <w:szCs w:val="22"/>
        </w:rPr>
      </w:pPr>
    </w:p>
    <w:p w:rsidR="00602E53" w:rsidRPr="00007A81" w:rsidRDefault="00602E53" w:rsidP="007954AD">
      <w:pPr>
        <w:spacing w:before="100" w:beforeAutospacing="1" w:after="100" w:afterAutospacing="1"/>
        <w:jc w:val="both"/>
        <w:rPr>
          <w:rFonts w:ascii="Courier New" w:hAnsi="Courier New" w:cs="Courier New"/>
          <w:color w:val="FFFFFF"/>
          <w:sz w:val="22"/>
          <w:szCs w:val="22"/>
        </w:rPr>
      </w:pPr>
    </w:p>
    <w:p w:rsidR="00602E53" w:rsidRPr="00007A81" w:rsidRDefault="00602E53" w:rsidP="007954AD">
      <w:pPr>
        <w:spacing w:before="100" w:beforeAutospacing="1" w:after="100" w:afterAutospacing="1"/>
        <w:jc w:val="both"/>
        <w:rPr>
          <w:rFonts w:ascii="Courier New" w:hAnsi="Courier New" w:cs="Courier New"/>
          <w:color w:val="FFFFFF"/>
          <w:sz w:val="22"/>
          <w:szCs w:val="22"/>
        </w:rPr>
      </w:pPr>
    </w:p>
    <w:p w:rsidR="00602E53" w:rsidRDefault="00602E53" w:rsidP="007954AD">
      <w:pPr>
        <w:spacing w:before="100" w:beforeAutospacing="1" w:after="100" w:afterAutospacing="1"/>
        <w:jc w:val="both"/>
        <w:rPr>
          <w:rFonts w:ascii="Courier New" w:hAnsi="Courier New" w:cs="Courier New"/>
          <w:color w:val="22272F"/>
          <w:sz w:val="22"/>
          <w:szCs w:val="22"/>
        </w:rPr>
      </w:pPr>
    </w:p>
    <w:p w:rsidR="00602E53" w:rsidRDefault="00602E53" w:rsidP="007954AD">
      <w:pPr>
        <w:spacing w:before="100" w:beforeAutospacing="1" w:after="100" w:afterAutospacing="1"/>
        <w:jc w:val="both"/>
        <w:rPr>
          <w:rFonts w:ascii="Courier New" w:hAnsi="Courier New" w:cs="Courier New"/>
          <w:color w:val="22272F"/>
          <w:sz w:val="22"/>
          <w:szCs w:val="22"/>
        </w:rPr>
      </w:pPr>
    </w:p>
    <w:p w:rsidR="00602E53" w:rsidRDefault="00602E53" w:rsidP="007954AD">
      <w:pPr>
        <w:spacing w:before="100" w:beforeAutospacing="1" w:after="100" w:afterAutospacing="1"/>
        <w:jc w:val="both"/>
        <w:rPr>
          <w:rFonts w:ascii="Courier New" w:hAnsi="Courier New" w:cs="Courier New"/>
          <w:color w:val="22272F"/>
          <w:sz w:val="22"/>
          <w:szCs w:val="22"/>
        </w:rPr>
      </w:pPr>
    </w:p>
    <w:sectPr w:rsidR="00602E53" w:rsidSect="0036164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E53" w:rsidRDefault="00602E53" w:rsidP="00465490">
      <w:r>
        <w:separator/>
      </w:r>
    </w:p>
  </w:endnote>
  <w:endnote w:type="continuationSeparator" w:id="0">
    <w:p w:rsidR="00602E53" w:rsidRDefault="00602E53" w:rsidP="004654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E53" w:rsidRDefault="00602E53" w:rsidP="00465490">
      <w:r>
        <w:separator/>
      </w:r>
    </w:p>
  </w:footnote>
  <w:footnote w:type="continuationSeparator" w:id="0">
    <w:p w:rsidR="00602E53" w:rsidRDefault="00602E53" w:rsidP="004654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75B76"/>
    <w:multiLevelType w:val="hybridMultilevel"/>
    <w:tmpl w:val="555616A4"/>
    <w:lvl w:ilvl="0" w:tplc="BF7A2DC6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2">
    <w:nsid w:val="22567D0F"/>
    <w:multiLevelType w:val="hybridMultilevel"/>
    <w:tmpl w:val="41B05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35930C5B"/>
    <w:multiLevelType w:val="hybridMultilevel"/>
    <w:tmpl w:val="4CACD8DA"/>
    <w:lvl w:ilvl="0" w:tplc="D6B80CB2">
      <w:start w:val="1"/>
      <w:numFmt w:val="decimal"/>
      <w:lvlText w:val="%1."/>
      <w:lvlJc w:val="left"/>
      <w:pPr>
        <w:ind w:left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B0473"/>
    <w:multiLevelType w:val="hybridMultilevel"/>
    <w:tmpl w:val="7B9ED274"/>
    <w:lvl w:ilvl="0" w:tplc="D6B80CB2">
      <w:start w:val="1"/>
      <w:numFmt w:val="decimal"/>
      <w:lvlText w:val="%1."/>
      <w:lvlJc w:val="left"/>
      <w:pPr>
        <w:ind w:left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6A53"/>
    <w:rsid w:val="00007A81"/>
    <w:rsid w:val="00044D0F"/>
    <w:rsid w:val="00082929"/>
    <w:rsid w:val="000A35DA"/>
    <w:rsid w:val="000A4BFB"/>
    <w:rsid w:val="000B1D4B"/>
    <w:rsid w:val="000E2EB0"/>
    <w:rsid w:val="001137E5"/>
    <w:rsid w:val="00151A17"/>
    <w:rsid w:val="00166B3C"/>
    <w:rsid w:val="00172329"/>
    <w:rsid w:val="00196122"/>
    <w:rsid w:val="00196A73"/>
    <w:rsid w:val="001B6C55"/>
    <w:rsid w:val="001E6D69"/>
    <w:rsid w:val="002000C1"/>
    <w:rsid w:val="00230463"/>
    <w:rsid w:val="0023406D"/>
    <w:rsid w:val="00254A88"/>
    <w:rsid w:val="002640AE"/>
    <w:rsid w:val="002E386F"/>
    <w:rsid w:val="002F6A53"/>
    <w:rsid w:val="00317B6F"/>
    <w:rsid w:val="00335CDE"/>
    <w:rsid w:val="00351341"/>
    <w:rsid w:val="00351BBD"/>
    <w:rsid w:val="00361642"/>
    <w:rsid w:val="0036346E"/>
    <w:rsid w:val="003709E5"/>
    <w:rsid w:val="003D02E9"/>
    <w:rsid w:val="003D4750"/>
    <w:rsid w:val="003F11C4"/>
    <w:rsid w:val="00425EA5"/>
    <w:rsid w:val="0043681F"/>
    <w:rsid w:val="00451992"/>
    <w:rsid w:val="00465490"/>
    <w:rsid w:val="0046706D"/>
    <w:rsid w:val="004747DB"/>
    <w:rsid w:val="004918CF"/>
    <w:rsid w:val="004C7D42"/>
    <w:rsid w:val="004D7E39"/>
    <w:rsid w:val="004F6696"/>
    <w:rsid w:val="0053095D"/>
    <w:rsid w:val="00591466"/>
    <w:rsid w:val="005D1720"/>
    <w:rsid w:val="005F2BD7"/>
    <w:rsid w:val="006003D0"/>
    <w:rsid w:val="00602E53"/>
    <w:rsid w:val="0061277A"/>
    <w:rsid w:val="00634743"/>
    <w:rsid w:val="00643C28"/>
    <w:rsid w:val="00645705"/>
    <w:rsid w:val="00682A71"/>
    <w:rsid w:val="006C284D"/>
    <w:rsid w:val="006D0DD3"/>
    <w:rsid w:val="006E6286"/>
    <w:rsid w:val="006E70AD"/>
    <w:rsid w:val="007277C1"/>
    <w:rsid w:val="00730085"/>
    <w:rsid w:val="00734239"/>
    <w:rsid w:val="00735B6B"/>
    <w:rsid w:val="00740D77"/>
    <w:rsid w:val="00752845"/>
    <w:rsid w:val="0079098B"/>
    <w:rsid w:val="007954AD"/>
    <w:rsid w:val="007C3BF4"/>
    <w:rsid w:val="007F29C5"/>
    <w:rsid w:val="007F41AA"/>
    <w:rsid w:val="007F5B40"/>
    <w:rsid w:val="00824E49"/>
    <w:rsid w:val="00826748"/>
    <w:rsid w:val="008452F9"/>
    <w:rsid w:val="0085207F"/>
    <w:rsid w:val="00852E2B"/>
    <w:rsid w:val="008A2CF3"/>
    <w:rsid w:val="008B0FDF"/>
    <w:rsid w:val="008E7CC1"/>
    <w:rsid w:val="00962943"/>
    <w:rsid w:val="00976226"/>
    <w:rsid w:val="0097691B"/>
    <w:rsid w:val="009A26B8"/>
    <w:rsid w:val="009C476E"/>
    <w:rsid w:val="009E548A"/>
    <w:rsid w:val="009E6438"/>
    <w:rsid w:val="009F136A"/>
    <w:rsid w:val="00A00351"/>
    <w:rsid w:val="00A25C59"/>
    <w:rsid w:val="00A35A85"/>
    <w:rsid w:val="00A420D9"/>
    <w:rsid w:val="00A545AA"/>
    <w:rsid w:val="00A901E5"/>
    <w:rsid w:val="00A9071C"/>
    <w:rsid w:val="00A94A40"/>
    <w:rsid w:val="00AA3E88"/>
    <w:rsid w:val="00B04A86"/>
    <w:rsid w:val="00B051A4"/>
    <w:rsid w:val="00B429AE"/>
    <w:rsid w:val="00B54EEB"/>
    <w:rsid w:val="00B71F68"/>
    <w:rsid w:val="00B867F9"/>
    <w:rsid w:val="00BF517D"/>
    <w:rsid w:val="00C275C8"/>
    <w:rsid w:val="00C30C3C"/>
    <w:rsid w:val="00C34BDF"/>
    <w:rsid w:val="00C538EC"/>
    <w:rsid w:val="00C65351"/>
    <w:rsid w:val="00C76943"/>
    <w:rsid w:val="00C93508"/>
    <w:rsid w:val="00D42B46"/>
    <w:rsid w:val="00D44625"/>
    <w:rsid w:val="00D5362E"/>
    <w:rsid w:val="00DF68AC"/>
    <w:rsid w:val="00E0344A"/>
    <w:rsid w:val="00E144AB"/>
    <w:rsid w:val="00E16CB2"/>
    <w:rsid w:val="00E4527F"/>
    <w:rsid w:val="00E9516A"/>
    <w:rsid w:val="00ED7541"/>
    <w:rsid w:val="00EE698A"/>
    <w:rsid w:val="00EF4971"/>
    <w:rsid w:val="00F03C30"/>
    <w:rsid w:val="00F26821"/>
    <w:rsid w:val="00F442F4"/>
    <w:rsid w:val="00F456B0"/>
    <w:rsid w:val="00F73108"/>
    <w:rsid w:val="00F75A2B"/>
    <w:rsid w:val="00FB1821"/>
    <w:rsid w:val="00FE1775"/>
    <w:rsid w:val="00FE73DD"/>
    <w:rsid w:val="00FF4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5DA"/>
    <w:rPr>
      <w:rFonts w:ascii="Times New Roman" w:hAnsi="Times New Roman"/>
      <w:sz w:val="24"/>
      <w:szCs w:val="24"/>
    </w:rPr>
  </w:style>
  <w:style w:type="paragraph" w:styleId="Heading4">
    <w:name w:val="heading 4"/>
    <w:basedOn w:val="Normal"/>
    <w:link w:val="Heading4Char"/>
    <w:uiPriority w:val="99"/>
    <w:qFormat/>
    <w:rsid w:val="002F6A53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2F6A53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rsid w:val="002F6A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2F6A53"/>
    <w:rPr>
      <w:rFonts w:ascii="Courier New" w:hAnsi="Courier New" w:cs="Courier New"/>
      <w:sz w:val="20"/>
      <w:szCs w:val="20"/>
      <w:lang w:eastAsia="ru-RU"/>
    </w:rPr>
  </w:style>
  <w:style w:type="character" w:customStyle="1" w:styleId="s10">
    <w:name w:val="s_10"/>
    <w:uiPriority w:val="99"/>
    <w:rsid w:val="002F6A53"/>
  </w:style>
  <w:style w:type="character" w:styleId="Hyperlink">
    <w:name w:val="Hyperlink"/>
    <w:basedOn w:val="DefaultParagraphFont"/>
    <w:uiPriority w:val="99"/>
    <w:rsid w:val="002F6A53"/>
    <w:rPr>
      <w:color w:val="0000FF"/>
      <w:u w:val="single"/>
    </w:rPr>
  </w:style>
  <w:style w:type="paragraph" w:customStyle="1" w:styleId="s1">
    <w:name w:val="s_1"/>
    <w:basedOn w:val="Normal"/>
    <w:uiPriority w:val="99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uiPriority w:val="99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s91">
    <w:name w:val="s_91"/>
    <w:basedOn w:val="Normal"/>
    <w:uiPriority w:val="99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indent1">
    <w:name w:val="indent_1"/>
    <w:basedOn w:val="Normal"/>
    <w:uiPriority w:val="99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s3">
    <w:name w:val="s_3"/>
    <w:basedOn w:val="Normal"/>
    <w:uiPriority w:val="99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s16">
    <w:name w:val="s_16"/>
    <w:basedOn w:val="Normal"/>
    <w:uiPriority w:val="99"/>
    <w:rsid w:val="002F6A53"/>
    <w:pPr>
      <w:spacing w:before="100" w:beforeAutospacing="1" w:after="100" w:afterAutospacing="1"/>
    </w:pPr>
    <w:rPr>
      <w:rFonts w:eastAsia="Times New Roman"/>
    </w:rPr>
  </w:style>
  <w:style w:type="paragraph" w:styleId="EndnoteText">
    <w:name w:val="endnote text"/>
    <w:basedOn w:val="Normal"/>
    <w:link w:val="EndnoteTextChar"/>
    <w:uiPriority w:val="99"/>
    <w:semiHidden/>
    <w:rsid w:val="00465490"/>
    <w:pPr>
      <w:autoSpaceDE w:val="0"/>
      <w:autoSpaceDN w:val="0"/>
    </w:pPr>
    <w:rPr>
      <w:rFonts w:eastAsia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65490"/>
    <w:rPr>
      <w:rFonts w:ascii="Times New Roman" w:hAnsi="Times New Roman" w:cs="Times New Roman"/>
    </w:rPr>
  </w:style>
  <w:style w:type="character" w:styleId="EndnoteReference">
    <w:name w:val="endnote reference"/>
    <w:basedOn w:val="DefaultParagraphFont"/>
    <w:uiPriority w:val="99"/>
    <w:semiHidden/>
    <w:rsid w:val="00465490"/>
    <w:rPr>
      <w:vertAlign w:val="superscript"/>
    </w:rPr>
  </w:style>
  <w:style w:type="paragraph" w:customStyle="1" w:styleId="ConsPlusNormal">
    <w:name w:val="ConsPlusNormal"/>
    <w:uiPriority w:val="99"/>
    <w:rsid w:val="00D42B46"/>
    <w:pPr>
      <w:widowControl w:val="0"/>
    </w:pPr>
    <w:rPr>
      <w:rFonts w:eastAsia="Times New Roman" w:cs="Calibri"/>
      <w:color w:val="00000A"/>
    </w:rPr>
  </w:style>
  <w:style w:type="paragraph" w:customStyle="1" w:styleId="a">
    <w:name w:val="Таблицы (моноширинный)"/>
    <w:basedOn w:val="Normal"/>
    <w:next w:val="Normal"/>
    <w:uiPriority w:val="99"/>
    <w:rsid w:val="00D42B46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BalloonText">
    <w:name w:val="Balloon Text"/>
    <w:basedOn w:val="Normal"/>
    <w:link w:val="BalloonTextChar"/>
    <w:uiPriority w:val="99"/>
    <w:semiHidden/>
    <w:rsid w:val="00C275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275C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9071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7166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6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716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029192.690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1029192.6904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71029192.21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1029192.210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758</Words>
  <Characters>4321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НАЧАЛЕ ВЫПОЛНЕНИЯ КОМПЛЕКСНЫХ КАДАСТРОВЫХ РАБОТ</dc:title>
  <dc:subject/>
  <dc:creator>Надежда</dc:creator>
  <cp:keywords/>
  <dc:description/>
  <cp:lastModifiedBy>User</cp:lastModifiedBy>
  <cp:revision>2</cp:revision>
  <cp:lastPrinted>2022-04-19T06:53:00Z</cp:lastPrinted>
  <dcterms:created xsi:type="dcterms:W3CDTF">2022-04-21T06:54:00Z</dcterms:created>
  <dcterms:modified xsi:type="dcterms:W3CDTF">2022-04-21T06:54:00Z</dcterms:modified>
</cp:coreProperties>
</file>