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916" w:rsidRDefault="007C3916" w:rsidP="0086066B">
      <w:pPr>
        <w:tabs>
          <w:tab w:val="left" w:pos="2970"/>
          <w:tab w:val="center" w:pos="5220"/>
        </w:tabs>
        <w:ind w:left="-180" w:firstLine="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РЕСПУБЛИКА МОРДОВИЯ</w:t>
      </w:r>
    </w:p>
    <w:p w:rsidR="007C3916" w:rsidRDefault="007C3916" w:rsidP="0086066B">
      <w:pPr>
        <w:tabs>
          <w:tab w:val="left" w:pos="765"/>
          <w:tab w:val="center" w:pos="5220"/>
        </w:tabs>
        <w:ind w:left="1134" w:hanging="27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ПЯТНАДЦАТАЯ  СЕССИЯ СОВЕТА ДЕПУТАТОВ КОЧЕТОВСКОГО СЕЛЬСКОГО ПОСЕЛЕНИЯ ИНСАРСКОГО МУНИЦИПАЛЬНОГО РАЙОНА ПЕРВОГО СОЗЫВА</w:t>
      </w:r>
    </w:p>
    <w:p w:rsidR="007C3916" w:rsidRDefault="007C3916" w:rsidP="0086066B">
      <w:pPr>
        <w:ind w:left="-180" w:firstLine="540"/>
        <w:jc w:val="center"/>
        <w:rPr>
          <w:b/>
          <w:bCs/>
          <w:caps/>
          <w:sz w:val="32"/>
          <w:szCs w:val="32"/>
        </w:rPr>
      </w:pPr>
    </w:p>
    <w:p w:rsidR="007C3916" w:rsidRDefault="007C3916" w:rsidP="0086066B">
      <w:pPr>
        <w:tabs>
          <w:tab w:val="left" w:pos="3135"/>
          <w:tab w:val="center" w:pos="5040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7C3916" w:rsidRDefault="007C3916" w:rsidP="0086066B">
      <w:pPr>
        <w:jc w:val="center"/>
        <w:rPr>
          <w:b/>
          <w:bCs/>
          <w:sz w:val="28"/>
          <w:szCs w:val="28"/>
        </w:rPr>
      </w:pPr>
    </w:p>
    <w:p w:rsidR="007C3916" w:rsidRDefault="007C3916" w:rsidP="0086066B">
      <w:pPr>
        <w:ind w:firstLine="540"/>
        <w:rPr>
          <w:sz w:val="28"/>
          <w:szCs w:val="28"/>
        </w:rPr>
      </w:pPr>
      <w:r>
        <w:rPr>
          <w:sz w:val="28"/>
          <w:szCs w:val="28"/>
        </w:rPr>
        <w:t>От   31 марта  2021 г.                                                                             № 11</w:t>
      </w:r>
    </w:p>
    <w:p w:rsidR="007C3916" w:rsidRDefault="007C3916" w:rsidP="0086066B">
      <w:pPr>
        <w:rPr>
          <w:sz w:val="24"/>
          <w:szCs w:val="24"/>
        </w:rPr>
      </w:pPr>
    </w:p>
    <w:p w:rsidR="007C3916" w:rsidRDefault="007C3916" w:rsidP="0086066B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7C3916" w:rsidRDefault="007C3916" w:rsidP="0086066B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 повестке дня сессии Совета депутатов</w:t>
      </w:r>
    </w:p>
    <w:p w:rsidR="007C3916" w:rsidRDefault="007C3916" w:rsidP="0086066B">
      <w:pPr>
        <w:rPr>
          <w:sz w:val="28"/>
          <w:szCs w:val="28"/>
        </w:rPr>
      </w:pPr>
      <w:r>
        <w:rPr>
          <w:sz w:val="28"/>
          <w:szCs w:val="28"/>
        </w:rPr>
        <w:t xml:space="preserve"> Кочетовского сельского поселения.</w:t>
      </w:r>
    </w:p>
    <w:p w:rsidR="007C3916" w:rsidRDefault="007C3916" w:rsidP="0086066B">
      <w:pPr>
        <w:rPr>
          <w:sz w:val="28"/>
          <w:szCs w:val="28"/>
        </w:rPr>
      </w:pPr>
    </w:p>
    <w:p w:rsidR="007C3916" w:rsidRDefault="007C3916" w:rsidP="0086066B">
      <w:pPr>
        <w:rPr>
          <w:sz w:val="28"/>
          <w:szCs w:val="28"/>
        </w:rPr>
      </w:pPr>
      <w:r>
        <w:rPr>
          <w:sz w:val="28"/>
          <w:szCs w:val="28"/>
        </w:rPr>
        <w:t xml:space="preserve"> Совет депутатов Кочетовского сельского поселения решил:</w:t>
      </w:r>
    </w:p>
    <w:p w:rsidR="007C3916" w:rsidRDefault="007C3916" w:rsidP="0086066B"/>
    <w:p w:rsidR="007C3916" w:rsidRDefault="007C3916" w:rsidP="0086066B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Включить в повестку пятнадцатой  сессии  Совета депутатов Кочетовского сельского поселения следующий вопрос: </w:t>
      </w:r>
    </w:p>
    <w:p w:rsidR="007C3916" w:rsidRDefault="007C3916" w:rsidP="008606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7C3916" w:rsidRPr="008012E7" w:rsidRDefault="007C3916" w:rsidP="006A18AF">
      <w:pPr>
        <w:rPr>
          <w:sz w:val="28"/>
          <w:szCs w:val="28"/>
        </w:rPr>
      </w:pPr>
      <w:r>
        <w:rPr>
          <w:sz w:val="28"/>
          <w:szCs w:val="28"/>
        </w:rPr>
        <w:t xml:space="preserve">          1.</w:t>
      </w:r>
      <w:r w:rsidRPr="00066AC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 </w:t>
      </w:r>
      <w:r w:rsidRPr="00D27AAF">
        <w:rPr>
          <w:color w:val="000000"/>
          <w:sz w:val="28"/>
          <w:szCs w:val="28"/>
        </w:rPr>
        <w:t>внесени</w:t>
      </w:r>
      <w:r>
        <w:rPr>
          <w:color w:val="000000"/>
          <w:sz w:val="28"/>
          <w:szCs w:val="28"/>
        </w:rPr>
        <w:t>и</w:t>
      </w:r>
      <w:r w:rsidRPr="00D27AAF">
        <w:rPr>
          <w:color w:val="000000"/>
          <w:sz w:val="28"/>
          <w:szCs w:val="28"/>
        </w:rPr>
        <w:t xml:space="preserve"> изменений в Устав Кочетовского </w:t>
      </w:r>
      <w:r>
        <w:rPr>
          <w:color w:val="000000"/>
          <w:sz w:val="28"/>
          <w:szCs w:val="28"/>
        </w:rPr>
        <w:t xml:space="preserve">сельского поселения </w:t>
      </w:r>
      <w:r w:rsidRPr="00D27AAF">
        <w:rPr>
          <w:color w:val="000000"/>
          <w:sz w:val="28"/>
          <w:szCs w:val="28"/>
        </w:rPr>
        <w:t>Инсарского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7C3916" w:rsidRDefault="007C3916" w:rsidP="006A18A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C3916" w:rsidRPr="00DA6198" w:rsidRDefault="007C3916" w:rsidP="005A36D7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C3916" w:rsidRPr="00863DFD" w:rsidRDefault="007C3916" w:rsidP="005A36D7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7C3916" w:rsidRDefault="007C3916" w:rsidP="0086066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C3916" w:rsidRDefault="007C3916" w:rsidP="0086066B">
      <w:pPr>
        <w:rPr>
          <w:sz w:val="28"/>
          <w:szCs w:val="28"/>
        </w:rPr>
      </w:pPr>
    </w:p>
    <w:p w:rsidR="007C3916" w:rsidRDefault="007C3916" w:rsidP="0086066B">
      <w:r>
        <w:rPr>
          <w:sz w:val="28"/>
          <w:szCs w:val="28"/>
        </w:rPr>
        <w:t>Глава Кочетовского сельского поселения                            Т.В. Бакулина</w:t>
      </w:r>
    </w:p>
    <w:p w:rsidR="007C3916" w:rsidRDefault="007C3916" w:rsidP="0086066B"/>
    <w:p w:rsidR="007C3916" w:rsidRDefault="007C3916" w:rsidP="0086066B"/>
    <w:p w:rsidR="007C3916" w:rsidRDefault="007C3916" w:rsidP="0086066B"/>
    <w:p w:rsidR="007C3916" w:rsidRDefault="007C3916"/>
    <w:sectPr w:rsidR="007C3916" w:rsidSect="0000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B01"/>
    <w:rsid w:val="00003E9D"/>
    <w:rsid w:val="00066AC6"/>
    <w:rsid w:val="000C227D"/>
    <w:rsid w:val="005A36D7"/>
    <w:rsid w:val="006A18AF"/>
    <w:rsid w:val="007C3916"/>
    <w:rsid w:val="008012E7"/>
    <w:rsid w:val="00805B01"/>
    <w:rsid w:val="00823837"/>
    <w:rsid w:val="0086066B"/>
    <w:rsid w:val="00863DFD"/>
    <w:rsid w:val="009C4799"/>
    <w:rsid w:val="00AD4549"/>
    <w:rsid w:val="00BC7520"/>
    <w:rsid w:val="00C27E04"/>
    <w:rsid w:val="00D27AAF"/>
    <w:rsid w:val="00DA6198"/>
    <w:rsid w:val="00DD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66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066B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6066B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8606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Normal"/>
    <w:uiPriority w:val="99"/>
    <w:rsid w:val="008606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99"/>
    <w:qFormat/>
    <w:rsid w:val="005A36D7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110</Words>
  <Characters>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User</dc:creator>
  <cp:keywords/>
  <dc:description/>
  <cp:lastModifiedBy>User</cp:lastModifiedBy>
  <cp:revision>2</cp:revision>
  <dcterms:created xsi:type="dcterms:W3CDTF">2022-04-06T07:55:00Z</dcterms:created>
  <dcterms:modified xsi:type="dcterms:W3CDTF">2022-04-06T07:55:00Z</dcterms:modified>
</cp:coreProperties>
</file>