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1F0" w:rsidRDefault="002B51F0" w:rsidP="00BF2CA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КОЧЕТОВСКОГО СЕЛЬСКОГО ПОСЕЛЕНИЯ ИНСАРСКОГО МУНИЦИПАЛЬНОГО РАЙОНА</w:t>
      </w:r>
    </w:p>
    <w:p w:rsidR="002B51F0" w:rsidRDefault="002B51F0" w:rsidP="00BF2CAA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2B51F0" w:rsidRDefault="002B51F0" w:rsidP="00BF2CAA">
      <w:pPr>
        <w:rPr>
          <w:sz w:val="28"/>
          <w:szCs w:val="28"/>
        </w:rPr>
      </w:pPr>
    </w:p>
    <w:p w:rsidR="002B51F0" w:rsidRDefault="002B51F0" w:rsidP="00BF2CAA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2B51F0" w:rsidRDefault="002B51F0" w:rsidP="00BF2CAA">
      <w:pPr>
        <w:jc w:val="center"/>
        <w:rPr>
          <w:sz w:val="28"/>
          <w:szCs w:val="28"/>
        </w:rPr>
      </w:pPr>
    </w:p>
    <w:p w:rsidR="002B51F0" w:rsidRDefault="002B51F0" w:rsidP="00BF2CAA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Кочетовка</w:t>
      </w:r>
    </w:p>
    <w:p w:rsidR="002B51F0" w:rsidRDefault="002B51F0" w:rsidP="00BF2CAA">
      <w:pPr>
        <w:rPr>
          <w:sz w:val="28"/>
          <w:szCs w:val="28"/>
        </w:rPr>
      </w:pP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>от 31 января  2022 года                                                               № 4</w:t>
      </w:r>
    </w:p>
    <w:p w:rsidR="002B51F0" w:rsidRDefault="002B51F0" w:rsidP="00BF2CAA">
      <w:pPr>
        <w:rPr>
          <w:rFonts w:ascii="Calibri" w:hAnsi="Calibri" w:cs="Calibri"/>
          <w:sz w:val="22"/>
          <w:szCs w:val="22"/>
        </w:rPr>
      </w:pPr>
    </w:p>
    <w:p w:rsidR="002B51F0" w:rsidRDefault="002B51F0" w:rsidP="00BF2CAA">
      <w:r>
        <w:t xml:space="preserve">   </w:t>
      </w: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О созыве тринадцатой  очередной  сессии </w:t>
      </w: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Совета депутатов Кочетовского    </w:t>
      </w: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 сельского поселения Инсарского </w:t>
      </w: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   района </w:t>
      </w:r>
    </w:p>
    <w:p w:rsidR="002B51F0" w:rsidRDefault="002B51F0" w:rsidP="00BF2CAA">
      <w:pPr>
        <w:ind w:firstLine="180"/>
        <w:rPr>
          <w:sz w:val="28"/>
          <w:szCs w:val="28"/>
        </w:rPr>
      </w:pPr>
    </w:p>
    <w:p w:rsidR="002B51F0" w:rsidRDefault="002B51F0" w:rsidP="00BF2CAA">
      <w:pPr>
        <w:ind w:firstLine="180"/>
        <w:rPr>
          <w:sz w:val="28"/>
          <w:szCs w:val="28"/>
        </w:rPr>
      </w:pPr>
      <w:r>
        <w:rPr>
          <w:sz w:val="28"/>
          <w:szCs w:val="28"/>
        </w:rPr>
        <w:t xml:space="preserve">   В соответствии со статьей 27 Устава Кочетовского сельского поселения Инсарского муниципального района,</w:t>
      </w:r>
    </w:p>
    <w:p w:rsidR="002B51F0" w:rsidRDefault="002B51F0" w:rsidP="00BF2CAA">
      <w:pPr>
        <w:ind w:firstLine="180"/>
        <w:jc w:val="center"/>
        <w:rPr>
          <w:sz w:val="28"/>
          <w:szCs w:val="28"/>
        </w:rPr>
      </w:pPr>
    </w:p>
    <w:p w:rsidR="002B51F0" w:rsidRDefault="002B51F0" w:rsidP="00BF2CAA">
      <w:pPr>
        <w:ind w:firstLine="18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2B51F0" w:rsidRDefault="002B51F0" w:rsidP="00BF2CAA">
      <w:pPr>
        <w:rPr>
          <w:sz w:val="28"/>
          <w:szCs w:val="28"/>
        </w:rPr>
      </w:pPr>
    </w:p>
    <w:p w:rsidR="002B51F0" w:rsidRDefault="002B51F0" w:rsidP="00BF2CAA">
      <w:pPr>
        <w:rPr>
          <w:sz w:val="28"/>
          <w:szCs w:val="28"/>
        </w:rPr>
      </w:pPr>
      <w:r>
        <w:rPr>
          <w:sz w:val="28"/>
          <w:szCs w:val="28"/>
        </w:rPr>
        <w:t xml:space="preserve">      Созвать тринадцатую сессию Совета депутатов Кочетовского  сельского поселения Инсарского муниципального района  15 февраля 2022 года в 14.00 часов с повесткой дня:  </w:t>
      </w:r>
    </w:p>
    <w:p w:rsidR="002B51F0" w:rsidRDefault="002B51F0" w:rsidP="005854B3">
      <w:pPr>
        <w:pStyle w:val="NoSpacing"/>
        <w:rPr>
          <w:spacing w:val="8"/>
          <w:sz w:val="28"/>
          <w:szCs w:val="28"/>
        </w:rPr>
      </w:pPr>
      <w:r w:rsidRPr="005854B3">
        <w:rPr>
          <w:spacing w:val="8"/>
          <w:sz w:val="28"/>
          <w:szCs w:val="28"/>
        </w:rPr>
        <w:t xml:space="preserve">  </w:t>
      </w:r>
    </w:p>
    <w:p w:rsidR="002B51F0" w:rsidRPr="008012E7" w:rsidRDefault="002B51F0" w:rsidP="008012E7">
      <w:pPr>
        <w:jc w:val="center"/>
        <w:rPr>
          <w:sz w:val="28"/>
          <w:szCs w:val="28"/>
        </w:rPr>
      </w:pPr>
      <w:r>
        <w:rPr>
          <w:sz w:val="28"/>
          <w:szCs w:val="28"/>
        </w:rPr>
        <w:t>1.</w:t>
      </w:r>
      <w:r w:rsidRPr="008012E7">
        <w:rPr>
          <w:sz w:val="28"/>
          <w:szCs w:val="28"/>
        </w:rPr>
        <w:t>Об отчете о результатах деятельности главы Кочетовского сельского поселения   и администрации Кочетовского сельского поселения за 2021 год</w:t>
      </w:r>
      <w:r>
        <w:rPr>
          <w:sz w:val="28"/>
          <w:szCs w:val="28"/>
        </w:rPr>
        <w:t>.</w:t>
      </w:r>
    </w:p>
    <w:p w:rsidR="002B51F0" w:rsidRPr="008012E7" w:rsidRDefault="002B51F0" w:rsidP="008012E7">
      <w:r w:rsidRPr="008012E7">
        <w:rPr>
          <w:sz w:val="28"/>
          <w:szCs w:val="28"/>
        </w:rPr>
        <w:t xml:space="preserve">      2.</w:t>
      </w:r>
      <w:r>
        <w:t xml:space="preserve">  </w:t>
      </w:r>
      <w:r w:rsidRPr="008012E7">
        <w:rPr>
          <w:rStyle w:val="BodyTextChar"/>
          <w:rFonts w:ascii="Times New Roman" w:hAnsi="Times New Roman" w:cs="Times New Roman"/>
          <w:color w:val="000000"/>
          <w:sz w:val="28"/>
          <w:szCs w:val="28"/>
          <w:lang w:val="ru-RU"/>
        </w:rPr>
        <w:t>О плане мероприятий по реализации Послания</w:t>
      </w:r>
      <w:r>
        <w:rPr>
          <w:rStyle w:val="BodyTextChar"/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8012E7">
        <w:rPr>
          <w:rStyle w:val="BodyTextChar"/>
          <w:rFonts w:ascii="Times New Roman" w:hAnsi="Times New Roman" w:cs="Times New Roman"/>
          <w:color w:val="000000"/>
          <w:sz w:val="28"/>
          <w:szCs w:val="28"/>
          <w:lang w:val="ru-RU"/>
        </w:rPr>
        <w:t>Главы Республики Мордовия А.А. Здунова Государственному Собранию Республики Мордовия на 2022 год</w:t>
      </w:r>
      <w:r>
        <w:rPr>
          <w:rStyle w:val="BodyTextChar"/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2B51F0" w:rsidRPr="008012E7" w:rsidRDefault="002B51F0" w:rsidP="008012E7">
      <w:r w:rsidRPr="008012E7">
        <w:rPr>
          <w:sz w:val="28"/>
          <w:szCs w:val="28"/>
        </w:rPr>
        <w:t xml:space="preserve">       3.</w:t>
      </w:r>
      <w:r>
        <w:t xml:space="preserve">  </w:t>
      </w:r>
      <w:r w:rsidRPr="008012E7">
        <w:rPr>
          <w:sz w:val="28"/>
          <w:szCs w:val="28"/>
        </w:rPr>
        <w:t>О внесении изменений в решение Совета депутатов Кочетовского сельского поселения от 02.12.2020 г. № 23</w:t>
      </w:r>
      <w:r>
        <w:rPr>
          <w:sz w:val="28"/>
          <w:szCs w:val="28"/>
        </w:rPr>
        <w:t xml:space="preserve"> </w:t>
      </w:r>
      <w:r w:rsidRPr="008012E7">
        <w:rPr>
          <w:sz w:val="28"/>
          <w:szCs w:val="28"/>
        </w:rPr>
        <w:t>«Об утверждении Положения о денежном содержании должностных лиц и муниципальных служащих Кочетовского сельского поселения Инсарского муниципального района Республики Мордовия</w:t>
      </w:r>
      <w:r>
        <w:rPr>
          <w:sz w:val="28"/>
          <w:szCs w:val="28"/>
        </w:rPr>
        <w:t>.</w:t>
      </w:r>
    </w:p>
    <w:p w:rsidR="002B51F0" w:rsidRDefault="002B51F0" w:rsidP="008012E7">
      <w:pPr>
        <w:jc w:val="center"/>
        <w:rPr>
          <w:sz w:val="28"/>
          <w:szCs w:val="28"/>
        </w:rPr>
      </w:pP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</w:p>
    <w:p w:rsidR="002B51F0" w:rsidRDefault="002B51F0" w:rsidP="00BF2CAA">
      <w:pPr>
        <w:pStyle w:val="NormalWeb"/>
        <w:spacing w:before="0" w:beforeAutospacing="0" w:after="0" w:afterAutospacing="0"/>
        <w:ind w:firstLine="709"/>
        <w:jc w:val="both"/>
      </w:pPr>
      <w:r>
        <w:rPr>
          <w:sz w:val="28"/>
          <w:szCs w:val="28"/>
        </w:rPr>
        <w:t>сельского поселения                                                             Т.В. Бакулина</w:t>
      </w:r>
    </w:p>
    <w:p w:rsidR="002B51F0" w:rsidRDefault="002B51F0" w:rsidP="00BF2CAA"/>
    <w:p w:rsidR="002B51F0" w:rsidRDefault="002B51F0"/>
    <w:sectPr w:rsidR="002B51F0" w:rsidSect="00003E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CAA"/>
    <w:rsid w:val="00003E9D"/>
    <w:rsid w:val="000C227D"/>
    <w:rsid w:val="001E7AAF"/>
    <w:rsid w:val="002B51F0"/>
    <w:rsid w:val="003F743E"/>
    <w:rsid w:val="005854B3"/>
    <w:rsid w:val="00595419"/>
    <w:rsid w:val="005C68CD"/>
    <w:rsid w:val="005F287C"/>
    <w:rsid w:val="008012E7"/>
    <w:rsid w:val="008B5954"/>
    <w:rsid w:val="009515EA"/>
    <w:rsid w:val="00BE4661"/>
    <w:rsid w:val="00BF2CAA"/>
    <w:rsid w:val="00C3112F"/>
    <w:rsid w:val="00C405C7"/>
    <w:rsid w:val="00C42480"/>
    <w:rsid w:val="00DE5B9B"/>
    <w:rsid w:val="00F70262"/>
    <w:rsid w:val="00FB4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2CA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15EA"/>
    <w:pPr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15EA"/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rsid w:val="00BF2CA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99"/>
    <w:qFormat/>
    <w:rsid w:val="00BF2CAA"/>
    <w:pPr>
      <w:widowControl w:val="0"/>
      <w:suppressAutoHyphens/>
      <w:autoSpaceDE w:val="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a">
    <w:name w:val="Прижатый влево"/>
    <w:basedOn w:val="Normal"/>
    <w:next w:val="Normal"/>
    <w:uiPriority w:val="99"/>
    <w:rsid w:val="009515EA"/>
    <w:pPr>
      <w:widowControl/>
    </w:pPr>
    <w:rPr>
      <w:rFonts w:ascii="Arial" w:eastAsia="Calibri" w:hAnsi="Arial" w:cs="Arial"/>
      <w:sz w:val="24"/>
      <w:szCs w:val="24"/>
    </w:rPr>
  </w:style>
  <w:style w:type="paragraph" w:customStyle="1" w:styleId="s1">
    <w:name w:val="s_1"/>
    <w:basedOn w:val="Normal"/>
    <w:uiPriority w:val="99"/>
    <w:rsid w:val="009515E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rsid w:val="008012E7"/>
    <w:pPr>
      <w:spacing w:after="120"/>
      <w:ind w:firstLine="720"/>
      <w:jc w:val="both"/>
    </w:pPr>
    <w:rPr>
      <w:rFonts w:ascii="Arial" w:hAnsi="Arial" w:cs="Arial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012E7"/>
    <w:rPr>
      <w:rFonts w:ascii="Arial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205</Words>
  <Characters>1172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КОЧЕТОВСКОГО СЕЛЬСКОГО ПОСЕЛЕНИЯ ИНСАРСКОГО МУНИЦИПАЛЬНОГО РАЙОНА</dc:title>
  <dc:subject/>
  <dc:creator>User</dc:creator>
  <cp:keywords/>
  <dc:description/>
  <cp:lastModifiedBy>User</cp:lastModifiedBy>
  <cp:revision>2</cp:revision>
  <cp:lastPrinted>2022-02-10T13:24:00Z</cp:lastPrinted>
  <dcterms:created xsi:type="dcterms:W3CDTF">2022-03-21T08:32:00Z</dcterms:created>
  <dcterms:modified xsi:type="dcterms:W3CDTF">2022-03-21T08:32:00Z</dcterms:modified>
</cp:coreProperties>
</file>