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A51" w:rsidRDefault="00EB6A51" w:rsidP="00D30C40">
      <w:pPr>
        <w:spacing w:after="0" w:line="240" w:lineRule="auto"/>
        <w:jc w:val="center"/>
        <w:rPr>
          <w:b/>
        </w:rPr>
      </w:pPr>
    </w:p>
    <w:p w:rsidR="00EB6A51" w:rsidRDefault="00EB6A51" w:rsidP="00D30C40">
      <w:pPr>
        <w:spacing w:after="0" w:line="240" w:lineRule="auto"/>
        <w:jc w:val="center"/>
        <w:rPr>
          <w:b/>
        </w:rPr>
      </w:pPr>
    </w:p>
    <w:p w:rsidR="00EB6A51" w:rsidRDefault="00EB6A51" w:rsidP="00D30C40">
      <w:pPr>
        <w:spacing w:after="0" w:line="240" w:lineRule="auto"/>
        <w:jc w:val="center"/>
        <w:rPr>
          <w:b/>
        </w:rPr>
      </w:pPr>
      <w:r>
        <w:rPr>
          <w:b/>
        </w:rPr>
        <w:t xml:space="preserve">Извещение о возможности приобретения в собственность или аренду земельных участков из земель сельскохозяйственного назначения, находящихся в собственности </w:t>
      </w:r>
      <w:r w:rsidRPr="00414957">
        <w:rPr>
          <w:b/>
        </w:rPr>
        <w:t>Сиалеевско-Пятинского сельского поселения Инсарского муниципального района Республики Мордовия</w:t>
      </w:r>
      <w:r>
        <w:rPr>
          <w:b/>
        </w:rPr>
        <w:t xml:space="preserve"> и выделенных в счет земельных долей находящихся в муниципальной собственности, без проведения торгов</w:t>
      </w:r>
    </w:p>
    <w:p w:rsidR="00EB6A51" w:rsidRDefault="00EB6A51" w:rsidP="00D30C40">
      <w:pPr>
        <w:spacing w:after="0" w:line="240" w:lineRule="auto"/>
        <w:jc w:val="center"/>
        <w:rPr>
          <w:b/>
        </w:rPr>
      </w:pPr>
    </w:p>
    <w:p w:rsidR="00EB6A51" w:rsidRDefault="00EB6A51" w:rsidP="00D30C40">
      <w:pPr>
        <w:spacing w:after="0" w:line="240" w:lineRule="auto"/>
        <w:jc w:val="both"/>
      </w:pPr>
      <w:r>
        <w:t>Администрация Сиалеевско-Пятинского сельского поселения Инсарского муниципального района Республики Мордовия, в соответствии с частью 5.1. статьи 10 Федерального закона от 24 июля 2002 года №101-ФЗ «Об обороте земель сельскохозяйственного назначения», сообщает о возможности приобретения в собственность или аренду земельных участков из земель сельскохозяйственного назначения, предназначенных для сельскохозяйственного производства, выделенных в счет земельных долей находящихся в муниципальной собственности, сельскохозяйственной организацией или крестьянским (фермерским) хозяйством, использующими такие земельные участки.</w:t>
      </w:r>
    </w:p>
    <w:p w:rsidR="00EB6A51" w:rsidRDefault="00EB6A51" w:rsidP="00D30C40">
      <w:pPr>
        <w:spacing w:after="0" w:line="240" w:lineRule="auto"/>
        <w:jc w:val="both"/>
      </w:pPr>
      <w:r>
        <w:t>Сведения о земельных участках:</w:t>
      </w:r>
    </w:p>
    <w:p w:rsidR="00EB6A51" w:rsidRPr="00E936E2" w:rsidRDefault="00EB6A51" w:rsidP="00E936E2">
      <w:pPr>
        <w:pStyle w:val="NormalWeb"/>
        <w:spacing w:before="0" w:beforeAutospacing="0" w:after="0" w:afterAutospacing="0"/>
        <w:jc w:val="both"/>
      </w:pPr>
      <w:r w:rsidRPr="00E936E2">
        <w:t>- земельный участок с кадастровым номером – 13:09:0206004:338, площадью – 353100 +/- 2080 кв.м.;</w:t>
      </w:r>
    </w:p>
    <w:p w:rsidR="00EB6A51" w:rsidRPr="00E936E2" w:rsidRDefault="00EB6A51" w:rsidP="00E936E2">
      <w:pPr>
        <w:pStyle w:val="NormalWeb"/>
        <w:spacing w:before="0" w:beforeAutospacing="0" w:after="0" w:afterAutospacing="0"/>
        <w:jc w:val="both"/>
      </w:pPr>
      <w:r w:rsidRPr="00E936E2">
        <w:t>- земельный участок с кадастровым номером – 13:09:0206004:339, площадью – 194900 +/- 2943 кв.м.;</w:t>
      </w:r>
    </w:p>
    <w:p w:rsidR="00EB6A51" w:rsidRPr="00E936E2" w:rsidRDefault="00EB6A51" w:rsidP="00E936E2">
      <w:pPr>
        <w:pStyle w:val="NormalWeb"/>
        <w:spacing w:before="0" w:beforeAutospacing="0" w:after="0" w:afterAutospacing="0"/>
        <w:jc w:val="both"/>
      </w:pPr>
      <w:r w:rsidRPr="00E936E2">
        <w:t>- земельный участок с кадастровым номером – 13:09:0206004:340, площадью – 192000 +/- 1534 кв.м.;</w:t>
      </w:r>
    </w:p>
    <w:p w:rsidR="00EB6A51" w:rsidRDefault="00EB6A51" w:rsidP="00E936E2">
      <w:pPr>
        <w:spacing w:after="0" w:line="240" w:lineRule="auto"/>
        <w:jc w:val="both"/>
      </w:pPr>
      <w:r w:rsidRPr="00E936E2">
        <w:rPr>
          <w:szCs w:val="24"/>
        </w:rPr>
        <w:t>Указанные земельные участки расположены по адресу: Республика Мордовия, Инсарский</w:t>
      </w:r>
      <w:r>
        <w:t xml:space="preserve"> район, Сиалеевско-Пятинское сельское поселение.</w:t>
      </w:r>
    </w:p>
    <w:p w:rsidR="00EB6A51" w:rsidRDefault="00EB6A51" w:rsidP="00D30C40">
      <w:pPr>
        <w:spacing w:after="0" w:line="240" w:lineRule="auto"/>
        <w:jc w:val="both"/>
      </w:pPr>
      <w:r>
        <w:t>Категория земель – земли сельскохозяйственного назначения.</w:t>
      </w:r>
    </w:p>
    <w:p w:rsidR="00EB6A51" w:rsidRDefault="00EB6A51" w:rsidP="00D30C40">
      <w:pPr>
        <w:spacing w:after="0" w:line="240" w:lineRule="auto"/>
        <w:jc w:val="both"/>
      </w:pPr>
      <w:r>
        <w:t>Вид разрешенного использования – для сельскохозяйственного производства.</w:t>
      </w:r>
    </w:p>
    <w:p w:rsidR="00EB6A51" w:rsidRDefault="00EB6A51" w:rsidP="00D30C40">
      <w:pPr>
        <w:spacing w:after="0" w:line="240" w:lineRule="auto"/>
        <w:jc w:val="both"/>
      </w:pPr>
      <w:r>
        <w:t>С заявлением о заключении договора купли-продажи и/или аренды земельного участка, обращаться по адресу: 431405, Республика Мордовия, Инсарский район, с. Сиалеевская Пятина, ул. Советская, д. 73.</w:t>
      </w:r>
    </w:p>
    <w:p w:rsidR="00EB6A51" w:rsidRDefault="00EB6A51" w:rsidP="00D30C40">
      <w:pPr>
        <w:spacing w:after="0" w:line="240" w:lineRule="auto"/>
        <w:jc w:val="both"/>
      </w:pPr>
      <w:r>
        <w:t>Дополнительную информацию можно получить по телефону: 8 (83449) 2-43-34.</w:t>
      </w:r>
    </w:p>
    <w:p w:rsidR="00EB6A51" w:rsidRPr="00414957" w:rsidRDefault="00EB6A51" w:rsidP="00D30C40">
      <w:pPr>
        <w:spacing w:after="0" w:line="240" w:lineRule="auto"/>
        <w:jc w:val="both"/>
      </w:pPr>
    </w:p>
    <w:sectPr w:rsidR="00EB6A51" w:rsidRPr="00414957" w:rsidSect="00953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A51" w:rsidRDefault="00EB6A51" w:rsidP="00F80FAF">
      <w:pPr>
        <w:spacing w:after="0" w:line="240" w:lineRule="auto"/>
      </w:pPr>
      <w:r>
        <w:separator/>
      </w:r>
    </w:p>
  </w:endnote>
  <w:endnote w:type="continuationSeparator" w:id="0">
    <w:p w:rsidR="00EB6A51" w:rsidRDefault="00EB6A51" w:rsidP="00F80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A51" w:rsidRDefault="00EB6A51" w:rsidP="00F80FAF">
      <w:pPr>
        <w:spacing w:after="0" w:line="240" w:lineRule="auto"/>
      </w:pPr>
      <w:r>
        <w:separator/>
      </w:r>
    </w:p>
  </w:footnote>
  <w:footnote w:type="continuationSeparator" w:id="0">
    <w:p w:rsidR="00EB6A51" w:rsidRDefault="00EB6A51" w:rsidP="00F80F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58D"/>
    <w:rsid w:val="000761C5"/>
    <w:rsid w:val="000A4E82"/>
    <w:rsid w:val="00121456"/>
    <w:rsid w:val="0016474C"/>
    <w:rsid w:val="00171646"/>
    <w:rsid w:val="00195BF3"/>
    <w:rsid w:val="002212EF"/>
    <w:rsid w:val="00234563"/>
    <w:rsid w:val="002825F1"/>
    <w:rsid w:val="002B2546"/>
    <w:rsid w:val="002C4703"/>
    <w:rsid w:val="003529EB"/>
    <w:rsid w:val="00397ACC"/>
    <w:rsid w:val="003A63F6"/>
    <w:rsid w:val="00414957"/>
    <w:rsid w:val="00415FAC"/>
    <w:rsid w:val="004674F9"/>
    <w:rsid w:val="00467F7F"/>
    <w:rsid w:val="004D358D"/>
    <w:rsid w:val="00530F7F"/>
    <w:rsid w:val="005434AF"/>
    <w:rsid w:val="00556894"/>
    <w:rsid w:val="00593249"/>
    <w:rsid w:val="00622B3C"/>
    <w:rsid w:val="006713FB"/>
    <w:rsid w:val="006E27B9"/>
    <w:rsid w:val="00707606"/>
    <w:rsid w:val="00791CA9"/>
    <w:rsid w:val="00806D23"/>
    <w:rsid w:val="008D222E"/>
    <w:rsid w:val="00953580"/>
    <w:rsid w:val="009F4443"/>
    <w:rsid w:val="00A84EEE"/>
    <w:rsid w:val="00B76BE8"/>
    <w:rsid w:val="00C64E02"/>
    <w:rsid w:val="00C931BD"/>
    <w:rsid w:val="00C937B9"/>
    <w:rsid w:val="00C96CAC"/>
    <w:rsid w:val="00CC1F58"/>
    <w:rsid w:val="00D05EB8"/>
    <w:rsid w:val="00D30C40"/>
    <w:rsid w:val="00DA1F7E"/>
    <w:rsid w:val="00DA6610"/>
    <w:rsid w:val="00E936E2"/>
    <w:rsid w:val="00EB6A51"/>
    <w:rsid w:val="00F0523D"/>
    <w:rsid w:val="00F14A2D"/>
    <w:rsid w:val="00F80FAF"/>
    <w:rsid w:val="00F848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29EB"/>
    <w:pPr>
      <w:spacing w:after="200" w:line="276" w:lineRule="auto"/>
    </w:pPr>
    <w:rPr>
      <w:color w:val="00000A"/>
      <w:sz w:val="2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29EB"/>
    <w:pPr>
      <w:keepNext/>
      <w:keepLines/>
      <w:spacing w:before="480" w:after="0"/>
      <w:outlineLvl w:val="0"/>
    </w:pPr>
    <w:rPr>
      <w:rFonts w:eastAsia="Times New Roman"/>
      <w:b/>
      <w:bCs/>
      <w:color w:val="365F9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29EB"/>
    <w:rPr>
      <w:rFonts w:eastAsia="Times New Roman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semiHidden/>
    <w:rsid w:val="00DA1F7E"/>
    <w:pPr>
      <w:spacing w:before="100" w:beforeAutospacing="1" w:after="100" w:afterAutospacing="1" w:line="240" w:lineRule="auto"/>
    </w:pPr>
    <w:rPr>
      <w:rFonts w:eastAsia="Times New Roman"/>
      <w:color w:val="auto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A1F7E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semiHidden/>
    <w:rsid w:val="00F80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80FAF"/>
    <w:rPr>
      <w:rFonts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rsid w:val="00F80F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80FAF"/>
    <w:rPr>
      <w:rFonts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00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273</Words>
  <Characters>1560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ACER-HDMI2@outlook.com</dc:creator>
  <cp:keywords/>
  <dc:description/>
  <cp:lastModifiedBy>1</cp:lastModifiedBy>
  <cp:revision>5</cp:revision>
  <cp:lastPrinted>2020-12-29T07:48:00Z</cp:lastPrinted>
  <dcterms:created xsi:type="dcterms:W3CDTF">2021-06-02T06:24:00Z</dcterms:created>
  <dcterms:modified xsi:type="dcterms:W3CDTF">2021-06-02T06:41:00Z</dcterms:modified>
</cp:coreProperties>
</file>