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9A9" w:rsidRPr="00C92C99" w:rsidRDefault="009C09A9" w:rsidP="00B5728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92C99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9C09A9" w:rsidRPr="00C92C99" w:rsidRDefault="009C09A9" w:rsidP="00B5728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92C99">
        <w:rPr>
          <w:rFonts w:ascii="Times New Roman" w:hAnsi="Times New Roman"/>
          <w:b/>
          <w:bCs/>
          <w:sz w:val="28"/>
          <w:szCs w:val="28"/>
        </w:rPr>
        <w:t>Инсарский муниципальный район</w:t>
      </w:r>
    </w:p>
    <w:p w:rsidR="009C09A9" w:rsidRPr="00C92C99" w:rsidRDefault="009C09A9" w:rsidP="00B5728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92C99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09A9" w:rsidRPr="00E43A4A" w:rsidRDefault="009C09A9" w:rsidP="00B57280">
      <w:pPr>
        <w:pStyle w:val="Heading1"/>
        <w:jc w:val="center"/>
        <w:rPr>
          <w:b/>
          <w:bCs/>
          <w:szCs w:val="28"/>
        </w:rPr>
      </w:pPr>
      <w:r w:rsidRPr="00E43A4A">
        <w:rPr>
          <w:b/>
          <w:bCs/>
          <w:szCs w:val="28"/>
        </w:rPr>
        <w:t xml:space="preserve">администрации </w:t>
      </w:r>
      <w:r w:rsidRPr="00E43A4A">
        <w:rPr>
          <w:b/>
          <w:szCs w:val="28"/>
        </w:rPr>
        <w:t>Сиалеевско-Пятинского</w:t>
      </w:r>
      <w:r w:rsidRPr="00E43A4A">
        <w:rPr>
          <w:b/>
          <w:bCs/>
          <w:szCs w:val="28"/>
        </w:rPr>
        <w:t xml:space="preserve"> сельского  поселения</w:t>
      </w:r>
    </w:p>
    <w:p w:rsidR="009C09A9" w:rsidRPr="00E43A4A" w:rsidRDefault="009C09A9" w:rsidP="00B5728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43A4A">
        <w:rPr>
          <w:rFonts w:ascii="Times New Roman" w:hAnsi="Times New Roman"/>
          <w:b/>
          <w:bCs/>
          <w:sz w:val="28"/>
          <w:szCs w:val="28"/>
        </w:rPr>
        <w:t>с.</w:t>
      </w:r>
      <w:r>
        <w:rPr>
          <w:rFonts w:ascii="Times New Roman" w:hAnsi="Times New Roman"/>
          <w:b/>
          <w:bCs/>
          <w:sz w:val="28"/>
          <w:szCs w:val="28"/>
        </w:rPr>
        <w:t xml:space="preserve"> Сиалеевская Пятина</w:t>
      </w:r>
      <w:r w:rsidRPr="00E43A4A">
        <w:rPr>
          <w:rFonts w:ascii="Times New Roman" w:hAnsi="Times New Roman"/>
          <w:b/>
          <w:bCs/>
          <w:sz w:val="28"/>
          <w:szCs w:val="28"/>
        </w:rPr>
        <w:t>.</w:t>
      </w:r>
    </w:p>
    <w:p w:rsidR="009C09A9" w:rsidRPr="00E43A4A" w:rsidRDefault="009C09A9" w:rsidP="00B5728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</w:t>
      </w:r>
      <w:r w:rsidRPr="00E43A4A">
        <w:rPr>
          <w:rFonts w:ascii="Times New Roman" w:hAnsi="Times New Roman"/>
          <w:bCs/>
          <w:sz w:val="28"/>
          <w:szCs w:val="28"/>
        </w:rPr>
        <w:t>.10</w:t>
      </w:r>
      <w:r>
        <w:rPr>
          <w:rFonts w:ascii="Times New Roman" w:hAnsi="Times New Roman"/>
          <w:bCs/>
          <w:sz w:val="28"/>
          <w:szCs w:val="28"/>
        </w:rPr>
        <w:t>.2020</w:t>
      </w:r>
      <w:r w:rsidRPr="00E43A4A">
        <w:rPr>
          <w:rFonts w:ascii="Times New Roman" w:hAnsi="Times New Roman"/>
          <w:bCs/>
          <w:sz w:val="28"/>
          <w:szCs w:val="28"/>
        </w:rPr>
        <w:t xml:space="preserve"> г.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№   42</w:t>
      </w:r>
      <w:r w:rsidRPr="00E43A4A">
        <w:rPr>
          <w:rFonts w:ascii="Times New Roman" w:hAnsi="Times New Roman"/>
          <w:bCs/>
          <w:sz w:val="28"/>
          <w:szCs w:val="28"/>
        </w:rPr>
        <w:t xml:space="preserve"> </w:t>
      </w:r>
    </w:p>
    <w:p w:rsidR="009C09A9" w:rsidRPr="00E43A4A" w:rsidRDefault="009C09A9" w:rsidP="00E43A4A">
      <w:pPr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«</w:t>
      </w:r>
      <w:r w:rsidRPr="00E43A4A">
        <w:rPr>
          <w:rFonts w:ascii="Times New Roman" w:hAnsi="Times New Roman"/>
          <w:sz w:val="28"/>
          <w:szCs w:val="28"/>
        </w:rPr>
        <w:t xml:space="preserve">О подготовке к осенне-зимнему </w:t>
      </w:r>
    </w:p>
    <w:p w:rsidR="009C09A9" w:rsidRPr="00E43A4A" w:rsidRDefault="009C09A9" w:rsidP="00E43A4A">
      <w:pPr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>пожароопасному периоду  2020-2021 гг.  и</w:t>
      </w:r>
    </w:p>
    <w:p w:rsidR="009C09A9" w:rsidRPr="00E43A4A" w:rsidRDefault="009C09A9" w:rsidP="00E43A4A">
      <w:pPr>
        <w:rPr>
          <w:rFonts w:ascii="Times New Roman" w:hAnsi="Times New Roman"/>
          <w:bCs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 предупреждению других чрезвычайных ситуаций»</w:t>
      </w:r>
    </w:p>
    <w:p w:rsidR="009C09A9" w:rsidRPr="002759B4" w:rsidRDefault="009C09A9" w:rsidP="002759B4">
      <w:pPr>
        <w:pStyle w:val="Heading1"/>
        <w:shd w:val="clear" w:color="auto" w:fill="FFFFFF"/>
        <w:spacing w:after="144" w:line="371" w:lineRule="atLeast"/>
        <w:rPr>
          <w:rFonts w:ascii="Arial" w:hAnsi="Arial" w:cs="Arial"/>
          <w:color w:val="000000"/>
          <w:sz w:val="37"/>
          <w:szCs w:val="37"/>
        </w:rPr>
      </w:pPr>
      <w:r w:rsidRPr="00E43A4A">
        <w:rPr>
          <w:szCs w:val="28"/>
        </w:rPr>
        <w:t xml:space="preserve">        В соответствии с Федеральным  законом от</w:t>
      </w:r>
      <w:r w:rsidRPr="00B6359B">
        <w:rPr>
          <w:rFonts w:ascii="Arial" w:hAnsi="Arial" w:cs="Arial"/>
          <w:color w:val="000000"/>
          <w:sz w:val="37"/>
          <w:szCs w:val="37"/>
        </w:rPr>
        <w:t xml:space="preserve"> </w:t>
      </w:r>
      <w:r w:rsidRPr="00E43A4A">
        <w:rPr>
          <w:szCs w:val="28"/>
        </w:rPr>
        <w:t xml:space="preserve">21 декабря </w:t>
      </w:r>
      <w:smartTag w:uri="urn:schemas-microsoft-com:office:smarttags" w:element="metricconverter">
        <w:smartTagPr>
          <w:attr w:name="ProductID" w:val="1994 г"/>
        </w:smartTagPr>
        <w:r w:rsidRPr="00E43A4A">
          <w:rPr>
            <w:szCs w:val="28"/>
          </w:rPr>
          <w:t>1994 г</w:t>
        </w:r>
      </w:smartTag>
      <w:r w:rsidRPr="00E43A4A">
        <w:rPr>
          <w:szCs w:val="28"/>
        </w:rPr>
        <w:t xml:space="preserve">. № 69- ФЗ «О пожарной безопасности», в целях обеспечении противопожарной безопасности населения и предупреждению других чрезвычайных ситуаций на территории Сиалеевско-Пятинского сельского поселения  в осенне-зимний период 2020-2021 гг. </w:t>
      </w:r>
    </w:p>
    <w:p w:rsidR="009C09A9" w:rsidRPr="00E43A4A" w:rsidRDefault="009C09A9" w:rsidP="00B57280">
      <w:pPr>
        <w:ind w:right="-1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                                                 ПОСТАНОВЛЯЮ:</w:t>
      </w:r>
    </w:p>
    <w:p w:rsidR="009C09A9" w:rsidRPr="00E43A4A" w:rsidRDefault="009C09A9" w:rsidP="00B57280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          1.Утвердить план  противопожарных мероприятий для подготовки на территории Сиалеевско-Пятинского сельского поселения к осенне-зимнему периоду пожароопасному периоду 2020-2021 гг.</w:t>
      </w:r>
    </w:p>
    <w:p w:rsidR="009C09A9" w:rsidRPr="00E43A4A" w:rsidRDefault="009C09A9" w:rsidP="00B5728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2. В информационном бюллетени Сиалеевско-Пятинского сельского поселения регулярно публиковать материалы о необходимости соблюдения правил пожарной безопасности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E43A4A">
        <w:rPr>
          <w:rFonts w:ascii="Times New Roman" w:hAnsi="Times New Roman"/>
          <w:sz w:val="28"/>
          <w:szCs w:val="28"/>
        </w:rPr>
        <w:t>осенне-зимн</w:t>
      </w:r>
      <w:r>
        <w:rPr>
          <w:rFonts w:ascii="Times New Roman" w:hAnsi="Times New Roman"/>
          <w:sz w:val="28"/>
          <w:szCs w:val="28"/>
        </w:rPr>
        <w:t>ий пожароопасный период</w:t>
      </w:r>
      <w:r w:rsidRPr="00E43A4A">
        <w:rPr>
          <w:rFonts w:ascii="Times New Roman" w:hAnsi="Times New Roman"/>
          <w:sz w:val="28"/>
          <w:szCs w:val="28"/>
        </w:rPr>
        <w:t xml:space="preserve">  2020-2021 гг..</w:t>
      </w:r>
    </w:p>
    <w:p w:rsidR="009C09A9" w:rsidRPr="00E43A4A" w:rsidRDefault="009C09A9" w:rsidP="00B57280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       3. Контроль за исполнением настоящего постановления оставляю за собой</w:t>
      </w:r>
    </w:p>
    <w:p w:rsidR="009C09A9" w:rsidRPr="00E43A4A" w:rsidRDefault="009C09A9" w:rsidP="00B57280">
      <w:pPr>
        <w:ind w:right="-1"/>
        <w:rPr>
          <w:rFonts w:ascii="Times New Roman" w:hAnsi="Times New Roman"/>
          <w:sz w:val="28"/>
          <w:szCs w:val="28"/>
        </w:rPr>
      </w:pPr>
    </w:p>
    <w:p w:rsidR="009C09A9" w:rsidRPr="00E43A4A" w:rsidRDefault="009C09A9" w:rsidP="00B57280">
      <w:pPr>
        <w:spacing w:after="0"/>
        <w:ind w:right="-1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>Глава  Сиалеевско-Пятинского</w:t>
      </w:r>
    </w:p>
    <w:p w:rsidR="009C09A9" w:rsidRPr="00E43A4A" w:rsidRDefault="009C09A9" w:rsidP="00B57280">
      <w:pPr>
        <w:spacing w:after="0"/>
        <w:ind w:right="-1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>сельского поселения:                                                                         В.Д.Пиксаев</w:t>
      </w:r>
    </w:p>
    <w:p w:rsidR="009C09A9" w:rsidRPr="00E43A4A" w:rsidRDefault="009C09A9" w:rsidP="00B57280">
      <w:pPr>
        <w:tabs>
          <w:tab w:val="left" w:pos="1134"/>
          <w:tab w:val="left" w:pos="1418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9C09A9" w:rsidRPr="00E43A4A" w:rsidRDefault="009C09A9" w:rsidP="00B57280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</w:p>
    <w:p w:rsidR="009C09A9" w:rsidRPr="00E43A4A" w:rsidRDefault="009C09A9" w:rsidP="00B57280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E43A4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9C09A9" w:rsidRPr="00D80904" w:rsidRDefault="009C09A9" w:rsidP="00B57280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9C09A9" w:rsidRPr="00C92C99" w:rsidRDefault="009C09A9" w:rsidP="00B57280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Приложение</w:t>
      </w:r>
    </w:p>
    <w:p w:rsidR="009C09A9" w:rsidRPr="00C92C99" w:rsidRDefault="009C09A9" w:rsidP="00B57280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C92C99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к п</w:t>
      </w:r>
      <w:r w:rsidRPr="00C92C99">
        <w:rPr>
          <w:rFonts w:ascii="Times New Roman" w:hAnsi="Times New Roman"/>
          <w:sz w:val="28"/>
          <w:szCs w:val="28"/>
        </w:rPr>
        <w:t>остановлению главы</w:t>
      </w:r>
    </w:p>
    <w:p w:rsidR="009C09A9" w:rsidRPr="00E54AF3" w:rsidRDefault="009C09A9" w:rsidP="00B57280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E54AF3">
        <w:rPr>
          <w:rFonts w:ascii="Times New Roman" w:hAnsi="Times New Roman"/>
          <w:sz w:val="28"/>
          <w:szCs w:val="28"/>
        </w:rPr>
        <w:t xml:space="preserve">                                                Сиалеевско-Пятинского сельского поселения</w:t>
      </w:r>
    </w:p>
    <w:p w:rsidR="009C09A9" w:rsidRPr="00C92C99" w:rsidRDefault="009C09A9" w:rsidP="00B57280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C92C99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от 12.10.2020 </w:t>
      </w:r>
      <w:r w:rsidRPr="00C92C9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 № 41</w:t>
      </w:r>
    </w:p>
    <w:p w:rsidR="009C09A9" w:rsidRDefault="009C09A9" w:rsidP="00B57280">
      <w:pPr>
        <w:spacing w:after="0"/>
        <w:ind w:right="-1" w:firstLine="567"/>
        <w:jc w:val="both"/>
        <w:rPr>
          <w:sz w:val="28"/>
          <w:szCs w:val="28"/>
        </w:rPr>
      </w:pPr>
    </w:p>
    <w:p w:rsidR="009C09A9" w:rsidRPr="00C92C99" w:rsidRDefault="009C09A9" w:rsidP="00B57280">
      <w:pPr>
        <w:ind w:right="-1" w:firstLine="567"/>
        <w:jc w:val="center"/>
        <w:rPr>
          <w:rFonts w:ascii="Times New Roman" w:hAnsi="Times New Roman"/>
          <w:b/>
          <w:sz w:val="28"/>
          <w:szCs w:val="28"/>
        </w:rPr>
      </w:pPr>
      <w:r w:rsidRPr="00C92C99">
        <w:rPr>
          <w:rFonts w:ascii="Times New Roman" w:hAnsi="Times New Roman"/>
          <w:b/>
          <w:sz w:val="28"/>
          <w:szCs w:val="28"/>
        </w:rPr>
        <w:t xml:space="preserve">План </w:t>
      </w:r>
    </w:p>
    <w:p w:rsidR="009C09A9" w:rsidRPr="00C92C99" w:rsidRDefault="009C09A9" w:rsidP="00B57280">
      <w:pPr>
        <w:ind w:right="-1" w:firstLine="567"/>
        <w:jc w:val="center"/>
        <w:rPr>
          <w:rFonts w:ascii="Times New Roman" w:hAnsi="Times New Roman"/>
          <w:b/>
          <w:sz w:val="28"/>
          <w:szCs w:val="28"/>
        </w:rPr>
      </w:pPr>
      <w:r w:rsidRPr="00C92C99">
        <w:rPr>
          <w:rFonts w:ascii="Times New Roman" w:hAnsi="Times New Roman"/>
          <w:b/>
          <w:sz w:val="28"/>
          <w:szCs w:val="28"/>
        </w:rPr>
        <w:t xml:space="preserve"> противопожарных мероприятий для подготовки на территории </w:t>
      </w:r>
      <w:r w:rsidRPr="00E54AF3">
        <w:rPr>
          <w:rFonts w:ascii="Times New Roman" w:hAnsi="Times New Roman"/>
          <w:b/>
          <w:sz w:val="28"/>
          <w:szCs w:val="28"/>
        </w:rPr>
        <w:t>Сиалеевско-Пятинского</w:t>
      </w:r>
      <w:r w:rsidRPr="00C92C99">
        <w:rPr>
          <w:rFonts w:ascii="Times New Roman" w:hAnsi="Times New Roman"/>
          <w:b/>
          <w:sz w:val="28"/>
          <w:szCs w:val="28"/>
        </w:rPr>
        <w:t xml:space="preserve"> сельского поселен</w:t>
      </w:r>
      <w:r>
        <w:rPr>
          <w:rFonts w:ascii="Times New Roman" w:hAnsi="Times New Roman"/>
          <w:b/>
          <w:sz w:val="28"/>
          <w:szCs w:val="28"/>
        </w:rPr>
        <w:t xml:space="preserve">ия к осенне-зимнему пожароопасному  периоду 2020-2021 </w:t>
      </w:r>
      <w:r w:rsidRPr="00C92C99">
        <w:rPr>
          <w:rFonts w:ascii="Times New Roman" w:hAnsi="Times New Roman"/>
          <w:b/>
          <w:sz w:val="28"/>
          <w:szCs w:val="28"/>
        </w:rPr>
        <w:t>гг</w:t>
      </w:r>
      <w:r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5676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0"/>
        <w:gridCol w:w="4389"/>
        <w:gridCol w:w="2560"/>
        <w:gridCol w:w="2916"/>
      </w:tblGrid>
      <w:tr w:rsidR="009C09A9" w:rsidRPr="00CE099C" w:rsidTr="00CE099C">
        <w:tc>
          <w:tcPr>
            <w:tcW w:w="460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2020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78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1342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9C09A9" w:rsidRPr="00CE099C" w:rsidTr="00CE099C">
        <w:tc>
          <w:tcPr>
            <w:tcW w:w="460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0" w:type="pct"/>
          </w:tcPr>
          <w:p w:rsidR="009C09A9" w:rsidRPr="00CE099C" w:rsidRDefault="009C09A9" w:rsidP="00CE099C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 xml:space="preserve">  В целях предупреждения пожаров и гибели на них людей,   провести профилактические мероприятий по подготовке объектов жизнедеятельности (электро, тепло и водоснабжающих) к эксплуатации в   осенне-зимний период 2020-2021 гг.              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До начала отопительного сезона, далее на весь сезон</w:t>
            </w:r>
          </w:p>
        </w:tc>
        <w:tc>
          <w:tcPr>
            <w:tcW w:w="1342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Глава Сиалеевско-Пятинского сельского поселения</w:t>
            </w:r>
          </w:p>
          <w:p w:rsidR="009C09A9" w:rsidRPr="00CE099C" w:rsidRDefault="009C09A9" w:rsidP="00CE099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Заместители главы администрации Сиалеевско-Пятинского сельского поселения»</w:t>
            </w:r>
          </w:p>
        </w:tc>
      </w:tr>
      <w:tr w:rsidR="009C09A9" w:rsidRPr="00CE099C" w:rsidTr="00CE099C">
        <w:tc>
          <w:tcPr>
            <w:tcW w:w="460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20" w:type="pct"/>
          </w:tcPr>
          <w:p w:rsidR="009C09A9" w:rsidRPr="00CE099C" w:rsidRDefault="009C09A9" w:rsidP="00CE099C">
            <w:pPr>
              <w:tabs>
                <w:tab w:val="left" w:pos="1134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Организовать проведение мероприятий, направленных на обеспечение пожарной безопасности учреждений с массовым пребыванием людей, в том числе при проведении праздничных мероприятий в период новогодних и Рождественских праздников;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До начала отопительного сезона и перед проведением массового мероприятия</w:t>
            </w:r>
          </w:p>
        </w:tc>
        <w:tc>
          <w:tcPr>
            <w:tcW w:w="1342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Глава Сиалеевско-Пятинского сельского поселения,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Заместители главы администрации Сиалеевско-Пятинского сельского поселения»</w:t>
            </w:r>
          </w:p>
        </w:tc>
      </w:tr>
      <w:tr w:rsidR="009C09A9" w:rsidRPr="00CE099C" w:rsidTr="00CE099C">
        <w:tc>
          <w:tcPr>
            <w:tcW w:w="460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20" w:type="pct"/>
          </w:tcPr>
          <w:p w:rsidR="009C09A9" w:rsidRPr="00CE099C" w:rsidRDefault="009C09A9" w:rsidP="00CE099C">
            <w:pPr>
              <w:tabs>
                <w:tab w:val="left" w:pos="1134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Организовать оказание помощи малоимущим категориям граждан в приведении в соответствие с требованиями пожарной безопасности мест их проживания (проверка, а также ремонт электропроводки и печного отопления);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До начала отопительного сезона, далее на весь сезон</w:t>
            </w:r>
          </w:p>
        </w:tc>
        <w:tc>
          <w:tcPr>
            <w:tcW w:w="1342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Глава Сиалеевско-Пятинского сельского поселения,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 xml:space="preserve"> Заместители главы администрации Сиалеевско-Пятинского сельского поселения»</w:t>
            </w:r>
          </w:p>
        </w:tc>
      </w:tr>
      <w:tr w:rsidR="009C09A9" w:rsidRPr="00CE099C" w:rsidTr="00CE099C">
        <w:tc>
          <w:tcPr>
            <w:tcW w:w="460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020" w:type="pct"/>
          </w:tcPr>
          <w:p w:rsidR="009C09A9" w:rsidRPr="00CE099C" w:rsidRDefault="009C09A9" w:rsidP="00CE099C">
            <w:pPr>
              <w:tabs>
                <w:tab w:val="left" w:pos="1134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Проработать вопрос о реализации мер по профилактике пожаров в бесхозных строениях и других местах возможного проживания лиц без определенного места жительства;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До начала отопительного сезона, далее на весь сезон</w:t>
            </w:r>
          </w:p>
        </w:tc>
        <w:tc>
          <w:tcPr>
            <w:tcW w:w="1342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Глава Сиалеевско-Пятинского сельского поселения.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 xml:space="preserve">Заместители главы администрации Сиалеевско-Пятинского сельского поселения» </w:t>
            </w:r>
          </w:p>
        </w:tc>
      </w:tr>
      <w:tr w:rsidR="009C09A9" w:rsidRPr="00CE099C" w:rsidTr="00CE099C">
        <w:tc>
          <w:tcPr>
            <w:tcW w:w="460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020" w:type="pct"/>
          </w:tcPr>
          <w:p w:rsidR="009C09A9" w:rsidRPr="00CE099C" w:rsidRDefault="009C09A9" w:rsidP="00CE099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 xml:space="preserve">Активизировать проведение противопожарной пропаганды и обучения населения мерам пожарной безопасности, направленные в первую очередь на разъяснение мер пожарной безопасности при эксплуатации систем отопления, газового оборудования, электрооборудования и электроприборов, а так же применения пиротехнической продукции. </w:t>
            </w:r>
          </w:p>
          <w:p w:rsidR="009C09A9" w:rsidRPr="00CE099C" w:rsidRDefault="009C09A9" w:rsidP="00CE099C">
            <w:pPr>
              <w:tabs>
                <w:tab w:val="left" w:pos="1134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До начала отопительного сезона, далее на весь сезон</w:t>
            </w:r>
          </w:p>
        </w:tc>
        <w:tc>
          <w:tcPr>
            <w:tcW w:w="1342" w:type="pct"/>
          </w:tcPr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Глава Сиалеевско-Пятинского сельского поселения,</w:t>
            </w:r>
          </w:p>
          <w:p w:rsidR="009C09A9" w:rsidRPr="00CE099C" w:rsidRDefault="009C09A9" w:rsidP="00CE099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099C">
              <w:rPr>
                <w:rFonts w:ascii="Times New Roman" w:hAnsi="Times New Roman"/>
                <w:sz w:val="28"/>
                <w:szCs w:val="28"/>
              </w:rPr>
              <w:t>Заместители главы администрации Сиалеевско-Пятинского сельского поселения»</w:t>
            </w:r>
          </w:p>
        </w:tc>
      </w:tr>
    </w:tbl>
    <w:p w:rsidR="009C09A9" w:rsidRDefault="009C09A9" w:rsidP="00B57280">
      <w:pPr>
        <w:ind w:right="-1" w:firstLine="567"/>
        <w:jc w:val="both"/>
        <w:rPr>
          <w:sz w:val="28"/>
          <w:szCs w:val="28"/>
        </w:rPr>
      </w:pPr>
    </w:p>
    <w:p w:rsidR="009C09A9" w:rsidRDefault="009C09A9" w:rsidP="00B5728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9C09A9" w:rsidRDefault="009C09A9"/>
    <w:sectPr w:rsidR="009C09A9" w:rsidSect="00053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280"/>
    <w:rsid w:val="0005346A"/>
    <w:rsid w:val="001E59A9"/>
    <w:rsid w:val="002759B4"/>
    <w:rsid w:val="003B463C"/>
    <w:rsid w:val="0047664E"/>
    <w:rsid w:val="0070060B"/>
    <w:rsid w:val="008E5022"/>
    <w:rsid w:val="00967B87"/>
    <w:rsid w:val="009C09A9"/>
    <w:rsid w:val="00A030D7"/>
    <w:rsid w:val="00A4383F"/>
    <w:rsid w:val="00A66A24"/>
    <w:rsid w:val="00B57280"/>
    <w:rsid w:val="00B6359B"/>
    <w:rsid w:val="00C055FF"/>
    <w:rsid w:val="00C92C99"/>
    <w:rsid w:val="00C96720"/>
    <w:rsid w:val="00CE099C"/>
    <w:rsid w:val="00D80904"/>
    <w:rsid w:val="00E43A4A"/>
    <w:rsid w:val="00E54AF3"/>
    <w:rsid w:val="00FE4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46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B57280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7280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B5728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83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665</Words>
  <Characters>3792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1</cp:lastModifiedBy>
  <cp:revision>3</cp:revision>
  <cp:lastPrinted>2020-10-12T08:56:00Z</cp:lastPrinted>
  <dcterms:created xsi:type="dcterms:W3CDTF">2020-10-12T09:07:00Z</dcterms:created>
  <dcterms:modified xsi:type="dcterms:W3CDTF">2020-10-15T07:21:00Z</dcterms:modified>
</cp:coreProperties>
</file>