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5DB" w:rsidRDefault="002365DB" w:rsidP="00346CEB">
      <w:pPr>
        <w:pStyle w:val="Title"/>
      </w:pPr>
      <w:r>
        <w:t>Республика  Мордовия</w:t>
      </w:r>
    </w:p>
    <w:p w:rsidR="002365DB" w:rsidRDefault="002365DB" w:rsidP="00346CEB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Инсарский муниципальный район</w:t>
      </w:r>
    </w:p>
    <w:p w:rsidR="002365DB" w:rsidRDefault="002365DB" w:rsidP="00346C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2365DB" w:rsidRPr="00995440" w:rsidRDefault="002365DB" w:rsidP="00346C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r w:rsidRPr="00995440">
        <w:rPr>
          <w:sz w:val="28"/>
          <w:szCs w:val="28"/>
        </w:rPr>
        <w:t>Сиалеевско-Пятинского сельского поселения</w:t>
      </w:r>
    </w:p>
    <w:p w:rsidR="002365DB" w:rsidRPr="00995440" w:rsidRDefault="002365DB" w:rsidP="00346CEB">
      <w:pPr>
        <w:jc w:val="center"/>
        <w:rPr>
          <w:sz w:val="28"/>
          <w:szCs w:val="28"/>
        </w:rPr>
      </w:pPr>
      <w:r w:rsidRPr="00995440">
        <w:rPr>
          <w:sz w:val="28"/>
          <w:szCs w:val="28"/>
        </w:rPr>
        <w:t>с.Сиалеевская-Пятина</w:t>
      </w:r>
    </w:p>
    <w:p w:rsidR="002365DB" w:rsidRPr="00995440" w:rsidRDefault="002365DB" w:rsidP="00346CEB">
      <w:pPr>
        <w:jc w:val="center"/>
        <w:rPr>
          <w:sz w:val="16"/>
          <w:szCs w:val="16"/>
        </w:rPr>
      </w:pPr>
    </w:p>
    <w:p w:rsidR="002365DB" w:rsidRPr="00F5266E" w:rsidRDefault="002365DB" w:rsidP="004F6E03">
      <w:pPr>
        <w:pStyle w:val="Heading4"/>
        <w:shd w:val="clear" w:color="auto" w:fill="FFFFFF"/>
        <w:spacing w:before="0" w:beforeAutospacing="0" w:after="0" w:afterAutospacing="0"/>
        <w:rPr>
          <w:b w:val="0"/>
          <w:bCs w:val="0"/>
        </w:rPr>
      </w:pPr>
      <w:r>
        <w:rPr>
          <w:b w:val="0"/>
          <w:bCs w:val="0"/>
        </w:rPr>
        <w:t>от 16</w:t>
      </w:r>
      <w:r w:rsidRPr="00F5266E">
        <w:rPr>
          <w:b w:val="0"/>
          <w:bCs w:val="0"/>
        </w:rPr>
        <w:t xml:space="preserve"> марта </w:t>
      </w:r>
      <w:smartTag w:uri="urn:schemas-microsoft-com:office:smarttags" w:element="metricconverter">
        <w:smartTagPr>
          <w:attr w:name="ProductID" w:val="2020 г"/>
        </w:smartTagPr>
        <w:r w:rsidRPr="00F5266E">
          <w:rPr>
            <w:b w:val="0"/>
            <w:bCs w:val="0"/>
          </w:rPr>
          <w:t>2020 г</w:t>
        </w:r>
      </w:smartTag>
      <w:r w:rsidRPr="00F5266E">
        <w:rPr>
          <w:b w:val="0"/>
          <w:bCs w:val="0"/>
        </w:rPr>
        <w:t xml:space="preserve">.                                                                                        </w:t>
      </w:r>
      <w:r>
        <w:rPr>
          <w:b w:val="0"/>
          <w:bCs w:val="0"/>
        </w:rPr>
        <w:t xml:space="preserve">            </w:t>
      </w:r>
      <w:r w:rsidRPr="00F5266E">
        <w:rPr>
          <w:b w:val="0"/>
          <w:bCs w:val="0"/>
        </w:rPr>
        <w:t>№ 16 </w:t>
      </w:r>
    </w:p>
    <w:p w:rsidR="002365DB" w:rsidRPr="00F5266E" w:rsidRDefault="002365DB" w:rsidP="005577CB">
      <w:pPr>
        <w:pStyle w:val="Heading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</w:rPr>
      </w:pPr>
    </w:p>
    <w:p w:rsidR="002365DB" w:rsidRPr="00F5266E" w:rsidRDefault="002365DB" w:rsidP="008F5128">
      <w:r w:rsidRPr="00F5266E">
        <w:t xml:space="preserve"> </w:t>
      </w:r>
    </w:p>
    <w:p w:rsidR="002365DB" w:rsidRPr="00F5266E" w:rsidRDefault="002365DB" w:rsidP="007B1697">
      <w:r w:rsidRPr="00F5266E">
        <w:t xml:space="preserve">О признании утратившими силу </w:t>
      </w:r>
    </w:p>
    <w:p w:rsidR="002365DB" w:rsidRPr="00F5266E" w:rsidRDefault="002365DB" w:rsidP="007B1697">
      <w:r>
        <w:t>постановлений</w:t>
      </w:r>
      <w:r w:rsidRPr="00F5266E">
        <w:t xml:space="preserve">  администраци</w:t>
      </w:r>
      <w:r>
        <w:t>й</w:t>
      </w:r>
      <w:r w:rsidRPr="00F5266E">
        <w:t xml:space="preserve"> </w:t>
      </w:r>
    </w:p>
    <w:p w:rsidR="002365DB" w:rsidRDefault="002365DB" w:rsidP="007B1697">
      <w:r w:rsidRPr="00F5266E">
        <w:t>Сиалеевско-Пятинского сельского поселения</w:t>
      </w:r>
      <w:r>
        <w:t>,</w:t>
      </w:r>
    </w:p>
    <w:p w:rsidR="002365DB" w:rsidRDefault="002365DB" w:rsidP="007B1697">
      <w:r>
        <w:t>Нижневязерского сельского поселения,</w:t>
      </w:r>
    </w:p>
    <w:p w:rsidR="002365DB" w:rsidRDefault="002365DB" w:rsidP="007B1697">
      <w:r>
        <w:t>Языково-Пятинского сельского поселения,</w:t>
      </w:r>
    </w:p>
    <w:p w:rsidR="002365DB" w:rsidRPr="00F5266E" w:rsidRDefault="002365DB" w:rsidP="007B1697">
      <w:r>
        <w:t>Шадымо-Рыскинского сельского поселения</w:t>
      </w:r>
      <w:r w:rsidRPr="00F5266E">
        <w:t xml:space="preserve">   </w:t>
      </w:r>
    </w:p>
    <w:p w:rsidR="002365DB" w:rsidRPr="00F5266E" w:rsidRDefault="002365DB" w:rsidP="00346CEB">
      <w:pPr>
        <w:pStyle w:val="Heading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</w:rPr>
      </w:pPr>
    </w:p>
    <w:p w:rsidR="002365DB" w:rsidRPr="00F5266E" w:rsidRDefault="002365DB" w:rsidP="001111BB">
      <w:pPr>
        <w:ind w:firstLine="550"/>
        <w:jc w:val="both"/>
      </w:pPr>
      <w:r w:rsidRPr="00F5266E">
        <w:t xml:space="preserve"> В соответствии с Уставом Сиалеевско-Пятинского сельского поселения администрация Сиалеевско-Пятинского сельского поселения Инсарского муниципального района </w:t>
      </w:r>
    </w:p>
    <w:p w:rsidR="002365DB" w:rsidRPr="00F5266E" w:rsidRDefault="002365DB" w:rsidP="00F5266E">
      <w:pPr>
        <w:rPr>
          <w:b/>
        </w:rPr>
      </w:pPr>
      <w:r w:rsidRPr="00F5266E">
        <w:rPr>
          <w:b/>
        </w:rPr>
        <w:t xml:space="preserve">                                                           ПОСТАНОВЛЯЕТ:</w:t>
      </w:r>
    </w:p>
    <w:p w:rsidR="002365DB" w:rsidRPr="00F5266E" w:rsidRDefault="002365DB" w:rsidP="00F5266E">
      <w:pPr>
        <w:suppressAutoHyphens/>
        <w:jc w:val="both"/>
      </w:pPr>
      <w:r>
        <w:t xml:space="preserve">       1. </w:t>
      </w:r>
      <w:r w:rsidRPr="00F5266E">
        <w:t>Признать утратившими силу следующие постановления:</w:t>
      </w:r>
    </w:p>
    <w:p w:rsidR="002365DB" w:rsidRPr="00F5266E" w:rsidRDefault="002365DB" w:rsidP="00EB13E1">
      <w:pPr>
        <w:pStyle w:val="BodyText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5266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- Постановление администрации Нижневязерского сельского поселения</w:t>
      </w:r>
      <w:r w:rsidRPr="00F5266E">
        <w:rPr>
          <w:rStyle w:val="FontStyle18"/>
          <w:b w:val="0"/>
          <w:bCs w:val="0"/>
          <w:sz w:val="24"/>
          <w:szCs w:val="24"/>
        </w:rPr>
        <w:t xml:space="preserve"> Инсарского муниципального района </w:t>
      </w:r>
      <w:r w:rsidRPr="00F5266E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от 04.02.2015г. №11 "Об утверждении Административного регламента по осуществлению проверок в рамках муниципального геологического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 Нижневязерского  сельского поселения Инсарского муниципального района Республики Мордовия"</w:t>
      </w:r>
      <w:r w:rsidRPr="00F5266E">
        <w:rPr>
          <w:rStyle w:val="FontStyle18"/>
          <w:b w:val="0"/>
          <w:bCs w:val="0"/>
          <w:sz w:val="24"/>
          <w:szCs w:val="24"/>
        </w:rPr>
        <w:t xml:space="preserve"> </w:t>
      </w:r>
    </w:p>
    <w:p w:rsidR="002365DB" w:rsidRPr="00F5266E" w:rsidRDefault="002365DB" w:rsidP="00224E04">
      <w:pPr>
        <w:pStyle w:val="BodyText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5266E">
        <w:rPr>
          <w:rFonts w:ascii="Times New Roman" w:hAnsi="Times New Roman" w:cs="Times New Roman"/>
          <w:b w:val="0"/>
          <w:bCs w:val="0"/>
          <w:sz w:val="24"/>
          <w:szCs w:val="24"/>
        </w:rPr>
        <w:t>- Постановление администрации Сиалеевско-Пятинского сельского поселения</w:t>
      </w:r>
      <w:r w:rsidRPr="00F5266E">
        <w:rPr>
          <w:rStyle w:val="FontStyle18"/>
          <w:b w:val="0"/>
          <w:bCs w:val="0"/>
          <w:sz w:val="24"/>
          <w:szCs w:val="24"/>
        </w:rPr>
        <w:t xml:space="preserve"> Инсарского муниципального района от </w:t>
      </w:r>
      <w:r w:rsidRPr="00F5266E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04.02.2015г. №11 </w:t>
      </w:r>
      <w:r w:rsidRPr="00F5266E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"Об утверждении Административного регламента по осуществлению проверок в рамках муниципального геологического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 Сиалеевско-Пятинского  сельского поселения Инсарского муниципального района Республики Мордовия"</w:t>
      </w:r>
      <w:r w:rsidRPr="00F5266E">
        <w:rPr>
          <w:rStyle w:val="FontStyle18"/>
          <w:b w:val="0"/>
          <w:bCs w:val="0"/>
          <w:sz w:val="24"/>
          <w:szCs w:val="24"/>
        </w:rPr>
        <w:t xml:space="preserve"> </w:t>
      </w:r>
    </w:p>
    <w:p w:rsidR="002365DB" w:rsidRPr="00F5266E" w:rsidRDefault="002365DB" w:rsidP="00F5266E">
      <w:pPr>
        <w:pStyle w:val="BodyText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5266E">
        <w:rPr>
          <w:rFonts w:ascii="Times New Roman" w:hAnsi="Times New Roman" w:cs="Times New Roman"/>
          <w:b w:val="0"/>
          <w:bCs w:val="0"/>
          <w:sz w:val="24"/>
          <w:szCs w:val="24"/>
        </w:rPr>
        <w:t>- Постановление администрации Языково-Пятинского сельского поселения</w:t>
      </w:r>
      <w:r w:rsidRPr="00F5266E">
        <w:rPr>
          <w:rStyle w:val="FontStyle18"/>
          <w:b w:val="0"/>
          <w:bCs w:val="0"/>
          <w:sz w:val="24"/>
          <w:szCs w:val="24"/>
        </w:rPr>
        <w:t xml:space="preserve"> Инсарского муниципального района от </w:t>
      </w:r>
      <w:r w:rsidRPr="00F5266E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06.02.2015 №6 </w:t>
      </w:r>
      <w:r w:rsidRPr="00F5266E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"Об утверждении Административного регламента по осуществлению проверок в рамках муниципального геологического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 Языково-Пятинского  сельского поселения Инсарского муниципального района Республики Мордовия"</w:t>
      </w:r>
      <w:r w:rsidRPr="00F5266E">
        <w:rPr>
          <w:rStyle w:val="FontStyle18"/>
          <w:b w:val="0"/>
          <w:bCs w:val="0"/>
          <w:sz w:val="24"/>
          <w:szCs w:val="24"/>
        </w:rPr>
        <w:t xml:space="preserve"> </w:t>
      </w:r>
    </w:p>
    <w:p w:rsidR="002365DB" w:rsidRDefault="002365DB" w:rsidP="00224E04">
      <w:pPr>
        <w:pStyle w:val="BodyText"/>
        <w:jc w:val="both"/>
        <w:rPr>
          <w:rStyle w:val="FontStyle18"/>
          <w:b w:val="0"/>
          <w:bCs w:val="0"/>
          <w:sz w:val="24"/>
          <w:szCs w:val="24"/>
        </w:rPr>
      </w:pPr>
      <w:r w:rsidRPr="00F5266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- Постановление администрации Шадымо-Рыскинского сельского поселения</w:t>
      </w:r>
      <w:r w:rsidRPr="00F5266E">
        <w:rPr>
          <w:rStyle w:val="FontStyle18"/>
          <w:b w:val="0"/>
          <w:bCs w:val="0"/>
          <w:sz w:val="24"/>
          <w:szCs w:val="24"/>
        </w:rPr>
        <w:t xml:space="preserve"> Инсарского муниципального района от </w:t>
      </w:r>
      <w:r w:rsidRPr="00F5266E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06.02.2015 г. №11 </w:t>
      </w:r>
      <w:r w:rsidRPr="00F5266E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"Об утверждении Административного регламента по осуществлению проверок в рамках муниципального геологического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 Шадымо-Рыскинского  сельского поселения Инсарского муниципального района Республики Мордовия"</w:t>
      </w:r>
      <w:r w:rsidRPr="00F5266E">
        <w:rPr>
          <w:rStyle w:val="FontStyle18"/>
          <w:b w:val="0"/>
          <w:bCs w:val="0"/>
          <w:sz w:val="24"/>
          <w:szCs w:val="24"/>
        </w:rPr>
        <w:t xml:space="preserve"> </w:t>
      </w:r>
    </w:p>
    <w:p w:rsidR="002365DB" w:rsidRDefault="002365DB" w:rsidP="00224E04">
      <w:pPr>
        <w:pStyle w:val="BodyText"/>
        <w:jc w:val="both"/>
        <w:rPr>
          <w:rStyle w:val="FontStyle18"/>
          <w:b w:val="0"/>
          <w:bCs w:val="0"/>
          <w:sz w:val="24"/>
          <w:szCs w:val="24"/>
        </w:rPr>
      </w:pPr>
      <w:r>
        <w:rPr>
          <w:rStyle w:val="FontStyle18"/>
          <w:b w:val="0"/>
          <w:bCs w:val="0"/>
          <w:sz w:val="24"/>
          <w:szCs w:val="24"/>
        </w:rPr>
        <w:t xml:space="preserve">- </w:t>
      </w:r>
      <w:r w:rsidRPr="005130E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F5266E">
        <w:rPr>
          <w:rFonts w:ascii="Times New Roman" w:hAnsi="Times New Roman" w:cs="Times New Roman"/>
          <w:b w:val="0"/>
          <w:bCs w:val="0"/>
          <w:sz w:val="24"/>
          <w:szCs w:val="24"/>
        </w:rPr>
        <w:t>Постановление администрации Нижневязерского сельского поселения</w:t>
      </w:r>
      <w:r w:rsidRPr="00F5266E">
        <w:rPr>
          <w:rStyle w:val="FontStyle18"/>
          <w:b w:val="0"/>
          <w:bCs w:val="0"/>
          <w:sz w:val="24"/>
          <w:szCs w:val="24"/>
        </w:rPr>
        <w:t xml:space="preserve"> Инсарского муниципального района</w:t>
      </w:r>
      <w:r>
        <w:rPr>
          <w:rStyle w:val="FontStyle18"/>
          <w:b w:val="0"/>
          <w:bCs w:val="0"/>
          <w:sz w:val="24"/>
          <w:szCs w:val="24"/>
        </w:rPr>
        <w:t xml:space="preserve"> от 29.03.2013года №14 «Об утверждении перечня должностей муниципальной службы, при замещении которыхмуниципальные служащие администрации сельского поселения обязаны представлять сведения о своих расходах, а такжесведения о расходахсвоих супруги (супруга) и несовершеннолетних детей.»</w:t>
      </w:r>
    </w:p>
    <w:p w:rsidR="002365DB" w:rsidRDefault="002365DB" w:rsidP="002420D6">
      <w:pPr>
        <w:pStyle w:val="BodyText"/>
        <w:jc w:val="both"/>
        <w:rPr>
          <w:rStyle w:val="FontStyle18"/>
          <w:b w:val="0"/>
          <w:bCs w:val="0"/>
          <w:sz w:val="24"/>
          <w:szCs w:val="24"/>
        </w:rPr>
      </w:pPr>
      <w:r>
        <w:rPr>
          <w:rStyle w:val="FontStyle18"/>
          <w:b w:val="0"/>
          <w:bCs w:val="0"/>
          <w:sz w:val="24"/>
          <w:szCs w:val="24"/>
        </w:rPr>
        <w:t xml:space="preserve">- </w:t>
      </w:r>
      <w:r w:rsidRPr="00F5266E">
        <w:rPr>
          <w:rFonts w:ascii="Times New Roman" w:hAnsi="Times New Roman" w:cs="Times New Roman"/>
          <w:b w:val="0"/>
          <w:bCs w:val="0"/>
          <w:sz w:val="24"/>
          <w:szCs w:val="24"/>
        </w:rPr>
        <w:t>Постановление администрации Сиалеевско-Пятинского сельского поселения</w:t>
      </w:r>
      <w:r w:rsidRPr="00F5266E">
        <w:rPr>
          <w:rStyle w:val="FontStyle18"/>
          <w:b w:val="0"/>
          <w:bCs w:val="0"/>
          <w:sz w:val="24"/>
          <w:szCs w:val="24"/>
        </w:rPr>
        <w:t xml:space="preserve"> Инсарского муниципального района от</w:t>
      </w:r>
      <w:r>
        <w:rPr>
          <w:rStyle w:val="FontStyle18"/>
          <w:b w:val="0"/>
          <w:bCs w:val="0"/>
          <w:sz w:val="24"/>
          <w:szCs w:val="24"/>
        </w:rPr>
        <w:t xml:space="preserve"> 15.03.2013года №8 «Об утверждении перечня должностей муниципальной службы, при замещении которых муниципальные служащие администрации сельского поселения обязаны представлять сведения о своих расходах, а также сведения о расходахсвоих супруги (супруга) и несовершеннолетних детей.»</w:t>
      </w:r>
    </w:p>
    <w:p w:rsidR="002365DB" w:rsidRDefault="002365DB" w:rsidP="00224E04">
      <w:pPr>
        <w:pStyle w:val="BodyText"/>
        <w:jc w:val="both"/>
        <w:rPr>
          <w:rStyle w:val="FontStyle18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-</w:t>
      </w:r>
      <w:r w:rsidRPr="002420D6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F5266E">
        <w:rPr>
          <w:rFonts w:ascii="Times New Roman" w:hAnsi="Times New Roman" w:cs="Times New Roman"/>
          <w:b w:val="0"/>
          <w:bCs w:val="0"/>
          <w:sz w:val="24"/>
          <w:szCs w:val="24"/>
        </w:rPr>
        <w:t>Постановление администрации Языково-Пятинского сельского поселения</w:t>
      </w:r>
      <w:r w:rsidRPr="00F5266E">
        <w:rPr>
          <w:rStyle w:val="FontStyle18"/>
          <w:b w:val="0"/>
          <w:bCs w:val="0"/>
          <w:sz w:val="24"/>
          <w:szCs w:val="24"/>
        </w:rPr>
        <w:t xml:space="preserve"> Инсарского муниципального района от</w:t>
      </w:r>
      <w:r>
        <w:rPr>
          <w:rStyle w:val="FontStyle18"/>
          <w:b w:val="0"/>
          <w:bCs w:val="0"/>
          <w:sz w:val="24"/>
          <w:szCs w:val="24"/>
        </w:rPr>
        <w:t xml:space="preserve"> 27.02.2013года №5 «Об утверждении перечня должностей муниципальной службы, при замещении которыхмуниципальные служащие администрации сельского поселения обязаны представлять сведения о своих расходах, а такжесведения о расходахсвоих супруги (супруга) и несовершеннолетних детей.»</w:t>
      </w:r>
    </w:p>
    <w:p w:rsidR="002365DB" w:rsidRDefault="002365DB" w:rsidP="002420D6">
      <w:pPr>
        <w:pStyle w:val="BodyText"/>
        <w:jc w:val="both"/>
        <w:rPr>
          <w:rStyle w:val="FontStyle18"/>
          <w:b w:val="0"/>
          <w:bCs w:val="0"/>
          <w:sz w:val="24"/>
          <w:szCs w:val="24"/>
        </w:rPr>
      </w:pPr>
      <w:r>
        <w:rPr>
          <w:rStyle w:val="FontStyle18"/>
          <w:b w:val="0"/>
          <w:bCs w:val="0"/>
          <w:sz w:val="24"/>
          <w:szCs w:val="24"/>
        </w:rPr>
        <w:t xml:space="preserve">- </w:t>
      </w:r>
      <w:r w:rsidRPr="00F5266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Постановление администрации Шадымо-Рыскинского сельского поселения</w:t>
      </w:r>
      <w:r w:rsidRPr="00F5266E">
        <w:rPr>
          <w:rStyle w:val="FontStyle18"/>
          <w:b w:val="0"/>
          <w:bCs w:val="0"/>
          <w:sz w:val="24"/>
          <w:szCs w:val="24"/>
        </w:rPr>
        <w:t xml:space="preserve"> Инсарского муниципального района от</w:t>
      </w:r>
      <w:r>
        <w:rPr>
          <w:rStyle w:val="FontStyle18"/>
          <w:b w:val="0"/>
          <w:bCs w:val="0"/>
          <w:sz w:val="24"/>
          <w:szCs w:val="24"/>
        </w:rPr>
        <w:t>18.03.2013 года №8 «Об утверждении перечня должностей муниципальной службы, при замещении которых муниципальные служащие администрации сельского поселения обязаны представлять сведения о своих расходах, а такжесведения о расходахсвоих супруги (супруга) и несовершеннолетних детей.»</w:t>
      </w:r>
    </w:p>
    <w:p w:rsidR="002365DB" w:rsidRDefault="002365DB" w:rsidP="00224E04">
      <w:pPr>
        <w:pStyle w:val="BodyText"/>
        <w:jc w:val="both"/>
        <w:rPr>
          <w:rFonts w:ascii="Times New Roman" w:hAnsi="Times New Roman" w:cs="Times New Roman"/>
          <w:b w:val="0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-</w:t>
      </w:r>
      <w:r w:rsidRPr="002420D6">
        <w:rPr>
          <w:rFonts w:ascii="Times New Roman" w:hAnsi="Times New Roman" w:cs="Times New Roman"/>
          <w:b w:val="0"/>
          <w:color w:val="000000"/>
          <w:sz w:val="22"/>
          <w:szCs w:val="22"/>
          <w:shd w:val="clear" w:color="auto" w:fill="FFFFFF"/>
        </w:rPr>
        <w:t xml:space="preserve">Постановление </w:t>
      </w:r>
      <w:r w:rsidRPr="002420D6">
        <w:rPr>
          <w:rFonts w:ascii="Times New Roman" w:hAnsi="Times New Roman" w:cs="Times New Roman"/>
          <w:b w:val="0"/>
          <w:bCs w:val="0"/>
          <w:sz w:val="24"/>
          <w:szCs w:val="24"/>
        </w:rPr>
        <w:t>администрации Сиалеевско-Пятинского сельского поселения</w:t>
      </w:r>
      <w:r w:rsidRPr="002420D6">
        <w:rPr>
          <w:rStyle w:val="FontStyle18"/>
          <w:b w:val="0"/>
          <w:bCs w:val="0"/>
          <w:sz w:val="24"/>
          <w:szCs w:val="24"/>
        </w:rPr>
        <w:t xml:space="preserve"> Инсарского муниципального района </w:t>
      </w:r>
      <w:r w:rsidRPr="002420D6">
        <w:rPr>
          <w:rFonts w:ascii="Times New Roman" w:hAnsi="Times New Roman" w:cs="Times New Roman"/>
          <w:b w:val="0"/>
          <w:color w:val="000000"/>
          <w:sz w:val="22"/>
          <w:szCs w:val="22"/>
          <w:shd w:val="clear" w:color="auto" w:fill="FFFFFF"/>
        </w:rPr>
        <w:t>№2 от 18.01.2010 "Об утверждении перечня должностей муниципальной службы, при назначении на которые граждане и при замещении которых муниципальные служащие администрации Сиал-Пятинского сельского поселения обязаны представить сведения о своих доходах, об имуществе и обязательствах имущественного характера, а также сведений о доходах, об имуществе обязательствах имущественного характера своих супруги(супруга) и несовершеннолетних детей"</w:t>
      </w:r>
    </w:p>
    <w:p w:rsidR="002365DB" w:rsidRDefault="002365DB" w:rsidP="00814FC9">
      <w:pPr>
        <w:pStyle w:val="BodyText"/>
        <w:jc w:val="both"/>
        <w:rPr>
          <w:rFonts w:ascii="Times New Roman" w:hAnsi="Times New Roman" w:cs="Times New Roman"/>
          <w:b w:val="0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b w:val="0"/>
          <w:color w:val="000000"/>
          <w:sz w:val="22"/>
          <w:szCs w:val="22"/>
          <w:shd w:val="clear" w:color="auto" w:fill="FFFFFF"/>
        </w:rPr>
        <w:t xml:space="preserve">- </w:t>
      </w:r>
      <w:r w:rsidRPr="00F5266E">
        <w:rPr>
          <w:rFonts w:ascii="Times New Roman" w:hAnsi="Times New Roman" w:cs="Times New Roman"/>
          <w:b w:val="0"/>
          <w:bCs w:val="0"/>
          <w:sz w:val="24"/>
          <w:szCs w:val="24"/>
        </w:rPr>
        <w:t>Постановление администрации Шадымо-Рыскинского сельского поселения</w:t>
      </w:r>
      <w:r w:rsidRPr="00F5266E">
        <w:rPr>
          <w:rStyle w:val="FontStyle18"/>
          <w:b w:val="0"/>
          <w:bCs w:val="0"/>
          <w:sz w:val="24"/>
          <w:szCs w:val="24"/>
        </w:rPr>
        <w:t xml:space="preserve"> Инсарского муниципального района</w:t>
      </w:r>
      <w:r>
        <w:rPr>
          <w:rStyle w:val="FontStyle18"/>
          <w:b w:val="0"/>
          <w:bCs w:val="0"/>
          <w:sz w:val="24"/>
          <w:szCs w:val="24"/>
        </w:rPr>
        <w:t xml:space="preserve"> от 29.12.2009 года №33</w:t>
      </w:r>
      <w:r w:rsidRPr="002420D6">
        <w:rPr>
          <w:rFonts w:ascii="Times New Roman" w:hAnsi="Times New Roman" w:cs="Times New Roman"/>
          <w:b w:val="0"/>
          <w:color w:val="000000"/>
          <w:sz w:val="22"/>
          <w:szCs w:val="22"/>
          <w:shd w:val="clear" w:color="auto" w:fill="FFFFFF"/>
        </w:rPr>
        <w:t xml:space="preserve">"Об утверждении перечня должностей муниципальной службы, при назначении на которые граждане и при замещении которых муниципальные служащие администрации </w:t>
      </w:r>
      <w:r>
        <w:rPr>
          <w:rFonts w:ascii="Times New Roman" w:hAnsi="Times New Roman" w:cs="Times New Roman"/>
          <w:b w:val="0"/>
          <w:color w:val="000000"/>
          <w:sz w:val="22"/>
          <w:szCs w:val="22"/>
          <w:shd w:val="clear" w:color="auto" w:fill="FFFFFF"/>
        </w:rPr>
        <w:t>Шадымо-Рыскинского</w:t>
      </w:r>
      <w:r w:rsidRPr="002420D6">
        <w:rPr>
          <w:rFonts w:ascii="Times New Roman" w:hAnsi="Times New Roman" w:cs="Times New Roman"/>
          <w:b w:val="0"/>
          <w:color w:val="000000"/>
          <w:sz w:val="22"/>
          <w:szCs w:val="22"/>
          <w:shd w:val="clear" w:color="auto" w:fill="FFFFFF"/>
        </w:rPr>
        <w:t xml:space="preserve"> сельского поселения обязаны представить сведения о своих доходах, об имуществе и обязательствах имущественного характера, а также сведений о доходах, об имуществе обязательствах имущественного характера своих супруги(супруга) и несовершеннолетних детей"</w:t>
      </w:r>
      <w:r>
        <w:rPr>
          <w:rFonts w:ascii="Times New Roman" w:hAnsi="Times New Roman" w:cs="Times New Roman"/>
          <w:b w:val="0"/>
          <w:color w:val="000000"/>
          <w:sz w:val="22"/>
          <w:szCs w:val="22"/>
          <w:shd w:val="clear" w:color="auto" w:fill="FFFFFF"/>
        </w:rPr>
        <w:t>.</w:t>
      </w:r>
    </w:p>
    <w:p w:rsidR="002365DB" w:rsidRDefault="002365DB" w:rsidP="00814FC9">
      <w:pPr>
        <w:pStyle w:val="BodyText"/>
        <w:jc w:val="both"/>
        <w:rPr>
          <w:rFonts w:ascii="Times New Roman" w:hAnsi="Times New Roman" w:cs="Times New Roman"/>
          <w:b w:val="0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b w:val="0"/>
          <w:color w:val="000000"/>
          <w:sz w:val="22"/>
          <w:szCs w:val="22"/>
          <w:shd w:val="clear" w:color="auto" w:fill="FFFFFF"/>
        </w:rPr>
        <w:t xml:space="preserve">- </w:t>
      </w:r>
      <w:r w:rsidRPr="00F5266E">
        <w:rPr>
          <w:rFonts w:ascii="Times New Roman" w:hAnsi="Times New Roman" w:cs="Times New Roman"/>
          <w:b w:val="0"/>
          <w:bCs w:val="0"/>
          <w:sz w:val="24"/>
          <w:szCs w:val="24"/>
        </w:rPr>
        <w:t>Постановление администрации Языково-Пятинского сельского поселения</w:t>
      </w:r>
      <w:r w:rsidRPr="00F5266E">
        <w:rPr>
          <w:rStyle w:val="FontStyle18"/>
          <w:b w:val="0"/>
          <w:bCs w:val="0"/>
          <w:sz w:val="24"/>
          <w:szCs w:val="24"/>
        </w:rPr>
        <w:t xml:space="preserve"> Инсарского муниципального района</w:t>
      </w:r>
      <w:r>
        <w:rPr>
          <w:rStyle w:val="FontStyle18"/>
          <w:b w:val="0"/>
          <w:bCs w:val="0"/>
          <w:sz w:val="24"/>
          <w:szCs w:val="24"/>
        </w:rPr>
        <w:t xml:space="preserve">   от 11.01.2010 года №8  </w:t>
      </w:r>
      <w:r w:rsidRPr="002420D6">
        <w:rPr>
          <w:rFonts w:ascii="Times New Roman" w:hAnsi="Times New Roman" w:cs="Times New Roman"/>
          <w:b w:val="0"/>
          <w:color w:val="000000"/>
          <w:sz w:val="22"/>
          <w:szCs w:val="22"/>
          <w:shd w:val="clear" w:color="auto" w:fill="FFFFFF"/>
        </w:rPr>
        <w:t xml:space="preserve">"Об утверждении перечня должностей муниципальной службы, при назначении на которые граждане и при замещении которых муниципальные служащие администрации </w:t>
      </w:r>
      <w:r>
        <w:rPr>
          <w:rFonts w:ascii="Times New Roman" w:hAnsi="Times New Roman" w:cs="Times New Roman"/>
          <w:b w:val="0"/>
          <w:color w:val="000000"/>
          <w:sz w:val="22"/>
          <w:szCs w:val="22"/>
          <w:shd w:val="clear" w:color="auto" w:fill="FFFFFF"/>
        </w:rPr>
        <w:t>Шадымо-Рыскинского</w:t>
      </w:r>
      <w:r w:rsidRPr="002420D6">
        <w:rPr>
          <w:rFonts w:ascii="Times New Roman" w:hAnsi="Times New Roman" w:cs="Times New Roman"/>
          <w:b w:val="0"/>
          <w:color w:val="000000"/>
          <w:sz w:val="22"/>
          <w:szCs w:val="22"/>
          <w:shd w:val="clear" w:color="auto" w:fill="FFFFFF"/>
        </w:rPr>
        <w:t xml:space="preserve"> сельского поселения обязаны представить сведения о своих доходах, об имуществе и обязательствах имущественного характера, а также сведений о доходах, об имуществе обязательствах имущественного характера своих супруги(супруга) и несовершеннолетних детей"</w:t>
      </w:r>
      <w:r>
        <w:rPr>
          <w:rFonts w:ascii="Times New Roman" w:hAnsi="Times New Roman" w:cs="Times New Roman"/>
          <w:b w:val="0"/>
          <w:color w:val="000000"/>
          <w:sz w:val="22"/>
          <w:szCs w:val="22"/>
          <w:shd w:val="clear" w:color="auto" w:fill="FFFFFF"/>
        </w:rPr>
        <w:t>.</w:t>
      </w:r>
    </w:p>
    <w:p w:rsidR="002365DB" w:rsidRDefault="002365DB" w:rsidP="000C5B59">
      <w:pPr>
        <w:pStyle w:val="BodyText"/>
        <w:jc w:val="both"/>
        <w:rPr>
          <w:rFonts w:ascii="Times New Roman" w:hAnsi="Times New Roman" w:cs="Times New Roman"/>
          <w:b w:val="0"/>
          <w:color w:val="000000"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F5266E">
        <w:rPr>
          <w:rFonts w:ascii="Times New Roman" w:hAnsi="Times New Roman" w:cs="Times New Roman"/>
          <w:b w:val="0"/>
          <w:bCs w:val="0"/>
          <w:sz w:val="24"/>
          <w:szCs w:val="24"/>
        </w:rPr>
        <w:t>Постановление администрации Нижневязерского сельского поселения</w:t>
      </w:r>
      <w:r w:rsidRPr="00F5266E">
        <w:rPr>
          <w:rStyle w:val="FontStyle18"/>
          <w:b w:val="0"/>
          <w:bCs w:val="0"/>
          <w:sz w:val="24"/>
          <w:szCs w:val="24"/>
        </w:rPr>
        <w:t xml:space="preserve"> Инсарского муниципального района</w:t>
      </w:r>
      <w:r>
        <w:rPr>
          <w:rStyle w:val="FontStyle18"/>
          <w:b w:val="0"/>
          <w:bCs w:val="0"/>
          <w:sz w:val="24"/>
          <w:szCs w:val="24"/>
        </w:rPr>
        <w:t xml:space="preserve">  от 11.01.2010года №5</w:t>
      </w:r>
      <w:r w:rsidRPr="002420D6">
        <w:rPr>
          <w:rFonts w:ascii="Times New Roman" w:hAnsi="Times New Roman" w:cs="Times New Roman"/>
          <w:b w:val="0"/>
          <w:color w:val="000000"/>
          <w:sz w:val="22"/>
          <w:szCs w:val="22"/>
          <w:shd w:val="clear" w:color="auto" w:fill="FFFFFF"/>
        </w:rPr>
        <w:t xml:space="preserve">"Об утверждении перечня должностей муниципальной службы, при назначении на которые граждане и при замещении которых муниципальные служащие администрации </w:t>
      </w:r>
      <w:r>
        <w:rPr>
          <w:rFonts w:ascii="Times New Roman" w:hAnsi="Times New Roman" w:cs="Times New Roman"/>
          <w:b w:val="0"/>
          <w:color w:val="000000"/>
          <w:sz w:val="22"/>
          <w:szCs w:val="22"/>
          <w:shd w:val="clear" w:color="auto" w:fill="FFFFFF"/>
        </w:rPr>
        <w:t>Шадымо-Рыскинского</w:t>
      </w:r>
      <w:r w:rsidRPr="002420D6">
        <w:rPr>
          <w:rFonts w:ascii="Times New Roman" w:hAnsi="Times New Roman" w:cs="Times New Roman"/>
          <w:b w:val="0"/>
          <w:color w:val="000000"/>
          <w:sz w:val="22"/>
          <w:szCs w:val="22"/>
          <w:shd w:val="clear" w:color="auto" w:fill="FFFFFF"/>
        </w:rPr>
        <w:t xml:space="preserve"> сельского поселения обязаны представить сведения о своих доходах, об имуществе и обязательствах имущественного характера, а также сведений о доходах, об имуществе обязательствах имущественного характера своих супруги(супруга) и несовершеннолетних детей"</w:t>
      </w:r>
      <w:r>
        <w:rPr>
          <w:rFonts w:ascii="Times New Roman" w:hAnsi="Times New Roman" w:cs="Times New Roman"/>
          <w:b w:val="0"/>
          <w:color w:val="000000"/>
          <w:sz w:val="22"/>
          <w:szCs w:val="22"/>
          <w:shd w:val="clear" w:color="auto" w:fill="FFFFFF"/>
        </w:rPr>
        <w:t>.</w:t>
      </w:r>
    </w:p>
    <w:p w:rsidR="002365DB" w:rsidRPr="002420D6" w:rsidRDefault="002365DB" w:rsidP="00224E04">
      <w:pPr>
        <w:pStyle w:val="BodyText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2365DB" w:rsidRPr="00F5266E" w:rsidRDefault="002365DB" w:rsidP="007639E4">
      <w:pPr>
        <w:jc w:val="both"/>
      </w:pPr>
      <w:r>
        <w:t xml:space="preserve"> </w:t>
      </w:r>
      <w:r w:rsidRPr="00F5266E">
        <w:t xml:space="preserve"> </w:t>
      </w:r>
      <w:r>
        <w:t xml:space="preserve">2. </w:t>
      </w:r>
      <w:r w:rsidRPr="00F5266E">
        <w:t>Настоящее постановление вступает в силу со дня подписания и подлежит официальному опубликованию.</w:t>
      </w:r>
    </w:p>
    <w:p w:rsidR="002365DB" w:rsidRPr="00F5266E" w:rsidRDefault="002365DB" w:rsidP="007639E4">
      <w:pPr>
        <w:jc w:val="both"/>
      </w:pPr>
    </w:p>
    <w:p w:rsidR="002365DB" w:rsidRPr="00F5266E" w:rsidRDefault="002365DB" w:rsidP="007639E4"/>
    <w:p w:rsidR="002365DB" w:rsidRPr="00F5266E" w:rsidRDefault="002365DB" w:rsidP="007639E4">
      <w:r w:rsidRPr="00F5266E">
        <w:t xml:space="preserve">Глава Сиалеевско-Пятинского </w:t>
      </w:r>
    </w:p>
    <w:p w:rsidR="002365DB" w:rsidRPr="00F5266E" w:rsidRDefault="002365DB" w:rsidP="007639E4">
      <w:r w:rsidRPr="00F5266E">
        <w:t>сельского поселения                                                       В.Д.Пиксаев</w:t>
      </w:r>
    </w:p>
    <w:sectPr w:rsidR="002365DB" w:rsidRPr="00F5266E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CEB"/>
    <w:rsid w:val="00002691"/>
    <w:rsid w:val="000240A0"/>
    <w:rsid w:val="00032C3D"/>
    <w:rsid w:val="00036E1A"/>
    <w:rsid w:val="00085F0C"/>
    <w:rsid w:val="000C5B59"/>
    <w:rsid w:val="001111BB"/>
    <w:rsid w:val="001219EF"/>
    <w:rsid w:val="00135DA1"/>
    <w:rsid w:val="00156F5C"/>
    <w:rsid w:val="00162CA7"/>
    <w:rsid w:val="001D44DB"/>
    <w:rsid w:val="00220426"/>
    <w:rsid w:val="00224E04"/>
    <w:rsid w:val="00227762"/>
    <w:rsid w:val="002365DB"/>
    <w:rsid w:val="002420D6"/>
    <w:rsid w:val="002B2043"/>
    <w:rsid w:val="002D4D73"/>
    <w:rsid w:val="0031270C"/>
    <w:rsid w:val="00346CEB"/>
    <w:rsid w:val="00373B7B"/>
    <w:rsid w:val="00375247"/>
    <w:rsid w:val="003939AC"/>
    <w:rsid w:val="003F6407"/>
    <w:rsid w:val="00420DB2"/>
    <w:rsid w:val="004906F7"/>
    <w:rsid w:val="004C07B2"/>
    <w:rsid w:val="004D5CC0"/>
    <w:rsid w:val="004E4EA4"/>
    <w:rsid w:val="004F5B30"/>
    <w:rsid w:val="004F6E03"/>
    <w:rsid w:val="005042DC"/>
    <w:rsid w:val="00506446"/>
    <w:rsid w:val="005130ED"/>
    <w:rsid w:val="00545B27"/>
    <w:rsid w:val="005577CB"/>
    <w:rsid w:val="005A579E"/>
    <w:rsid w:val="00610BB6"/>
    <w:rsid w:val="00627B87"/>
    <w:rsid w:val="0068223C"/>
    <w:rsid w:val="006A13A6"/>
    <w:rsid w:val="0070032A"/>
    <w:rsid w:val="007639E4"/>
    <w:rsid w:val="00765FEF"/>
    <w:rsid w:val="00782194"/>
    <w:rsid w:val="007B1697"/>
    <w:rsid w:val="007D3C6B"/>
    <w:rsid w:val="007F225A"/>
    <w:rsid w:val="008107E6"/>
    <w:rsid w:val="00814FC9"/>
    <w:rsid w:val="00820BAC"/>
    <w:rsid w:val="00846B0B"/>
    <w:rsid w:val="008A6C1B"/>
    <w:rsid w:val="008E3F75"/>
    <w:rsid w:val="008F5128"/>
    <w:rsid w:val="008F60A4"/>
    <w:rsid w:val="0093550D"/>
    <w:rsid w:val="00937227"/>
    <w:rsid w:val="00943578"/>
    <w:rsid w:val="00974096"/>
    <w:rsid w:val="00995440"/>
    <w:rsid w:val="009960DC"/>
    <w:rsid w:val="009A1913"/>
    <w:rsid w:val="009B0715"/>
    <w:rsid w:val="00A06305"/>
    <w:rsid w:val="00A23FE0"/>
    <w:rsid w:val="00A63AC4"/>
    <w:rsid w:val="00A76C9F"/>
    <w:rsid w:val="00A907AC"/>
    <w:rsid w:val="00AA1E31"/>
    <w:rsid w:val="00AF26EB"/>
    <w:rsid w:val="00B964D9"/>
    <w:rsid w:val="00BC2E51"/>
    <w:rsid w:val="00BD1F62"/>
    <w:rsid w:val="00C07741"/>
    <w:rsid w:val="00C142CB"/>
    <w:rsid w:val="00C36607"/>
    <w:rsid w:val="00C51161"/>
    <w:rsid w:val="00C65061"/>
    <w:rsid w:val="00C71E2F"/>
    <w:rsid w:val="00CA2A1C"/>
    <w:rsid w:val="00CA440D"/>
    <w:rsid w:val="00CE55FB"/>
    <w:rsid w:val="00CF74BE"/>
    <w:rsid w:val="00D4569F"/>
    <w:rsid w:val="00D819EF"/>
    <w:rsid w:val="00E537D7"/>
    <w:rsid w:val="00E8439F"/>
    <w:rsid w:val="00E967C2"/>
    <w:rsid w:val="00EB13E1"/>
    <w:rsid w:val="00EC20CF"/>
    <w:rsid w:val="00EC7E60"/>
    <w:rsid w:val="00EE1B57"/>
    <w:rsid w:val="00F249BF"/>
    <w:rsid w:val="00F43503"/>
    <w:rsid w:val="00F5266E"/>
    <w:rsid w:val="00F73945"/>
    <w:rsid w:val="00FE5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CEB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link w:val="Heading4Char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DefaultParagraphFont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">
    <w:name w:val="Знак"/>
    <w:basedOn w:val="Normal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DefaultParagraphFont"/>
    <w:uiPriority w:val="99"/>
    <w:rsid w:val="0094357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84</TotalTime>
  <Pages>2</Pages>
  <Words>1023</Words>
  <Characters>5836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13</cp:revision>
  <cp:lastPrinted>2020-03-30T07:11:00Z</cp:lastPrinted>
  <dcterms:created xsi:type="dcterms:W3CDTF">2020-02-07T13:50:00Z</dcterms:created>
  <dcterms:modified xsi:type="dcterms:W3CDTF">2020-03-31T10:51:00Z</dcterms:modified>
</cp:coreProperties>
</file>