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66" w:rsidRPr="007771E5" w:rsidRDefault="00A34566" w:rsidP="00D93876">
      <w:pPr>
        <w:pStyle w:val="Title"/>
      </w:pPr>
      <w:r w:rsidRPr="007771E5">
        <w:t>Республика  Мордовия</w:t>
      </w:r>
    </w:p>
    <w:p w:rsidR="00A34566" w:rsidRPr="007771E5" w:rsidRDefault="00A34566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Инсарский муниципальный район</w:t>
      </w:r>
    </w:p>
    <w:p w:rsidR="00A34566" w:rsidRPr="007771E5" w:rsidRDefault="00A34566" w:rsidP="00346CEB">
      <w:pPr>
        <w:jc w:val="center"/>
        <w:rPr>
          <w:b/>
          <w:bCs/>
          <w:sz w:val="28"/>
          <w:szCs w:val="28"/>
        </w:rPr>
      </w:pPr>
      <w:r w:rsidRPr="007771E5">
        <w:rPr>
          <w:b/>
          <w:bCs/>
          <w:sz w:val="28"/>
          <w:szCs w:val="28"/>
        </w:rPr>
        <w:t>ПОСТАНОВЛЕНИЕ</w:t>
      </w:r>
    </w:p>
    <w:p w:rsidR="00A34566" w:rsidRPr="007771E5" w:rsidRDefault="00A34566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Администрации Сиалеевско-Пятинского сельского поселения</w:t>
      </w:r>
    </w:p>
    <w:p w:rsidR="00A34566" w:rsidRPr="007771E5" w:rsidRDefault="00A34566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>с.Сиалеевская-Пятина</w:t>
      </w:r>
    </w:p>
    <w:p w:rsidR="00A34566" w:rsidRPr="00BB4674" w:rsidRDefault="00A34566" w:rsidP="00346CEB">
      <w:pPr>
        <w:jc w:val="center"/>
        <w:rPr>
          <w:szCs w:val="16"/>
        </w:rPr>
      </w:pPr>
    </w:p>
    <w:p w:rsidR="00A34566" w:rsidRPr="007771E5" w:rsidRDefault="00A34566" w:rsidP="004F6E03">
      <w:pPr>
        <w:pStyle w:val="Heading4"/>
        <w:shd w:val="clear" w:color="auto" w:fill="FFFFFF"/>
        <w:spacing w:before="0" w:beforeAutospacing="0" w:after="0" w:afterAutospacing="0"/>
        <w:rPr>
          <w:b w:val="0"/>
          <w:bCs w:val="0"/>
          <w:sz w:val="26"/>
          <w:szCs w:val="26"/>
        </w:rPr>
      </w:pPr>
      <w:r w:rsidRPr="007771E5">
        <w:rPr>
          <w:b w:val="0"/>
          <w:bCs w:val="0"/>
          <w:sz w:val="26"/>
          <w:szCs w:val="26"/>
        </w:rPr>
        <w:t>от  15.02.2021 г.                                                                                                           № 3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О признании утратившими силу 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правовых актов  администраций 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>Сиалеевско-Пятинского сельского поселения,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>Нижневязерского сельского поселения,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Шадымо-Рыскинского сельского поселения, </w:t>
      </w:r>
    </w:p>
    <w:p w:rsidR="00A34566" w:rsidRPr="007771E5" w:rsidRDefault="00A34566" w:rsidP="007771E5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Языково-Пятинского сельского поселения   </w:t>
      </w:r>
    </w:p>
    <w:p w:rsidR="00A34566" w:rsidRPr="007771E5" w:rsidRDefault="00A34566" w:rsidP="00346CE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A34566" w:rsidRPr="007771E5" w:rsidRDefault="00A34566" w:rsidP="001111BB">
      <w:pPr>
        <w:ind w:firstLine="550"/>
        <w:jc w:val="both"/>
        <w:rPr>
          <w:sz w:val="26"/>
          <w:szCs w:val="26"/>
        </w:rPr>
      </w:pPr>
      <w:r w:rsidRPr="007771E5">
        <w:rPr>
          <w:sz w:val="26"/>
          <w:szCs w:val="26"/>
        </w:rPr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A34566" w:rsidRPr="007771E5" w:rsidRDefault="00A34566" w:rsidP="00F5266E">
      <w:pPr>
        <w:rPr>
          <w:b/>
          <w:sz w:val="26"/>
          <w:szCs w:val="26"/>
        </w:rPr>
      </w:pPr>
      <w:r w:rsidRPr="007771E5">
        <w:rPr>
          <w:b/>
          <w:sz w:val="26"/>
          <w:szCs w:val="26"/>
        </w:rPr>
        <w:t xml:space="preserve">                                                           </w:t>
      </w:r>
    </w:p>
    <w:p w:rsidR="00A34566" w:rsidRPr="007771E5" w:rsidRDefault="00A34566" w:rsidP="00822D20">
      <w:pPr>
        <w:jc w:val="center"/>
        <w:rPr>
          <w:b/>
          <w:sz w:val="26"/>
          <w:szCs w:val="26"/>
        </w:rPr>
      </w:pPr>
      <w:r w:rsidRPr="007771E5">
        <w:rPr>
          <w:b/>
          <w:sz w:val="26"/>
          <w:szCs w:val="26"/>
        </w:rPr>
        <w:t>ПОСТАНОВЛЯЕТ:</w:t>
      </w:r>
    </w:p>
    <w:p w:rsidR="00A34566" w:rsidRPr="007771E5" w:rsidRDefault="00A34566" w:rsidP="00D93876">
      <w:pPr>
        <w:suppressAutoHyphens/>
        <w:jc w:val="both"/>
        <w:rPr>
          <w:sz w:val="26"/>
          <w:szCs w:val="26"/>
        </w:rPr>
      </w:pPr>
      <w:r w:rsidRPr="007771E5">
        <w:rPr>
          <w:sz w:val="26"/>
          <w:szCs w:val="26"/>
        </w:rPr>
        <w:t xml:space="preserve">      1. Признать утратившими силу следующие постановления:</w:t>
      </w:r>
    </w:p>
    <w:p w:rsidR="00A34566" w:rsidRPr="007771E5" w:rsidRDefault="00A34566" w:rsidP="00BB4674">
      <w:pPr>
        <w:pStyle w:val="Heading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</w:t>
      </w:r>
      <w:r w:rsidRPr="007771E5">
        <w:rPr>
          <w:rFonts w:ascii="Times New Roman" w:hAnsi="Times New Roman" w:cs="Times New Roman"/>
          <w:sz w:val="26"/>
          <w:szCs w:val="26"/>
        </w:rPr>
        <w:t xml:space="preserve">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Языково-Пятинского сельского поселения от  16.01.2010г</w:t>
      </w:r>
      <w:r>
        <w:rPr>
          <w:rFonts w:ascii="Times New Roman" w:hAnsi="Times New Roman" w:cs="Times New Roman"/>
          <w:b w:val="0"/>
          <w:sz w:val="26"/>
          <w:szCs w:val="26"/>
        </w:rPr>
        <w:t>.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 xml:space="preserve"> №6 « О комиссии по проведению  антикоррупционной экспертизы прое</w:t>
      </w:r>
      <w:r>
        <w:rPr>
          <w:rFonts w:ascii="Times New Roman" w:hAnsi="Times New Roman" w:cs="Times New Roman"/>
          <w:b w:val="0"/>
          <w:sz w:val="26"/>
          <w:szCs w:val="26"/>
        </w:rPr>
        <w:t>ктов муниципальных  нормативно-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правовых актов  при администрации Языково-Пятинского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pStyle w:val="Heading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</w:t>
      </w:r>
      <w:r w:rsidRPr="007771E5">
        <w:rPr>
          <w:rFonts w:ascii="Times New Roman" w:hAnsi="Times New Roman" w:cs="Times New Roman"/>
          <w:sz w:val="26"/>
          <w:szCs w:val="26"/>
        </w:rPr>
        <w:t xml:space="preserve">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Шадымо-Рыскинского сельского поселения от  27.01.2009г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 xml:space="preserve"> №3 « О комиссии по проведению  антикоррупционной экспертизы прое</w:t>
      </w:r>
      <w:r>
        <w:rPr>
          <w:rFonts w:ascii="Times New Roman" w:hAnsi="Times New Roman" w:cs="Times New Roman"/>
          <w:b w:val="0"/>
          <w:sz w:val="26"/>
          <w:szCs w:val="26"/>
        </w:rPr>
        <w:t>ктов муниципальных  нормативно-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правовых актов  при администрации Шадымо-Рыскинского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pStyle w:val="Heading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</w:t>
      </w:r>
      <w:r w:rsidRPr="007771E5">
        <w:rPr>
          <w:rFonts w:ascii="Times New Roman" w:hAnsi="Times New Roman" w:cs="Times New Roman"/>
          <w:sz w:val="26"/>
          <w:szCs w:val="26"/>
        </w:rPr>
        <w:t xml:space="preserve">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Сиалеевско-Пятинского сельского поселения от  01.07.2011г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>№29 « О комиссии по проведению  антикоррупционной экспертизы проектов муниципальных  нормативно- правовых актов  при администрации Сиалеевско-Пятинского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pStyle w:val="Heading1"/>
        <w:shd w:val="clear" w:color="auto" w:fill="FFFFFF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7771E5">
        <w:rPr>
          <w:rFonts w:ascii="Times New Roman" w:hAnsi="Times New Roman" w:cs="Times New Roman"/>
          <w:b w:val="0"/>
          <w:sz w:val="26"/>
          <w:szCs w:val="26"/>
        </w:rPr>
        <w:t>- Постановление администрации Нижневязерского сельского поселения от  11.01.2010г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7771E5">
        <w:rPr>
          <w:rFonts w:ascii="Times New Roman" w:hAnsi="Times New Roman" w:cs="Times New Roman"/>
          <w:b w:val="0"/>
          <w:sz w:val="26"/>
          <w:szCs w:val="26"/>
        </w:rPr>
        <w:t xml:space="preserve"> №1 «О комиссии по проведению  антикоррупционной экспертизы проектов муниципальных нормативно-правовых актов при администрации  Нижневязерского сельского поселения Инсарского муниципального района Республики Мордовия»</w:t>
      </w:r>
    </w:p>
    <w:p w:rsidR="00A34566" w:rsidRPr="007771E5" w:rsidRDefault="00A34566" w:rsidP="00BB4674">
      <w:pPr>
        <w:rPr>
          <w:sz w:val="26"/>
          <w:szCs w:val="26"/>
        </w:rPr>
      </w:pPr>
      <w:r w:rsidRPr="007771E5">
        <w:rPr>
          <w:sz w:val="26"/>
          <w:szCs w:val="26"/>
        </w:rPr>
        <w:t>- Постановление администрации Нижневязерского сельского поселения   от 28.12.2016г №67</w:t>
      </w:r>
      <w:r w:rsidRPr="007771E5">
        <w:rPr>
          <w:b/>
          <w:sz w:val="26"/>
          <w:szCs w:val="26"/>
        </w:rPr>
        <w:t xml:space="preserve"> «</w:t>
      </w:r>
      <w:r w:rsidRPr="007771E5">
        <w:rPr>
          <w:sz w:val="26"/>
          <w:szCs w:val="26"/>
        </w:rPr>
        <w:t>О внесение изменений  в постановление администрации</w:t>
      </w:r>
      <w:r>
        <w:rPr>
          <w:sz w:val="26"/>
          <w:szCs w:val="26"/>
        </w:rPr>
        <w:t xml:space="preserve"> </w:t>
      </w:r>
      <w:r w:rsidRPr="007771E5">
        <w:rPr>
          <w:sz w:val="26"/>
          <w:szCs w:val="26"/>
        </w:rPr>
        <w:t xml:space="preserve">Нижневязерского сельского поселения Инсарского муниципального района Республики Мордовия </w:t>
      </w:r>
      <w:r>
        <w:rPr>
          <w:sz w:val="26"/>
          <w:szCs w:val="26"/>
        </w:rPr>
        <w:t>от 11.01.2010 г. №</w:t>
      </w:r>
      <w:r w:rsidRPr="007771E5">
        <w:rPr>
          <w:sz w:val="26"/>
          <w:szCs w:val="26"/>
        </w:rPr>
        <w:t>1»</w:t>
      </w:r>
    </w:p>
    <w:p w:rsidR="00A34566" w:rsidRPr="007771E5" w:rsidRDefault="00A34566" w:rsidP="00D93876">
      <w:pPr>
        <w:jc w:val="both"/>
        <w:rPr>
          <w:sz w:val="26"/>
          <w:szCs w:val="26"/>
        </w:rPr>
      </w:pPr>
      <w:r w:rsidRPr="007771E5">
        <w:rPr>
          <w:sz w:val="26"/>
          <w:szCs w:val="26"/>
        </w:rPr>
        <w:t>2. Контроль   за   исполнением   настоящего   постановления   оставляю за собой.</w:t>
      </w:r>
    </w:p>
    <w:p w:rsidR="00A34566" w:rsidRPr="007771E5" w:rsidRDefault="00A34566" w:rsidP="0013591C">
      <w:pPr>
        <w:rPr>
          <w:sz w:val="26"/>
          <w:szCs w:val="26"/>
        </w:rPr>
      </w:pPr>
    </w:p>
    <w:p w:rsidR="00A34566" w:rsidRPr="007771E5" w:rsidRDefault="00A34566" w:rsidP="0013591C">
      <w:pPr>
        <w:rPr>
          <w:sz w:val="26"/>
          <w:szCs w:val="26"/>
        </w:rPr>
      </w:pPr>
    </w:p>
    <w:p w:rsidR="00A34566" w:rsidRPr="007771E5" w:rsidRDefault="00A34566" w:rsidP="0013591C">
      <w:pPr>
        <w:rPr>
          <w:sz w:val="26"/>
          <w:szCs w:val="26"/>
        </w:rPr>
      </w:pPr>
      <w:r w:rsidRPr="007771E5">
        <w:rPr>
          <w:sz w:val="26"/>
          <w:szCs w:val="26"/>
        </w:rPr>
        <w:t xml:space="preserve">Глава Сиалеевско-Пятинского </w:t>
      </w:r>
    </w:p>
    <w:p w:rsidR="00A34566" w:rsidRPr="007771E5" w:rsidRDefault="00A34566" w:rsidP="0013591C">
      <w:pPr>
        <w:jc w:val="both"/>
        <w:rPr>
          <w:sz w:val="28"/>
          <w:szCs w:val="28"/>
        </w:rPr>
      </w:pPr>
      <w:r w:rsidRPr="007771E5">
        <w:rPr>
          <w:sz w:val="26"/>
          <w:szCs w:val="26"/>
        </w:rPr>
        <w:t>сельского поселения:                                                                                   В.Д.Пиксае</w:t>
      </w:r>
      <w:r w:rsidRPr="007771E5">
        <w:rPr>
          <w:sz w:val="28"/>
          <w:szCs w:val="28"/>
        </w:rPr>
        <w:t>в.</w:t>
      </w:r>
    </w:p>
    <w:sectPr w:rsidR="00A34566" w:rsidRPr="007771E5" w:rsidSect="00A3112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566" w:rsidRDefault="00A34566" w:rsidP="00964EA7">
      <w:r>
        <w:separator/>
      </w:r>
    </w:p>
  </w:endnote>
  <w:endnote w:type="continuationSeparator" w:id="0">
    <w:p w:rsidR="00A34566" w:rsidRDefault="00A34566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566" w:rsidRDefault="00A34566" w:rsidP="00964EA7">
      <w:r>
        <w:separator/>
      </w:r>
    </w:p>
  </w:footnote>
  <w:footnote w:type="continuationSeparator" w:id="0">
    <w:p w:rsidR="00A34566" w:rsidRDefault="00A34566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566" w:rsidRDefault="00A34566">
    <w:pPr>
      <w:pStyle w:val="Header"/>
    </w:pPr>
  </w:p>
  <w:p w:rsidR="00A34566" w:rsidRDefault="00A34566" w:rsidP="00964EA7">
    <w:pPr>
      <w:pStyle w:val="Header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CEB"/>
    <w:rsid w:val="00002691"/>
    <w:rsid w:val="00032C3D"/>
    <w:rsid w:val="00036E1A"/>
    <w:rsid w:val="00085F0C"/>
    <w:rsid w:val="001111BB"/>
    <w:rsid w:val="0013591C"/>
    <w:rsid w:val="00135DA1"/>
    <w:rsid w:val="00156F5C"/>
    <w:rsid w:val="001D44DB"/>
    <w:rsid w:val="001F3CF9"/>
    <w:rsid w:val="0021073E"/>
    <w:rsid w:val="00220426"/>
    <w:rsid w:val="00224E04"/>
    <w:rsid w:val="00227762"/>
    <w:rsid w:val="00235600"/>
    <w:rsid w:val="002D3DAA"/>
    <w:rsid w:val="002D4D73"/>
    <w:rsid w:val="0031270C"/>
    <w:rsid w:val="00336C1D"/>
    <w:rsid w:val="00346CEB"/>
    <w:rsid w:val="00373B7B"/>
    <w:rsid w:val="00375247"/>
    <w:rsid w:val="003A55EF"/>
    <w:rsid w:val="00420DB2"/>
    <w:rsid w:val="00442248"/>
    <w:rsid w:val="004466BE"/>
    <w:rsid w:val="004720CD"/>
    <w:rsid w:val="004906F7"/>
    <w:rsid w:val="004C07B2"/>
    <w:rsid w:val="004C0F2D"/>
    <w:rsid w:val="004D5CC0"/>
    <w:rsid w:val="004E478A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642D9B"/>
    <w:rsid w:val="00656CCB"/>
    <w:rsid w:val="00660027"/>
    <w:rsid w:val="0068223C"/>
    <w:rsid w:val="00692431"/>
    <w:rsid w:val="006A13A6"/>
    <w:rsid w:val="006D4CE1"/>
    <w:rsid w:val="0070032A"/>
    <w:rsid w:val="007339E1"/>
    <w:rsid w:val="0074234F"/>
    <w:rsid w:val="00750FB4"/>
    <w:rsid w:val="007639E4"/>
    <w:rsid w:val="00765FEF"/>
    <w:rsid w:val="007771E5"/>
    <w:rsid w:val="00782194"/>
    <w:rsid w:val="00797248"/>
    <w:rsid w:val="007D3C6B"/>
    <w:rsid w:val="007F1CC5"/>
    <w:rsid w:val="007F225A"/>
    <w:rsid w:val="00820BAC"/>
    <w:rsid w:val="00822D20"/>
    <w:rsid w:val="00846B0B"/>
    <w:rsid w:val="0086473E"/>
    <w:rsid w:val="00867BB8"/>
    <w:rsid w:val="00885048"/>
    <w:rsid w:val="008A6C1B"/>
    <w:rsid w:val="008D48B2"/>
    <w:rsid w:val="008E3F75"/>
    <w:rsid w:val="008E666D"/>
    <w:rsid w:val="008F5128"/>
    <w:rsid w:val="008F60A4"/>
    <w:rsid w:val="008F68A3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A73D0"/>
    <w:rsid w:val="009B0715"/>
    <w:rsid w:val="009D228C"/>
    <w:rsid w:val="00A236DB"/>
    <w:rsid w:val="00A23FE0"/>
    <w:rsid w:val="00A31120"/>
    <w:rsid w:val="00A34566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54ABE"/>
    <w:rsid w:val="00B6414C"/>
    <w:rsid w:val="00B964D9"/>
    <w:rsid w:val="00BB4674"/>
    <w:rsid w:val="00BC2E51"/>
    <w:rsid w:val="00BD1F62"/>
    <w:rsid w:val="00BE209C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02647"/>
    <w:rsid w:val="00D4569F"/>
    <w:rsid w:val="00D819EF"/>
    <w:rsid w:val="00D93876"/>
    <w:rsid w:val="00DE2AC2"/>
    <w:rsid w:val="00DF2077"/>
    <w:rsid w:val="00E4756D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EF332B"/>
    <w:rsid w:val="00F43503"/>
    <w:rsid w:val="00F5266E"/>
    <w:rsid w:val="00F54611"/>
    <w:rsid w:val="00F623D2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link w:val="Heading4Char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DefaultParagraphFont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">
    <w:name w:val="Знак"/>
    <w:basedOn w:val="Normal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DefaultParagraphFont"/>
    <w:uiPriority w:val="99"/>
    <w:rsid w:val="00943578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DefaultParagraphFont"/>
    <w:link w:val="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62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373</Words>
  <Characters>2127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3</cp:revision>
  <cp:lastPrinted>2020-11-10T06:37:00Z</cp:lastPrinted>
  <dcterms:created xsi:type="dcterms:W3CDTF">2021-02-15T12:08:00Z</dcterms:created>
  <dcterms:modified xsi:type="dcterms:W3CDTF">2021-02-15T12:16:00Z</dcterms:modified>
</cp:coreProperties>
</file>