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55" w:rsidRDefault="00470555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70555" w:rsidRDefault="00470555" w:rsidP="002A68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ПРОКУРАТУРЫ </w:t>
      </w:r>
    </w:p>
    <w:p w:rsidR="00470555" w:rsidRDefault="00470555" w:rsidP="007C13F2">
      <w:pPr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470555" w:rsidRPr="007C13F2" w:rsidRDefault="00470555" w:rsidP="007C13F2">
      <w:pPr>
        <w:ind w:firstLine="720"/>
        <w:jc w:val="center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Что делать если вымогают взятку?</w:t>
      </w:r>
    </w:p>
    <w:p w:rsidR="00470555" w:rsidRPr="007C13F2" w:rsidRDefault="00470555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0555" w:rsidRPr="007C13F2" w:rsidRDefault="00470555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Вымогательством взятки является требование должностного лица дать взятку либо передать незаконное вознаграждение в виде денег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интересов.</w:t>
      </w:r>
    </w:p>
    <w:p w:rsidR="00470555" w:rsidRPr="007C13F2" w:rsidRDefault="00470555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О таком факте необходимо обратиться с устным или письменным сообщением о готовящемся преступлении в правоохранительные органы. Такие сообщения принимаются в правоохранительных органах независимо от места и времени совершения преступления круглосуточно.</w:t>
      </w:r>
    </w:p>
    <w:p w:rsidR="00470555" w:rsidRPr="007C13F2" w:rsidRDefault="00470555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Гражданин имеет право получить копию своего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приема сообщения.</w:t>
      </w:r>
    </w:p>
    <w:p w:rsidR="00470555" w:rsidRPr="007C13F2" w:rsidRDefault="00470555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Также гражданин имеет право выяснить в правоохранительном органе, которому поручено заниматься исполнением  заявления, о характере принимаемых мер и требовать приема  руководителем соответствующего подразделения для получения более полной информации по вопросам, затрагивающим права и законные интересы заявителя.</w:t>
      </w:r>
    </w:p>
    <w:p w:rsidR="00470555" w:rsidRPr="007C13F2" w:rsidRDefault="00470555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Полученное в правоохранительном органе сообщение (заявление)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Уголовно-процессуального кодекса РФ.</w:t>
      </w:r>
    </w:p>
    <w:p w:rsidR="00470555" w:rsidRPr="007C13F2" w:rsidRDefault="00470555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В случае отказа принять сообщение (заявление) о даче взятки гражданин вправе обжаловать эти действия в вышестоящих инстанциях, а также подать жалобу на неправомерные действия сотрудников правоохранительных органов в органы прокуратуры.</w:t>
      </w:r>
    </w:p>
    <w:p w:rsidR="00470555" w:rsidRPr="007C13F2" w:rsidRDefault="00470555" w:rsidP="00A565F2">
      <w:pPr>
        <w:rPr>
          <w:rFonts w:ascii="Times New Roman" w:hAnsi="Times New Roman"/>
          <w:sz w:val="24"/>
          <w:szCs w:val="24"/>
        </w:rPr>
      </w:pPr>
    </w:p>
    <w:p w:rsidR="00470555" w:rsidRPr="007C13F2" w:rsidRDefault="00470555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470555" w:rsidRDefault="00470555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sectPr w:rsidR="00470555" w:rsidSect="00A043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95C40"/>
    <w:rsid w:val="000A6A48"/>
    <w:rsid w:val="000D30F1"/>
    <w:rsid w:val="0012144D"/>
    <w:rsid w:val="00126D80"/>
    <w:rsid w:val="00165521"/>
    <w:rsid w:val="00181688"/>
    <w:rsid w:val="00184E63"/>
    <w:rsid w:val="00213227"/>
    <w:rsid w:val="002712BF"/>
    <w:rsid w:val="00297174"/>
    <w:rsid w:val="002A6896"/>
    <w:rsid w:val="00315CE8"/>
    <w:rsid w:val="00316AA6"/>
    <w:rsid w:val="00392890"/>
    <w:rsid w:val="00395E8B"/>
    <w:rsid w:val="003A1CDF"/>
    <w:rsid w:val="003B4FD8"/>
    <w:rsid w:val="003D113C"/>
    <w:rsid w:val="003E2A7E"/>
    <w:rsid w:val="003F2A45"/>
    <w:rsid w:val="00470555"/>
    <w:rsid w:val="00470719"/>
    <w:rsid w:val="00584FBD"/>
    <w:rsid w:val="005D18F6"/>
    <w:rsid w:val="005D457B"/>
    <w:rsid w:val="00664523"/>
    <w:rsid w:val="00674772"/>
    <w:rsid w:val="00674EA3"/>
    <w:rsid w:val="006A11AC"/>
    <w:rsid w:val="006A29E4"/>
    <w:rsid w:val="007242F5"/>
    <w:rsid w:val="00765FEF"/>
    <w:rsid w:val="007B4495"/>
    <w:rsid w:val="007C13F2"/>
    <w:rsid w:val="007C765C"/>
    <w:rsid w:val="00890D0B"/>
    <w:rsid w:val="008E14E8"/>
    <w:rsid w:val="008F4692"/>
    <w:rsid w:val="009018BA"/>
    <w:rsid w:val="00951DCD"/>
    <w:rsid w:val="00961F2E"/>
    <w:rsid w:val="0096686C"/>
    <w:rsid w:val="00974415"/>
    <w:rsid w:val="009A6C3C"/>
    <w:rsid w:val="009C0FC5"/>
    <w:rsid w:val="009F3014"/>
    <w:rsid w:val="00A043DD"/>
    <w:rsid w:val="00A51757"/>
    <w:rsid w:val="00A520EF"/>
    <w:rsid w:val="00A565F2"/>
    <w:rsid w:val="00A920C3"/>
    <w:rsid w:val="00AA1DC7"/>
    <w:rsid w:val="00AC441F"/>
    <w:rsid w:val="00AC5DDA"/>
    <w:rsid w:val="00AF12DB"/>
    <w:rsid w:val="00AF7836"/>
    <w:rsid w:val="00B12A18"/>
    <w:rsid w:val="00B27638"/>
    <w:rsid w:val="00B30872"/>
    <w:rsid w:val="00B708D0"/>
    <w:rsid w:val="00B767AB"/>
    <w:rsid w:val="00C24C13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701C0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A565F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565F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73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272</Words>
  <Characters>1551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2</cp:revision>
  <cp:lastPrinted>2020-11-11T07:15:00Z</cp:lastPrinted>
  <dcterms:created xsi:type="dcterms:W3CDTF">2020-12-15T12:01:00Z</dcterms:created>
  <dcterms:modified xsi:type="dcterms:W3CDTF">2020-12-15T12:01:00Z</dcterms:modified>
</cp:coreProperties>
</file>