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A3" w:rsidRPr="00B708D0" w:rsidRDefault="00674EA3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674EA3" w:rsidRPr="00B708D0" w:rsidRDefault="00674EA3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674EA3" w:rsidRPr="00B708D0" w:rsidRDefault="00674EA3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74EA3" w:rsidRPr="00B708D0" w:rsidRDefault="00674EA3" w:rsidP="002A6896">
      <w:pPr>
        <w:rPr>
          <w:rFonts w:ascii="Times New Roman" w:hAnsi="Times New Roman"/>
          <w:sz w:val="28"/>
          <w:szCs w:val="28"/>
        </w:rPr>
      </w:pPr>
    </w:p>
    <w:p w:rsidR="00674EA3" w:rsidRPr="00B708D0" w:rsidRDefault="00674EA3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4EA3" w:rsidRPr="00B708D0" w:rsidRDefault="00674EA3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674EA3" w:rsidRPr="00B708D0" w:rsidRDefault="00674EA3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674EA3" w:rsidRPr="00B708D0" w:rsidRDefault="00674EA3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674EA3" w:rsidRPr="00B708D0" w:rsidRDefault="00674EA3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674EA3" w:rsidRPr="00DD19BC" w:rsidRDefault="00674EA3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15.12.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40</w:t>
      </w:r>
    </w:p>
    <w:p w:rsidR="00674EA3" w:rsidRDefault="00674EA3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674EA3" w:rsidRDefault="00674EA3" w:rsidP="002A68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ПРОКУРАТУРЫ </w:t>
      </w:r>
    </w:p>
    <w:p w:rsidR="00674EA3" w:rsidRDefault="00674EA3" w:rsidP="007C13F2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674EA3" w:rsidRPr="007C13F2" w:rsidRDefault="00674EA3" w:rsidP="007C13F2">
      <w:pPr>
        <w:ind w:firstLine="720"/>
        <w:jc w:val="center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Что делать если вымогают взятку?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Вымогательством взятки является требование должностного лица дать взятку либо передать незаконное вознаграждение в виде денег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интересов.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О таком факте необходимо обратиться с устным или письменным сообщением о готовящемся преступлении в правоохранительные органы. Такие сообщения принимаются в правоохранительных органах независимо от места и времени совершения преступления круглосуточно.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Гражданин имеет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Также гражданин имеет право выяснить в правоохранительном органе, которому поручено заниматься исполнением  заявления, о характере принимаемых мер и требовать приема  руководителем соответствующего подразделения для получения более полной информации по вопросам, затрагивающим права и законные интересы заявителя.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Полученное в правоохранительном органе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Уголовно-процессуального кодекса РФ.</w:t>
      </w:r>
    </w:p>
    <w:p w:rsidR="00674EA3" w:rsidRPr="007C13F2" w:rsidRDefault="00674EA3" w:rsidP="007C13F2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7C13F2">
        <w:rPr>
          <w:rFonts w:ascii="Times New Roman" w:hAnsi="Times New Roman"/>
          <w:sz w:val="24"/>
          <w:szCs w:val="24"/>
        </w:rPr>
        <w:t>В случае отказа принять сообщение (заявление) о даче взятки гражданин вправе обжаловать эти действия в вышестоящих инстанциях, а также подать жалобу на неправомерные действия сотрудников правоохранительных органов в органы прокуратуры.</w:t>
      </w:r>
    </w:p>
    <w:p w:rsidR="00674EA3" w:rsidRPr="007C13F2" w:rsidRDefault="00674EA3" w:rsidP="00A565F2">
      <w:pPr>
        <w:rPr>
          <w:rFonts w:ascii="Times New Roman" w:hAnsi="Times New Roman"/>
          <w:sz w:val="24"/>
          <w:szCs w:val="24"/>
        </w:rPr>
      </w:pPr>
    </w:p>
    <w:p w:rsidR="00674EA3" w:rsidRPr="007C13F2" w:rsidRDefault="00674EA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74EA3" w:rsidRDefault="00674EA3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674EA3" w:rsidRPr="00584FBD" w:rsidRDefault="00674EA3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40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15.12</w:t>
      </w:r>
      <w:r w:rsidRPr="00584FBD">
        <w:rPr>
          <w:rFonts w:ascii="Times New Roman" w:hAnsi="Times New Roman"/>
          <w:sz w:val="24"/>
          <w:szCs w:val="24"/>
        </w:rPr>
        <w:t>.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674EA3" w:rsidRPr="000A6A48" w:rsidRDefault="00674EA3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674EA3" w:rsidRPr="000A6A48" w:rsidRDefault="00674EA3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674EA3" w:rsidRDefault="00674EA3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674EA3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D30F1"/>
    <w:rsid w:val="0012144D"/>
    <w:rsid w:val="00126D80"/>
    <w:rsid w:val="00165521"/>
    <w:rsid w:val="00181688"/>
    <w:rsid w:val="00184E63"/>
    <w:rsid w:val="00213227"/>
    <w:rsid w:val="002712BF"/>
    <w:rsid w:val="00297174"/>
    <w:rsid w:val="002A6896"/>
    <w:rsid w:val="00315CE8"/>
    <w:rsid w:val="00316AA6"/>
    <w:rsid w:val="00392890"/>
    <w:rsid w:val="003A1CDF"/>
    <w:rsid w:val="003B4FD8"/>
    <w:rsid w:val="003D113C"/>
    <w:rsid w:val="003E2A7E"/>
    <w:rsid w:val="003F2A45"/>
    <w:rsid w:val="00470719"/>
    <w:rsid w:val="00584FBD"/>
    <w:rsid w:val="005D18F6"/>
    <w:rsid w:val="005D457B"/>
    <w:rsid w:val="00664523"/>
    <w:rsid w:val="00674772"/>
    <w:rsid w:val="00674EA3"/>
    <w:rsid w:val="006A11AC"/>
    <w:rsid w:val="006A29E4"/>
    <w:rsid w:val="00765FEF"/>
    <w:rsid w:val="007B4495"/>
    <w:rsid w:val="007C13F2"/>
    <w:rsid w:val="007C765C"/>
    <w:rsid w:val="00890D0B"/>
    <w:rsid w:val="008E14E8"/>
    <w:rsid w:val="008F4692"/>
    <w:rsid w:val="009018BA"/>
    <w:rsid w:val="00951DCD"/>
    <w:rsid w:val="00961F2E"/>
    <w:rsid w:val="0096686C"/>
    <w:rsid w:val="00974415"/>
    <w:rsid w:val="009A6C3C"/>
    <w:rsid w:val="009C0FC5"/>
    <w:rsid w:val="009F3014"/>
    <w:rsid w:val="00A043DD"/>
    <w:rsid w:val="00A51757"/>
    <w:rsid w:val="00A520EF"/>
    <w:rsid w:val="00A565F2"/>
    <w:rsid w:val="00A920C3"/>
    <w:rsid w:val="00AA1DC7"/>
    <w:rsid w:val="00AC441F"/>
    <w:rsid w:val="00AC5DDA"/>
    <w:rsid w:val="00AF12DB"/>
    <w:rsid w:val="00AF7836"/>
    <w:rsid w:val="00B12A18"/>
    <w:rsid w:val="00B27638"/>
    <w:rsid w:val="00B30872"/>
    <w:rsid w:val="00B708D0"/>
    <w:rsid w:val="00B767AB"/>
    <w:rsid w:val="00C24C13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A565F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565F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6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367</Words>
  <Characters>2093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2</cp:revision>
  <cp:lastPrinted>2020-11-11T07:15:00Z</cp:lastPrinted>
  <dcterms:created xsi:type="dcterms:W3CDTF">2020-12-15T08:27:00Z</dcterms:created>
  <dcterms:modified xsi:type="dcterms:W3CDTF">2020-12-15T08:27:00Z</dcterms:modified>
</cp:coreProperties>
</file>