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36" w:rsidRPr="00B708D0" w:rsidRDefault="00AF783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AF7836" w:rsidRPr="00B708D0" w:rsidRDefault="00AF783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AF7836" w:rsidRPr="00B708D0" w:rsidRDefault="00AF783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AF7836" w:rsidRPr="00B708D0" w:rsidRDefault="00AF7836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AF7836" w:rsidRPr="00DD19BC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07.12.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38</w:t>
      </w:r>
    </w:p>
    <w:p w:rsidR="00AF7836" w:rsidRDefault="00AF7836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7836" w:rsidRPr="00A043DD" w:rsidRDefault="00AF7836" w:rsidP="009A6C3C">
      <w:pPr>
        <w:rPr>
          <w:rFonts w:ascii="Times New Roman" w:hAnsi="Times New Roman"/>
          <w:sz w:val="24"/>
          <w:szCs w:val="24"/>
        </w:rPr>
      </w:pPr>
    </w:p>
    <w:p w:rsidR="00AF7836" w:rsidRDefault="00AF7836" w:rsidP="00A565F2">
      <w:pPr>
        <w:rPr>
          <w:rFonts w:ascii="Times New Roman" w:hAnsi="Times New Roman"/>
          <w:szCs w:val="28"/>
        </w:rPr>
      </w:pPr>
    </w:p>
    <w:p w:rsidR="00AF7836" w:rsidRDefault="00AF7836" w:rsidP="00A565F2">
      <w:pPr>
        <w:jc w:val="center"/>
        <w:rPr>
          <w:rFonts w:ascii="Times New Roman" w:hAnsi="Times New Roman"/>
          <w:b/>
          <w:sz w:val="28"/>
          <w:szCs w:val="28"/>
        </w:rPr>
      </w:pPr>
      <w:r w:rsidRPr="005D457B">
        <w:rPr>
          <w:rFonts w:ascii="Times New Roman" w:hAnsi="Times New Roman"/>
          <w:b/>
          <w:sz w:val="28"/>
          <w:szCs w:val="28"/>
        </w:rPr>
        <w:t>Извещение о в</w:t>
      </w:r>
      <w:r>
        <w:rPr>
          <w:rFonts w:ascii="Times New Roman" w:hAnsi="Times New Roman"/>
          <w:b/>
          <w:sz w:val="28"/>
          <w:szCs w:val="28"/>
        </w:rPr>
        <w:t>озможном приобретении земельных  участков</w:t>
      </w:r>
    </w:p>
    <w:p w:rsidR="00AF7836" w:rsidRPr="005D457B" w:rsidRDefault="00AF7836" w:rsidP="00A565F2">
      <w:pPr>
        <w:jc w:val="center"/>
        <w:rPr>
          <w:rFonts w:ascii="Times New Roman" w:hAnsi="Times New Roman"/>
          <w:b/>
          <w:sz w:val="28"/>
          <w:szCs w:val="28"/>
        </w:rPr>
      </w:pPr>
      <w:r w:rsidRPr="005D457B">
        <w:rPr>
          <w:rFonts w:ascii="Times New Roman" w:hAnsi="Times New Roman"/>
          <w:b/>
          <w:sz w:val="28"/>
          <w:szCs w:val="28"/>
        </w:rPr>
        <w:t>из земель сельскохоз</w:t>
      </w:r>
      <w:r>
        <w:rPr>
          <w:rFonts w:ascii="Times New Roman" w:hAnsi="Times New Roman"/>
          <w:b/>
          <w:sz w:val="28"/>
          <w:szCs w:val="28"/>
        </w:rPr>
        <w:t>яйственного назначения, находящих</w:t>
      </w:r>
      <w:r w:rsidRPr="005D457B">
        <w:rPr>
          <w:rFonts w:ascii="Times New Roman" w:hAnsi="Times New Roman"/>
          <w:b/>
          <w:sz w:val="28"/>
          <w:szCs w:val="28"/>
        </w:rPr>
        <w:t>ся в муниципальной собственности Сиалеевско-Пятинского сельского поселения Инсарского муниципального района Республики Мордовия и выделенного в счет земельных долей при предоставлении в собственность без проведения торгов</w:t>
      </w:r>
    </w:p>
    <w:p w:rsidR="00AF7836" w:rsidRDefault="00AF7836" w:rsidP="00A565F2">
      <w:pPr>
        <w:pStyle w:val="NormalWeb"/>
        <w:shd w:val="clear" w:color="auto" w:fill="FFFFFF"/>
        <w:spacing w:before="0" w:beforeAutospacing="0" w:after="0" w:afterAutospacing="0" w:line="408" w:lineRule="atLeast"/>
        <w:ind w:firstLine="709"/>
        <w:jc w:val="both"/>
        <w:rPr>
          <w:sz w:val="28"/>
          <w:szCs w:val="28"/>
        </w:rPr>
      </w:pPr>
    </w:p>
    <w:p w:rsidR="00AF7836" w:rsidRPr="00AC5DDA" w:rsidRDefault="00AF7836" w:rsidP="00A565F2">
      <w:pPr>
        <w:pStyle w:val="NormalWeb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Сиалеевско-Пятинское сельское поселение Инсарского муниципального района Республики Мордовия  в соответствии с частью 5.1. статьи 10 Федерального закона от 24 июля 2002 года № 101-ФЗ «Об обороте земель сельскохозяйственного назначения» сообщает о возможности приобретения земельных участков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 такие  земельные  участки.</w:t>
      </w:r>
      <w:r>
        <w:rPr>
          <w:rStyle w:val="apple-converted-space"/>
        </w:rPr>
        <w:t> </w:t>
      </w:r>
      <w:r>
        <w:rPr>
          <w:sz w:val="28"/>
          <w:szCs w:val="28"/>
        </w:rPr>
        <w:br/>
      </w:r>
      <w:r w:rsidRPr="00AC5DDA">
        <w:rPr>
          <w:sz w:val="28"/>
          <w:szCs w:val="28"/>
        </w:rPr>
        <w:t xml:space="preserve">        Сведения о земельных участках:</w:t>
      </w:r>
    </w:p>
    <w:p w:rsidR="00AF7836" w:rsidRPr="00AC5DDA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AC5DDA">
        <w:rPr>
          <w:sz w:val="28"/>
          <w:szCs w:val="28"/>
        </w:rPr>
        <w:t>1. земельный участок площадью 706830±2943 кв.м с кадастровым номером 13:09:0313001:187;</w:t>
      </w:r>
    </w:p>
    <w:p w:rsidR="00AF7836" w:rsidRPr="00AC5DDA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AC5DDA">
        <w:rPr>
          <w:sz w:val="28"/>
          <w:szCs w:val="28"/>
        </w:rPr>
        <w:t>2. земельный участок площадью 591520±2692 кв.м с кадастровым номером</w:t>
      </w:r>
    </w:p>
    <w:p w:rsidR="00AF7836" w:rsidRPr="00AC5DDA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AC5DDA">
        <w:rPr>
          <w:sz w:val="28"/>
          <w:szCs w:val="28"/>
        </w:rPr>
        <w:t>13:09: 0313001:188;</w:t>
      </w:r>
    </w:p>
    <w:p w:rsidR="00AF7836" w:rsidRPr="00AC5DDA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AC5DDA">
        <w:rPr>
          <w:sz w:val="28"/>
          <w:szCs w:val="28"/>
        </w:rPr>
        <w:t>3. земельный участок площадью 1039440±3568  кв.м с кадастровым номером</w:t>
      </w:r>
    </w:p>
    <w:p w:rsidR="00AF7836" w:rsidRPr="00AC5DDA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AC5DDA">
        <w:rPr>
          <w:sz w:val="28"/>
          <w:szCs w:val="28"/>
        </w:rPr>
        <w:t>13:09: 0313001:189;</w:t>
      </w:r>
    </w:p>
    <w:p w:rsidR="00AF7836" w:rsidRPr="00AC5DDA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AC5DDA">
        <w:rPr>
          <w:sz w:val="28"/>
          <w:szCs w:val="28"/>
        </w:rPr>
        <w:t>4. земельный участок площадью 746275±3024  кв.м с кадастровым номером 13:09:0313001:190;</w:t>
      </w:r>
    </w:p>
    <w:p w:rsidR="00AF7836" w:rsidRPr="00AC5DDA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AC5DDA">
        <w:rPr>
          <w:sz w:val="28"/>
          <w:szCs w:val="28"/>
        </w:rPr>
        <w:t>5. земельный участок площадью 563700±2635 кв.м с кадастровым номером</w:t>
      </w:r>
    </w:p>
    <w:p w:rsidR="00AF7836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AC5DDA">
        <w:rPr>
          <w:sz w:val="28"/>
          <w:szCs w:val="28"/>
        </w:rPr>
        <w:t>13:09: 0313001:191</w:t>
      </w:r>
      <w:r>
        <w:rPr>
          <w:sz w:val="28"/>
          <w:szCs w:val="28"/>
        </w:rPr>
        <w:t>.</w:t>
      </w:r>
    </w:p>
    <w:p w:rsidR="00AF7836" w:rsidRPr="008F4692" w:rsidRDefault="00AF7836" w:rsidP="00A565F2">
      <w:pPr>
        <w:pStyle w:val="NormalWeb"/>
        <w:shd w:val="clear" w:color="auto" w:fill="FFFFFF"/>
        <w:spacing w:before="0" w:beforeAutospacing="0" w:after="0" w:afterAutospacing="0"/>
        <w:ind w:left="-360"/>
        <w:jc w:val="both"/>
        <w:rPr>
          <w:sz w:val="28"/>
          <w:szCs w:val="28"/>
        </w:rPr>
      </w:pPr>
      <w:r w:rsidRPr="008F4692">
        <w:rPr>
          <w:sz w:val="28"/>
          <w:szCs w:val="28"/>
        </w:rPr>
        <w:t xml:space="preserve">Указанные земельные участки расположены по адресу: Республика Мордовия, Инсарский район, территория </w:t>
      </w:r>
      <w:r>
        <w:rPr>
          <w:sz w:val="28"/>
          <w:szCs w:val="28"/>
        </w:rPr>
        <w:t xml:space="preserve">Сиалеевско-Пятинского </w:t>
      </w:r>
      <w:r w:rsidRPr="008F4692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8F4692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8F469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F4692">
        <w:rPr>
          <w:sz w:val="28"/>
          <w:szCs w:val="28"/>
        </w:rPr>
        <w:t>Категория земель – земли сельскохозяйственного назначения.</w:t>
      </w:r>
      <w:r>
        <w:rPr>
          <w:sz w:val="28"/>
          <w:szCs w:val="28"/>
        </w:rPr>
        <w:t xml:space="preserve"> </w:t>
      </w:r>
      <w:r w:rsidRPr="008F4692">
        <w:rPr>
          <w:sz w:val="28"/>
          <w:szCs w:val="28"/>
        </w:rPr>
        <w:t>Вид разрешенного использования – для сельскохозяйственного производства.</w:t>
      </w:r>
    </w:p>
    <w:p w:rsidR="00AF7836" w:rsidRDefault="00AF7836" w:rsidP="00A565F2">
      <w:pPr>
        <w:pStyle w:val="NormalWeb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>
        <w:rPr>
          <w:sz w:val="28"/>
          <w:szCs w:val="28"/>
        </w:rPr>
        <w:t>С заявлением о заключении договора купли-продажи и/или аренды земельного участка обращаться по адресу:  Республика Мордовия, Инсарский район, с. Сиалеевская Пятина, ул. Советская, д.73.</w:t>
      </w:r>
    </w:p>
    <w:p w:rsidR="00AF7836" w:rsidRDefault="00AF7836" w:rsidP="00A565F2">
      <w:pPr>
        <w:pStyle w:val="NormalWeb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Дополнительную информацию можно получить по телефону: 8(83449) 2-43-34.</w:t>
      </w:r>
    </w:p>
    <w:p w:rsidR="00AF7836" w:rsidRDefault="00AF7836" w:rsidP="00A565F2">
      <w:pPr>
        <w:pStyle w:val="NormalWeb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</w:p>
    <w:p w:rsidR="00AF7836" w:rsidRDefault="00AF7836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AF7836" w:rsidRDefault="00AF7836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AF7836" w:rsidRDefault="00AF7836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AF7836" w:rsidRDefault="00AF7836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AF7836" w:rsidRPr="00584FBD" w:rsidRDefault="00AF7836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38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07.12</w:t>
      </w:r>
      <w:r w:rsidRPr="00584FBD">
        <w:rPr>
          <w:rFonts w:ascii="Times New Roman" w:hAnsi="Times New Roman"/>
          <w:sz w:val="24"/>
          <w:szCs w:val="24"/>
        </w:rPr>
        <w:t>.</w:t>
      </w:r>
      <w:smartTag w:uri="urn:schemas-microsoft-com:office:smarttags" w:element="metricconverter">
        <w:smartTagPr>
          <w:attr w:name="ProductID" w:val="2020 г"/>
        </w:smartTagPr>
        <w:r w:rsidRPr="00584FBD">
          <w:rPr>
            <w:rFonts w:ascii="Times New Roman" w:hAnsi="Times New Roman"/>
            <w:sz w:val="24"/>
            <w:szCs w:val="24"/>
          </w:rPr>
          <w:t>2020 г</w:t>
        </w:r>
      </w:smartTag>
      <w:r w:rsidRPr="00584FBD">
        <w:rPr>
          <w:rFonts w:ascii="Times New Roman" w:hAnsi="Times New Roman"/>
          <w:sz w:val="24"/>
          <w:szCs w:val="24"/>
        </w:rPr>
        <w:t>.</w:t>
      </w:r>
    </w:p>
    <w:p w:rsidR="00AF7836" w:rsidRPr="000A6A48" w:rsidRDefault="00AF7836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AF7836" w:rsidRPr="000A6A48" w:rsidRDefault="00AF7836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AF7836" w:rsidRDefault="00AF7836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AF7836" w:rsidSect="00A043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95C40"/>
    <w:rsid w:val="000A6A48"/>
    <w:rsid w:val="000D30F1"/>
    <w:rsid w:val="0012144D"/>
    <w:rsid w:val="00126D80"/>
    <w:rsid w:val="00165521"/>
    <w:rsid w:val="00181688"/>
    <w:rsid w:val="00184E63"/>
    <w:rsid w:val="00213227"/>
    <w:rsid w:val="002712BF"/>
    <w:rsid w:val="00297174"/>
    <w:rsid w:val="002A6896"/>
    <w:rsid w:val="00315CE8"/>
    <w:rsid w:val="00316AA6"/>
    <w:rsid w:val="00392890"/>
    <w:rsid w:val="003A1CDF"/>
    <w:rsid w:val="003B4FD8"/>
    <w:rsid w:val="003D113C"/>
    <w:rsid w:val="003E2A7E"/>
    <w:rsid w:val="003F2A45"/>
    <w:rsid w:val="00470719"/>
    <w:rsid w:val="00584FBD"/>
    <w:rsid w:val="005D18F6"/>
    <w:rsid w:val="005D457B"/>
    <w:rsid w:val="00664523"/>
    <w:rsid w:val="00674772"/>
    <w:rsid w:val="006A11AC"/>
    <w:rsid w:val="006A29E4"/>
    <w:rsid w:val="00765FEF"/>
    <w:rsid w:val="007B4495"/>
    <w:rsid w:val="007C765C"/>
    <w:rsid w:val="008E14E8"/>
    <w:rsid w:val="008F4692"/>
    <w:rsid w:val="009018BA"/>
    <w:rsid w:val="00951DCD"/>
    <w:rsid w:val="00961F2E"/>
    <w:rsid w:val="0096686C"/>
    <w:rsid w:val="00974415"/>
    <w:rsid w:val="009A6C3C"/>
    <w:rsid w:val="009F3014"/>
    <w:rsid w:val="00A043DD"/>
    <w:rsid w:val="00A51757"/>
    <w:rsid w:val="00A520EF"/>
    <w:rsid w:val="00A565F2"/>
    <w:rsid w:val="00A920C3"/>
    <w:rsid w:val="00AA1DC7"/>
    <w:rsid w:val="00AC441F"/>
    <w:rsid w:val="00AC5DDA"/>
    <w:rsid w:val="00AF12DB"/>
    <w:rsid w:val="00AF7836"/>
    <w:rsid w:val="00B12A18"/>
    <w:rsid w:val="00B27638"/>
    <w:rsid w:val="00B30872"/>
    <w:rsid w:val="00B708D0"/>
    <w:rsid w:val="00B767AB"/>
    <w:rsid w:val="00C24C13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A565F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565F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3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385</Words>
  <Characters>2198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2</cp:revision>
  <cp:lastPrinted>2020-11-11T07:15:00Z</cp:lastPrinted>
  <dcterms:created xsi:type="dcterms:W3CDTF">2020-12-14T06:40:00Z</dcterms:created>
  <dcterms:modified xsi:type="dcterms:W3CDTF">2020-12-14T06:40:00Z</dcterms:modified>
</cp:coreProperties>
</file>