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AFC" w:rsidRPr="00B708D0" w:rsidRDefault="000B7AFC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ИНФОРМАЦИОННЫЙ  БЮЛЛЕТЕНЬ</w:t>
      </w:r>
      <w:r w:rsidRPr="00B708D0">
        <w:rPr>
          <w:rFonts w:ascii="Times New Roman" w:hAnsi="Times New Roman"/>
          <w:b/>
          <w:sz w:val="28"/>
          <w:szCs w:val="28"/>
        </w:rPr>
        <w:br/>
        <w:t>Сиалеевско-Пятинского сельского поселения</w:t>
      </w:r>
    </w:p>
    <w:p w:rsidR="000B7AFC" w:rsidRPr="00B708D0" w:rsidRDefault="000B7AFC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Инсарского муниципального района</w:t>
      </w:r>
    </w:p>
    <w:p w:rsidR="000B7AFC" w:rsidRPr="00B708D0" w:rsidRDefault="000B7AFC" w:rsidP="002A6896">
      <w:pPr>
        <w:jc w:val="center"/>
        <w:rPr>
          <w:rFonts w:ascii="Times New Roman" w:hAnsi="Times New Roman"/>
          <w:b/>
          <w:sz w:val="28"/>
          <w:szCs w:val="28"/>
        </w:rPr>
      </w:pPr>
      <w:r w:rsidRPr="00B708D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B7AFC" w:rsidRPr="00B708D0" w:rsidRDefault="000B7AFC" w:rsidP="002A6896">
      <w:pPr>
        <w:rPr>
          <w:rFonts w:ascii="Times New Roman" w:hAnsi="Times New Roman"/>
          <w:sz w:val="28"/>
          <w:szCs w:val="28"/>
        </w:rPr>
      </w:pPr>
    </w:p>
    <w:p w:rsidR="000B7AFC" w:rsidRPr="00B708D0" w:rsidRDefault="000B7AFC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0B7AFC" w:rsidRPr="00B708D0" w:rsidRDefault="000B7AFC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изданием Сиалеевско-Пятинского сельского</w:t>
      </w:r>
    </w:p>
    <w:p w:rsidR="000B7AFC" w:rsidRPr="00B708D0" w:rsidRDefault="000B7AFC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поселения Инсарского муниципального</w:t>
      </w:r>
    </w:p>
    <w:p w:rsidR="000B7AFC" w:rsidRPr="00B708D0" w:rsidRDefault="000B7AFC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>района Республики Мордовия</w:t>
      </w:r>
    </w:p>
    <w:p w:rsidR="000B7AFC" w:rsidRPr="00B708D0" w:rsidRDefault="000B7AFC" w:rsidP="002A6896">
      <w:pPr>
        <w:ind w:right="-545"/>
        <w:rPr>
          <w:rFonts w:ascii="Times New Roman" w:hAnsi="Times New Roman"/>
          <w:sz w:val="28"/>
          <w:szCs w:val="28"/>
        </w:rPr>
      </w:pPr>
    </w:p>
    <w:p w:rsidR="000B7AFC" w:rsidRPr="00DD19BC" w:rsidRDefault="000B7AFC" w:rsidP="002A6896">
      <w:pPr>
        <w:rPr>
          <w:rFonts w:ascii="Times New Roman" w:hAnsi="Times New Roman"/>
          <w:sz w:val="28"/>
          <w:szCs w:val="28"/>
        </w:rPr>
      </w:pPr>
      <w:r w:rsidRPr="00B708D0">
        <w:rPr>
          <w:rFonts w:ascii="Times New Roman" w:hAnsi="Times New Roman"/>
          <w:sz w:val="28"/>
          <w:szCs w:val="28"/>
        </w:rPr>
        <w:t xml:space="preserve">        </w:t>
      </w:r>
      <w:r w:rsidRPr="00DD19BC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03.12.</w:t>
      </w:r>
      <w:r w:rsidRPr="00DD19BC">
        <w:rPr>
          <w:rFonts w:ascii="Times New Roman" w:hAnsi="Times New Roman"/>
          <w:sz w:val="28"/>
          <w:szCs w:val="28"/>
        </w:rPr>
        <w:t>2020 г.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37</w:t>
      </w:r>
    </w:p>
    <w:p w:rsidR="000B7AFC" w:rsidRDefault="000B7AFC" w:rsidP="002A6896">
      <w:pPr>
        <w:jc w:val="center"/>
        <w:rPr>
          <w:rFonts w:ascii="Times New Roman" w:hAnsi="Times New Roman"/>
          <w:b/>
          <w:sz w:val="28"/>
          <w:szCs w:val="28"/>
        </w:rPr>
      </w:pPr>
    </w:p>
    <w:p w:rsidR="000B7AFC" w:rsidRPr="00674772" w:rsidRDefault="000B7AFC" w:rsidP="00674772">
      <w:pPr>
        <w:jc w:val="center"/>
        <w:rPr>
          <w:rFonts w:ascii="Times New Roman" w:hAnsi="Times New Roman"/>
          <w:b/>
          <w:sz w:val="20"/>
          <w:szCs w:val="20"/>
        </w:rPr>
      </w:pPr>
      <w:r w:rsidRPr="003D113C">
        <w:rPr>
          <w:rFonts w:ascii="Times New Roman" w:hAnsi="Times New Roman"/>
          <w:b/>
          <w:sz w:val="20"/>
          <w:szCs w:val="20"/>
        </w:rPr>
        <w:t>Информация прокуратуры Инсарского района</w:t>
      </w:r>
    </w:p>
    <w:p w:rsidR="000B7AFC" w:rsidRPr="003D113C" w:rsidRDefault="000B7AFC" w:rsidP="009A6C3C">
      <w:pPr>
        <w:ind w:firstLine="720"/>
        <w:jc w:val="both"/>
        <w:rPr>
          <w:rFonts w:ascii="Times New Roman" w:hAnsi="Times New Roman"/>
          <w:sz w:val="20"/>
          <w:szCs w:val="20"/>
        </w:rPr>
      </w:pPr>
    </w:p>
    <w:p w:rsidR="000B7AFC" w:rsidRDefault="000B7AFC" w:rsidP="009A6C3C">
      <w:pPr>
        <w:rPr>
          <w:rFonts w:ascii="Times New Roman" w:hAnsi="Times New Roman"/>
          <w:sz w:val="20"/>
          <w:szCs w:val="20"/>
        </w:rPr>
      </w:pPr>
    </w:p>
    <w:p w:rsidR="000B7AFC" w:rsidRDefault="000B7AFC" w:rsidP="009A6C3C">
      <w:pPr>
        <w:rPr>
          <w:rFonts w:ascii="Times New Roman" w:hAnsi="Times New Roman"/>
          <w:sz w:val="20"/>
          <w:szCs w:val="20"/>
        </w:rPr>
      </w:pPr>
    </w:p>
    <w:p w:rsidR="000B7AFC" w:rsidRPr="00A043DD" w:rsidRDefault="000B7AFC" w:rsidP="009A6C3C">
      <w:pPr>
        <w:rPr>
          <w:rFonts w:ascii="Times New Roman" w:hAnsi="Times New Roman"/>
          <w:sz w:val="20"/>
          <w:szCs w:val="20"/>
        </w:rPr>
      </w:pPr>
      <w:r w:rsidRPr="00317A49">
        <w:rPr>
          <w:rFonts w:ascii="Times New Roman" w:hAnsi="Times New Roman"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4.5pt;height:347.25pt">
            <v:imagedata r:id="rId4" o:title=""/>
          </v:shape>
        </w:pict>
      </w:r>
    </w:p>
    <w:p w:rsidR="000B7AFC" w:rsidRPr="003D113C" w:rsidRDefault="000B7AFC" w:rsidP="009A6C3C">
      <w:pPr>
        <w:rPr>
          <w:rFonts w:ascii="Times New Roman" w:hAnsi="Times New Roman"/>
          <w:sz w:val="20"/>
          <w:szCs w:val="20"/>
        </w:rPr>
      </w:pPr>
    </w:p>
    <w:p w:rsidR="000B7AFC" w:rsidRDefault="000B7AFC" w:rsidP="009A6C3C">
      <w:pPr>
        <w:rPr>
          <w:rFonts w:ascii="Times New Roman" w:hAnsi="Times New Roman"/>
          <w:sz w:val="24"/>
          <w:szCs w:val="24"/>
        </w:rPr>
      </w:pPr>
    </w:p>
    <w:p w:rsidR="000B7AFC" w:rsidRDefault="000B7AFC" w:rsidP="009A6C3C">
      <w:pPr>
        <w:rPr>
          <w:rFonts w:ascii="Times New Roman" w:hAnsi="Times New Roman"/>
          <w:sz w:val="24"/>
          <w:szCs w:val="24"/>
        </w:rPr>
      </w:pPr>
    </w:p>
    <w:p w:rsidR="000B7AFC" w:rsidRDefault="000B7AFC" w:rsidP="009A6C3C">
      <w:pPr>
        <w:rPr>
          <w:rFonts w:ascii="Times New Roman" w:hAnsi="Times New Roman"/>
          <w:sz w:val="24"/>
          <w:szCs w:val="24"/>
        </w:rPr>
      </w:pPr>
    </w:p>
    <w:p w:rsidR="000B7AFC" w:rsidRDefault="000B7AFC" w:rsidP="009A6C3C">
      <w:pPr>
        <w:rPr>
          <w:rFonts w:ascii="Times New Roman" w:hAnsi="Times New Roman"/>
          <w:sz w:val="24"/>
          <w:szCs w:val="24"/>
        </w:rPr>
      </w:pPr>
    </w:p>
    <w:p w:rsidR="000B7AFC" w:rsidRDefault="000B7AFC" w:rsidP="009A6C3C">
      <w:pPr>
        <w:rPr>
          <w:rFonts w:ascii="Times New Roman" w:hAnsi="Times New Roman"/>
          <w:sz w:val="24"/>
          <w:szCs w:val="24"/>
        </w:rPr>
      </w:pPr>
    </w:p>
    <w:p w:rsidR="000B7AFC" w:rsidRPr="00A043DD" w:rsidRDefault="000B7AFC" w:rsidP="009A6C3C">
      <w:pPr>
        <w:rPr>
          <w:rFonts w:ascii="Times New Roman" w:hAnsi="Times New Roman"/>
          <w:sz w:val="24"/>
          <w:szCs w:val="24"/>
        </w:rPr>
      </w:pPr>
      <w:r w:rsidRPr="00317A49">
        <w:rPr>
          <w:rFonts w:ascii="Times New Roman" w:hAnsi="Times New Roman"/>
          <w:sz w:val="24"/>
          <w:szCs w:val="24"/>
        </w:rPr>
        <w:pict>
          <v:shape id="_x0000_i1026" type="#_x0000_t75" style="width:530.25pt;height:362.25pt">
            <v:imagedata r:id="rId5" o:title=""/>
          </v:shape>
        </w:pict>
      </w: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Pr="006E2866" w:rsidRDefault="000B7AFC" w:rsidP="006E2866">
      <w:pPr>
        <w:jc w:val="center"/>
        <w:rPr>
          <w:rFonts w:ascii="Times New Roman" w:hAnsi="Times New Roman"/>
          <w:b/>
          <w:sz w:val="20"/>
          <w:szCs w:val="20"/>
        </w:rPr>
      </w:pPr>
      <w:r w:rsidRPr="006E2866">
        <w:rPr>
          <w:rFonts w:ascii="Times New Roman" w:hAnsi="Times New Roman"/>
          <w:b/>
          <w:sz w:val="20"/>
          <w:szCs w:val="20"/>
        </w:rPr>
        <w:t>Республика Мордовия</w:t>
      </w:r>
    </w:p>
    <w:p w:rsidR="000B7AFC" w:rsidRPr="006E2866" w:rsidRDefault="000B7AFC" w:rsidP="006E2866">
      <w:pPr>
        <w:jc w:val="center"/>
        <w:rPr>
          <w:rFonts w:ascii="Times New Roman" w:hAnsi="Times New Roman"/>
          <w:b/>
          <w:sz w:val="20"/>
          <w:szCs w:val="20"/>
        </w:rPr>
      </w:pPr>
      <w:r w:rsidRPr="006E2866">
        <w:rPr>
          <w:rFonts w:ascii="Times New Roman" w:hAnsi="Times New Roman"/>
          <w:b/>
          <w:sz w:val="20"/>
          <w:szCs w:val="20"/>
        </w:rPr>
        <w:t>Инсарский муниципальный район</w:t>
      </w:r>
    </w:p>
    <w:p w:rsidR="000B7AFC" w:rsidRPr="006E2866" w:rsidRDefault="000B7AFC" w:rsidP="006E2866">
      <w:pPr>
        <w:jc w:val="center"/>
        <w:rPr>
          <w:rFonts w:ascii="Times New Roman" w:hAnsi="Times New Roman"/>
          <w:b/>
          <w:sz w:val="20"/>
          <w:szCs w:val="20"/>
        </w:rPr>
      </w:pPr>
    </w:p>
    <w:p w:rsidR="000B7AFC" w:rsidRPr="006E2866" w:rsidRDefault="000B7AFC" w:rsidP="006E2866">
      <w:pPr>
        <w:jc w:val="center"/>
        <w:rPr>
          <w:rFonts w:ascii="Times New Roman" w:hAnsi="Times New Roman"/>
          <w:b/>
          <w:sz w:val="20"/>
          <w:szCs w:val="20"/>
        </w:rPr>
      </w:pPr>
      <w:r w:rsidRPr="006E2866">
        <w:rPr>
          <w:rFonts w:ascii="Times New Roman" w:hAnsi="Times New Roman"/>
          <w:b/>
          <w:sz w:val="20"/>
          <w:szCs w:val="20"/>
        </w:rPr>
        <w:t>ПОСТАНОВЛЕНИЕ</w:t>
      </w:r>
    </w:p>
    <w:p w:rsidR="000B7AFC" w:rsidRPr="006E2866" w:rsidRDefault="000B7AFC" w:rsidP="006E2866">
      <w:pPr>
        <w:jc w:val="center"/>
        <w:rPr>
          <w:rFonts w:ascii="Times New Roman" w:hAnsi="Times New Roman"/>
          <w:b/>
          <w:sz w:val="20"/>
          <w:szCs w:val="20"/>
        </w:rPr>
      </w:pPr>
      <w:r w:rsidRPr="006E2866">
        <w:rPr>
          <w:rFonts w:ascii="Times New Roman" w:hAnsi="Times New Roman"/>
          <w:b/>
          <w:sz w:val="20"/>
          <w:szCs w:val="20"/>
        </w:rPr>
        <w:t>Администрации Сиалеевско-Пятинского сельского поселения</w:t>
      </w:r>
    </w:p>
    <w:p w:rsidR="000B7AFC" w:rsidRPr="006E2866" w:rsidRDefault="000B7AFC" w:rsidP="006E2866">
      <w:pPr>
        <w:jc w:val="center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center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с. Сиалеевская-Пятина</w:t>
      </w:r>
    </w:p>
    <w:p w:rsidR="000B7AFC" w:rsidRPr="006E2866" w:rsidRDefault="000B7AFC" w:rsidP="006E2866">
      <w:pPr>
        <w:pStyle w:val="a"/>
        <w:ind w:left="-540" w:firstLine="360"/>
        <w:jc w:val="center"/>
        <w:rPr>
          <w:rFonts w:ascii="Times New Roman" w:hAnsi="Times New Roman" w:cs="Times New Roman"/>
          <w:lang w:val="ru-RU"/>
        </w:rPr>
      </w:pPr>
    </w:p>
    <w:p w:rsidR="000B7AFC" w:rsidRPr="006E2866" w:rsidRDefault="000B7AFC" w:rsidP="006E2866">
      <w:pPr>
        <w:pStyle w:val="a"/>
        <w:ind w:left="-540" w:firstLine="360"/>
        <w:jc w:val="center"/>
        <w:rPr>
          <w:rFonts w:ascii="Times New Roman" w:hAnsi="Times New Roman" w:cs="Times New Roman"/>
          <w:lang w:val="ru-RU"/>
        </w:rPr>
      </w:pPr>
      <w:r w:rsidRPr="006E2866">
        <w:rPr>
          <w:rFonts w:ascii="Times New Roman" w:hAnsi="Times New Roman" w:cs="Times New Roman"/>
          <w:lang w:val="ru-RU"/>
        </w:rPr>
        <w:t xml:space="preserve">от 01 декабря 2020 года                                                                         №60 </w:t>
      </w:r>
    </w:p>
    <w:p w:rsidR="000B7AFC" w:rsidRPr="006E2866" w:rsidRDefault="000B7AFC" w:rsidP="006E2866">
      <w:pPr>
        <w:tabs>
          <w:tab w:val="left" w:pos="5760"/>
        </w:tabs>
        <w:ind w:right="3595"/>
        <w:rPr>
          <w:rFonts w:ascii="Times New Roman" w:hAnsi="Times New Roman"/>
          <w:b/>
          <w:sz w:val="20"/>
          <w:szCs w:val="20"/>
        </w:rPr>
      </w:pPr>
    </w:p>
    <w:p w:rsidR="000B7AFC" w:rsidRPr="006E2866" w:rsidRDefault="000B7AFC" w:rsidP="006E2866">
      <w:pPr>
        <w:tabs>
          <w:tab w:val="left" w:pos="6480"/>
        </w:tabs>
        <w:ind w:right="3595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О внесении изменений в постановление  администрации Сиалеевско - Пятинского сельского поселения от 02.12.2019 г. №39 «Об утверждении муниципальной программы </w:t>
      </w:r>
    </w:p>
    <w:p w:rsidR="000B7AFC" w:rsidRPr="006E2866" w:rsidRDefault="000B7AFC" w:rsidP="006E2866">
      <w:pPr>
        <w:tabs>
          <w:tab w:val="left" w:pos="6480"/>
        </w:tabs>
        <w:ind w:right="3595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«Развитие малого и среднего предпринимательства </w:t>
      </w:r>
    </w:p>
    <w:p w:rsidR="000B7AFC" w:rsidRPr="006E2866" w:rsidRDefault="000B7AFC" w:rsidP="006E2866">
      <w:pPr>
        <w:tabs>
          <w:tab w:val="left" w:pos="6480"/>
        </w:tabs>
        <w:ind w:right="3595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на территории Сиалеевско-Пятинского сельского поселения на 2020-2024 годы»»</w:t>
      </w:r>
    </w:p>
    <w:p w:rsidR="000B7AFC" w:rsidRPr="006E2866" w:rsidRDefault="000B7AFC" w:rsidP="006E2866">
      <w:pPr>
        <w:tabs>
          <w:tab w:val="left" w:pos="5760"/>
        </w:tabs>
        <w:ind w:right="3595"/>
        <w:rPr>
          <w:rFonts w:ascii="Times New Roman" w:hAnsi="Times New Roman"/>
          <w:b/>
          <w:sz w:val="20"/>
          <w:szCs w:val="20"/>
        </w:rPr>
      </w:pPr>
    </w:p>
    <w:p w:rsidR="000B7AFC" w:rsidRPr="006E2866" w:rsidRDefault="000B7AFC" w:rsidP="006E2866">
      <w:pPr>
        <w:tabs>
          <w:tab w:val="left" w:pos="6480"/>
        </w:tabs>
        <w:ind w:right="3595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tabs>
          <w:tab w:val="left" w:pos="0"/>
        </w:tabs>
        <w:ind w:right="-104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ab/>
        <w:t>В соответствии с Федеральным законом от 08.96.2020 №169-ФЗ «О внесении изменений в Федеральный Закон «О развитии малого предпринимательства в Российской Федерации» статьи 1 и 2  Федерального Закона «О внесении изменений в Федеральный Закон «О развитии малого и среднего предпринимательства в Российской Федерации», в целях формирования единого реестра  субъектов малого и среднего предпринимательства – получателей поддержки», вступившим в законную силу 08.06.2020 г., дополненной статьёй  14,1 Федерального Закона от 24.07.2007 №209-ФЗ «О развитии малого предпринимательства в Российской Федерации» Бюджетного кодекса</w:t>
      </w:r>
      <w:r w:rsidRPr="006E2866">
        <w:rPr>
          <w:rFonts w:ascii="Times New Roman" w:hAnsi="Times New Roman"/>
          <w:color w:val="000000"/>
          <w:sz w:val="20"/>
          <w:szCs w:val="20"/>
        </w:rPr>
        <w:t xml:space="preserve"> Российской Федерации, Постановления администрации Сиалеевско-Пятинского сельского поселения от 05.11.2015 года №38 «Об утверждении Порядка разработки, реализации и оценки эффективности реализации муниципальных программ Сиалеевско-Пятинского сельского поселения и Методических рекомендаций по разработке </w:t>
      </w:r>
      <w:r w:rsidRPr="006E2866">
        <w:rPr>
          <w:rFonts w:ascii="Times New Roman" w:hAnsi="Times New Roman"/>
          <w:sz w:val="20"/>
          <w:szCs w:val="20"/>
        </w:rPr>
        <w:t xml:space="preserve">и реализации муниципальных программ Сиалеевско-Пятинского сельского поселения» и в целях создания благоприятных правовых, экономических и организационных условий для дальнейшего развития субъектов малого и среднего предпринимательства в производственной и социальной сферах Сиалеевско-Пятинского сельского поселения, Администрация Сиалеевско-Пятинского сельского поселения </w:t>
      </w:r>
    </w:p>
    <w:p w:rsidR="000B7AFC" w:rsidRPr="006E2866" w:rsidRDefault="000B7AFC" w:rsidP="006E2866">
      <w:pPr>
        <w:tabs>
          <w:tab w:val="left" w:pos="0"/>
        </w:tabs>
        <w:ind w:right="-104"/>
        <w:jc w:val="center"/>
        <w:rPr>
          <w:rFonts w:ascii="Times New Roman" w:hAnsi="Times New Roman"/>
          <w:b/>
          <w:sz w:val="20"/>
          <w:szCs w:val="20"/>
        </w:rPr>
      </w:pPr>
      <w:r w:rsidRPr="006E2866">
        <w:rPr>
          <w:rFonts w:ascii="Times New Roman" w:hAnsi="Times New Roman"/>
          <w:b/>
          <w:sz w:val="20"/>
          <w:szCs w:val="20"/>
        </w:rPr>
        <w:t>ПОСТАНОВЛЯЕТ:</w:t>
      </w:r>
    </w:p>
    <w:p w:rsidR="000B7AFC" w:rsidRPr="006E2866" w:rsidRDefault="000B7AFC" w:rsidP="006E2866">
      <w:pPr>
        <w:tabs>
          <w:tab w:val="left" w:pos="0"/>
        </w:tabs>
        <w:ind w:right="-104"/>
        <w:jc w:val="both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tabs>
          <w:tab w:val="left" w:pos="0"/>
        </w:tabs>
        <w:ind w:right="-104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1. Внести в постановление администрации Сиалеевско-Пятинского сельского поселения от 02.12.2019 г. №39 «Об утверждении муниципальной программы «Развитие малого и среднего предпринимательства на территории Сиалеевско-Пятинского сельского поселения на 2020-2024 годы» следующие изменения:</w:t>
      </w:r>
    </w:p>
    <w:p w:rsidR="000B7AFC" w:rsidRPr="006E2866" w:rsidRDefault="000B7AFC" w:rsidP="006E2866">
      <w:pPr>
        <w:tabs>
          <w:tab w:val="left" w:pos="0"/>
        </w:tabs>
        <w:ind w:right="-104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1.1. Паспорт муниципальной программы «Развитие малого и среднего предпринимательства на территории Сиалеевско-Пятинского сельского поселения на 2020 – 2024 годы» дополнить 9 позицией: </w:t>
      </w:r>
    </w:p>
    <w:p w:rsidR="000B7AFC" w:rsidRPr="006E2866" w:rsidRDefault="000B7AFC" w:rsidP="006E2866">
      <w:pPr>
        <w:keepNext/>
        <w:keepLines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0"/>
          <w:szCs w:val="20"/>
        </w:rPr>
      </w:pPr>
    </w:p>
    <w:tbl>
      <w:tblPr>
        <w:tblW w:w="9153" w:type="dxa"/>
        <w:jc w:val="center"/>
        <w:tblInd w:w="-8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522"/>
        <w:gridCol w:w="6631"/>
      </w:tblGrid>
      <w:tr w:rsidR="000B7AFC" w:rsidRPr="006E2866" w:rsidTr="00743434">
        <w:trPr>
          <w:trHeight w:val="1004"/>
          <w:jc w:val="center"/>
        </w:trPr>
        <w:tc>
          <w:tcPr>
            <w:tcW w:w="25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AFC" w:rsidRPr="006E2866" w:rsidRDefault="000B7AFC" w:rsidP="00743434">
            <w:pPr>
              <w:pStyle w:val="consplusnonformat"/>
              <w:spacing w:before="0" w:beforeAutospacing="0" w:after="150" w:afterAutospacing="0"/>
              <w:rPr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Объемы бюджетных ассигнований муниципальной программы</w:t>
            </w:r>
          </w:p>
        </w:tc>
        <w:tc>
          <w:tcPr>
            <w:tcW w:w="6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B7AFC" w:rsidRPr="006E2866" w:rsidRDefault="000B7AFC" w:rsidP="00743434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2866">
              <w:rPr>
                <w:rFonts w:ascii="Times New Roman" w:hAnsi="Times New Roman"/>
                <w:sz w:val="20"/>
                <w:szCs w:val="20"/>
              </w:rPr>
              <w:t xml:space="preserve">       Общий объем бюджетных ассигнований на реализацию муниципальной программы за счет средств бюджета поселения составляет 0,8 тыс. рублей, в том числе по годам:</w:t>
            </w:r>
          </w:p>
          <w:p w:rsidR="000B7AFC" w:rsidRPr="006E2866" w:rsidRDefault="000B7AFC" w:rsidP="00743434">
            <w:pPr>
              <w:keepNext/>
              <w:keepLines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B7AFC" w:rsidRPr="006E2866" w:rsidRDefault="000B7AFC" w:rsidP="00743434">
            <w:pPr>
              <w:keepNext/>
              <w:keepLines/>
              <w:autoSpaceDE w:val="0"/>
              <w:autoSpaceDN w:val="0"/>
              <w:adjustRightInd w:val="0"/>
              <w:jc w:val="both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6E2866">
              <w:rPr>
                <w:rFonts w:ascii="Times New Roman" w:hAnsi="Times New Roman"/>
                <w:sz w:val="20"/>
                <w:szCs w:val="20"/>
              </w:rPr>
              <w:t>2020 год – 0,0 тыс. рублей;</w:t>
            </w:r>
          </w:p>
          <w:p w:rsidR="000B7AFC" w:rsidRPr="006E2866" w:rsidRDefault="000B7AFC" w:rsidP="00743434">
            <w:pPr>
              <w:pStyle w:val="a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2866">
              <w:rPr>
                <w:rFonts w:ascii="Times New Roman" w:hAnsi="Times New Roman"/>
                <w:sz w:val="20"/>
                <w:szCs w:val="20"/>
                <w:lang w:eastAsia="ru-RU"/>
              </w:rPr>
              <w:t>2021 год – 0,2 тыс. рублей;</w:t>
            </w:r>
          </w:p>
          <w:p w:rsidR="000B7AFC" w:rsidRPr="006E2866" w:rsidRDefault="000B7AFC" w:rsidP="00743434">
            <w:pPr>
              <w:pStyle w:val="a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2866">
              <w:rPr>
                <w:rFonts w:ascii="Times New Roman" w:hAnsi="Times New Roman"/>
                <w:sz w:val="20"/>
                <w:szCs w:val="20"/>
                <w:lang w:eastAsia="ru-RU"/>
              </w:rPr>
              <w:t>2022 год – 0,2 тыс. рублей;</w:t>
            </w:r>
          </w:p>
          <w:p w:rsidR="000B7AFC" w:rsidRPr="006E2866" w:rsidRDefault="000B7AFC" w:rsidP="00743434">
            <w:pPr>
              <w:pStyle w:val="a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2866">
              <w:rPr>
                <w:rFonts w:ascii="Times New Roman" w:hAnsi="Times New Roman"/>
                <w:sz w:val="20"/>
                <w:szCs w:val="20"/>
                <w:lang w:eastAsia="ru-RU"/>
              </w:rPr>
              <w:t>2023 год – 0,2 тыс. рублей*;</w:t>
            </w:r>
          </w:p>
          <w:p w:rsidR="000B7AFC" w:rsidRPr="006E2866" w:rsidRDefault="000B7AFC" w:rsidP="00743434">
            <w:pPr>
              <w:pStyle w:val="a0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6E2866">
              <w:rPr>
                <w:rFonts w:ascii="Times New Roman" w:hAnsi="Times New Roman"/>
                <w:sz w:val="20"/>
                <w:szCs w:val="20"/>
                <w:lang w:eastAsia="ru-RU"/>
              </w:rPr>
              <w:t>2024 год – 0,2 тыс. рублей*;</w:t>
            </w:r>
          </w:p>
          <w:p w:rsidR="000B7AFC" w:rsidRPr="006E2866" w:rsidRDefault="000B7AFC" w:rsidP="00743434">
            <w:pPr>
              <w:pStyle w:val="consplusnonformat"/>
              <w:spacing w:before="0" w:beforeAutospacing="0" w:after="150" w:afterAutospacing="0"/>
              <w:ind w:right="94"/>
              <w:jc w:val="both"/>
              <w:rPr>
                <w:sz w:val="20"/>
                <w:szCs w:val="20"/>
              </w:rPr>
            </w:pPr>
          </w:p>
        </w:tc>
      </w:tr>
    </w:tbl>
    <w:p w:rsidR="000B7AFC" w:rsidRPr="006E2866" w:rsidRDefault="000B7AFC" w:rsidP="006E2866">
      <w:pPr>
        <w:keepNext/>
        <w:keepLines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pStyle w:val="a0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       1.2. Позицию «Финансовое обеспечение программы» паспорта муниципальной программы «Развитие малого и среднего предпринимательства на территории Сиалеевско-Пятинского сельского поселения на 2020 – 2024 годы» изложить в следующей редакции:</w:t>
      </w:r>
    </w:p>
    <w:p w:rsidR="000B7AFC" w:rsidRPr="006E2866" w:rsidRDefault="000B7AFC" w:rsidP="006E2866">
      <w:pPr>
        <w:pStyle w:val="a0"/>
        <w:jc w:val="both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9153" w:type="dxa"/>
        <w:jc w:val="center"/>
        <w:tblInd w:w="-8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2522"/>
        <w:gridCol w:w="6631"/>
      </w:tblGrid>
      <w:tr w:rsidR="000B7AFC" w:rsidRPr="006E2866" w:rsidTr="00743434">
        <w:trPr>
          <w:jc w:val="center"/>
        </w:trPr>
        <w:tc>
          <w:tcPr>
            <w:tcW w:w="25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B7AFC" w:rsidRPr="006E2866" w:rsidRDefault="000B7AFC" w:rsidP="00743434">
            <w:pPr>
              <w:pStyle w:val="consplusnormal"/>
              <w:spacing w:before="0" w:beforeAutospacing="0" w:after="150" w:afterAutospacing="0"/>
              <w:rPr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Финансовое обеспечение программы </w:t>
            </w:r>
          </w:p>
        </w:tc>
        <w:tc>
          <w:tcPr>
            <w:tcW w:w="6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B7AFC" w:rsidRPr="006E2866" w:rsidRDefault="000B7AFC" w:rsidP="00743434">
            <w:pPr>
              <w:pStyle w:val="consplusnormal"/>
              <w:spacing w:before="0" w:beforeAutospacing="0" w:after="150" w:afterAutospacing="0"/>
              <w:ind w:right="94"/>
              <w:jc w:val="both"/>
              <w:rPr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Финансирование мероприятий программы в 2020-2024 годах носит прогнозный характер</w:t>
            </w:r>
          </w:p>
        </w:tc>
      </w:tr>
    </w:tbl>
    <w:p w:rsidR="000B7AFC" w:rsidRPr="006E2866" w:rsidRDefault="000B7AFC" w:rsidP="006E2866">
      <w:pPr>
        <w:keepNext/>
        <w:keepLines/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keepNext/>
        <w:keepLines/>
        <w:autoSpaceDE w:val="0"/>
        <w:autoSpaceDN w:val="0"/>
        <w:adjustRightInd w:val="0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1.3. Приложение  к муниципальной программе </w:t>
      </w:r>
      <w:r w:rsidRPr="006E2866">
        <w:rPr>
          <w:rFonts w:ascii="Times New Roman" w:hAnsi="Times New Roman"/>
          <w:bCs/>
          <w:sz w:val="20"/>
          <w:szCs w:val="20"/>
        </w:rPr>
        <w:t>изложить в новой редакции согласно приложения к настоящему постановлению.</w:t>
      </w:r>
    </w:p>
    <w:p w:rsidR="000B7AFC" w:rsidRPr="006E2866" w:rsidRDefault="000B7AFC" w:rsidP="006E2866">
      <w:pPr>
        <w:tabs>
          <w:tab w:val="left" w:pos="0"/>
        </w:tabs>
        <w:suppressAutoHyphens/>
        <w:ind w:right="-104" w:firstLine="540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2. Данное постановление разместить на официальном сайте администрации Сиалеевско-Пятинского сельского поселения.</w:t>
      </w:r>
    </w:p>
    <w:p w:rsidR="000B7AFC" w:rsidRPr="006E2866" w:rsidRDefault="000B7AFC" w:rsidP="006E2866">
      <w:pPr>
        <w:tabs>
          <w:tab w:val="left" w:pos="0"/>
        </w:tabs>
        <w:suppressAutoHyphens/>
        <w:ind w:right="-104" w:firstLine="540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3. Настоящее постановление вступает в силу со дня его официального опубликования в информационном бюллетене Сиалеевско-Пятинского сельского поселения.</w:t>
      </w:r>
    </w:p>
    <w:p w:rsidR="000B7AFC" w:rsidRPr="006E2866" w:rsidRDefault="000B7AFC" w:rsidP="006E2866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4. Контроль за исполнением настоящего постановления оставляю за собой</w:t>
      </w:r>
    </w:p>
    <w:p w:rsidR="000B7AFC" w:rsidRPr="006E2866" w:rsidRDefault="000B7AFC" w:rsidP="006E2866">
      <w:pPr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0B7AFC" w:rsidRPr="006E2866" w:rsidRDefault="000B7AFC" w:rsidP="006E2866">
      <w:pPr>
        <w:jc w:val="both"/>
        <w:rPr>
          <w:rFonts w:ascii="Times New Roman" w:hAnsi="Times New Roman"/>
          <w:color w:val="000000"/>
          <w:sz w:val="20"/>
          <w:szCs w:val="20"/>
        </w:rPr>
      </w:pPr>
    </w:p>
    <w:p w:rsidR="000B7AFC" w:rsidRPr="006E2866" w:rsidRDefault="000B7AFC" w:rsidP="006E2866">
      <w:pPr>
        <w:jc w:val="both"/>
        <w:rPr>
          <w:rFonts w:ascii="Times New Roman" w:hAnsi="Times New Roman"/>
          <w:color w:val="000000"/>
          <w:sz w:val="20"/>
          <w:szCs w:val="20"/>
        </w:rPr>
      </w:pPr>
      <w:r w:rsidRPr="006E2866">
        <w:rPr>
          <w:rFonts w:ascii="Times New Roman" w:hAnsi="Times New Roman"/>
          <w:color w:val="000000"/>
          <w:sz w:val="20"/>
          <w:szCs w:val="20"/>
        </w:rPr>
        <w:t>Глава Сиалеевско-Пятинского</w:t>
      </w:r>
    </w:p>
    <w:p w:rsidR="000B7AFC" w:rsidRPr="006E2866" w:rsidRDefault="000B7AFC" w:rsidP="006E2866">
      <w:pPr>
        <w:jc w:val="both"/>
        <w:rPr>
          <w:rFonts w:ascii="Times New Roman" w:hAnsi="Times New Roman"/>
          <w:color w:val="000000"/>
          <w:sz w:val="20"/>
          <w:szCs w:val="20"/>
        </w:rPr>
      </w:pPr>
      <w:r w:rsidRPr="006E2866">
        <w:rPr>
          <w:rFonts w:ascii="Times New Roman" w:hAnsi="Times New Roman"/>
          <w:color w:val="000000"/>
          <w:sz w:val="20"/>
          <w:szCs w:val="20"/>
        </w:rPr>
        <w:t>сельского поселения                                                       В.Д.Пиксаев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Приложение 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к постановлению администрации 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Сиалеевско-Пятинского сельского поселения </w:t>
      </w:r>
    </w:p>
    <w:p w:rsidR="000B7AFC" w:rsidRPr="006E2866" w:rsidRDefault="000B7AFC" w:rsidP="006E2866">
      <w:pPr>
        <w:jc w:val="right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 xml:space="preserve">                                                                         от 01 декабря </w:t>
      </w:r>
      <w:smartTag w:uri="urn:schemas-microsoft-com:office:smarttags" w:element="metricconverter">
        <w:smartTagPr>
          <w:attr w:name="ProductID" w:val="2020 г"/>
        </w:smartTagPr>
        <w:r w:rsidRPr="006E2866">
          <w:rPr>
            <w:rFonts w:ascii="Times New Roman" w:hAnsi="Times New Roman"/>
            <w:sz w:val="20"/>
            <w:szCs w:val="20"/>
          </w:rPr>
          <w:t>2020 г</w:t>
        </w:r>
      </w:smartTag>
      <w:r w:rsidRPr="006E2866">
        <w:rPr>
          <w:rFonts w:ascii="Times New Roman" w:hAnsi="Times New Roman"/>
          <w:sz w:val="20"/>
          <w:szCs w:val="20"/>
        </w:rPr>
        <w:t xml:space="preserve">. №60 </w:t>
      </w:r>
    </w:p>
    <w:p w:rsidR="000B7AFC" w:rsidRPr="006E2866" w:rsidRDefault="000B7AFC" w:rsidP="006E2866">
      <w:pPr>
        <w:jc w:val="center"/>
        <w:rPr>
          <w:rFonts w:ascii="Times New Roman" w:hAnsi="Times New Roman"/>
          <w:color w:val="000000"/>
          <w:sz w:val="20"/>
          <w:szCs w:val="20"/>
        </w:rPr>
      </w:pPr>
      <w:r w:rsidRPr="006E2866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:rsidR="000B7AFC" w:rsidRPr="006E2866" w:rsidRDefault="000B7AFC" w:rsidP="006E2866">
      <w:pPr>
        <w:ind w:firstLine="540"/>
        <w:jc w:val="both"/>
        <w:rPr>
          <w:rFonts w:ascii="Times New Roman" w:hAnsi="Times New Roman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br/>
      </w:r>
    </w:p>
    <w:p w:rsidR="000B7AFC" w:rsidRPr="006E2866" w:rsidRDefault="000B7AFC" w:rsidP="006E2866">
      <w:pPr>
        <w:ind w:firstLine="540"/>
        <w:jc w:val="both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ind w:firstLine="540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ind w:firstLine="540"/>
        <w:jc w:val="right"/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6E2866">
      <w:pPr>
        <w:ind w:firstLine="540"/>
        <w:jc w:val="right"/>
        <w:rPr>
          <w:rFonts w:ascii="Times New Roman" w:hAnsi="Times New Roman"/>
          <w:color w:val="000000"/>
          <w:sz w:val="20"/>
          <w:szCs w:val="20"/>
        </w:rPr>
      </w:pPr>
      <w:r w:rsidRPr="006E2866">
        <w:rPr>
          <w:rFonts w:ascii="Times New Roman" w:hAnsi="Times New Roman"/>
          <w:sz w:val="20"/>
          <w:szCs w:val="20"/>
        </w:rPr>
        <w:t>ПРИЛОЖЕНИЕ</w:t>
      </w:r>
      <w:r w:rsidRPr="006E2866">
        <w:rPr>
          <w:rStyle w:val="apple-converted-space"/>
          <w:rFonts w:ascii="Times New Roman" w:hAnsi="Times New Roman"/>
          <w:sz w:val="20"/>
          <w:szCs w:val="20"/>
        </w:rPr>
        <w:t> </w:t>
      </w:r>
      <w:r w:rsidRPr="006E2866">
        <w:rPr>
          <w:rFonts w:ascii="Times New Roman" w:hAnsi="Times New Roman"/>
          <w:sz w:val="20"/>
          <w:szCs w:val="20"/>
        </w:rPr>
        <w:br/>
        <w:t>к муниципальной программе</w:t>
      </w:r>
      <w:r w:rsidRPr="006E2866">
        <w:rPr>
          <w:rStyle w:val="apple-converted-space"/>
          <w:rFonts w:ascii="Times New Roman" w:hAnsi="Times New Roman"/>
          <w:sz w:val="20"/>
          <w:szCs w:val="20"/>
        </w:rPr>
        <w:t> </w:t>
      </w:r>
      <w:r w:rsidRPr="006E2866">
        <w:rPr>
          <w:rFonts w:ascii="Times New Roman" w:hAnsi="Times New Roman"/>
          <w:sz w:val="20"/>
          <w:szCs w:val="20"/>
        </w:rPr>
        <w:br/>
        <w:t xml:space="preserve">«Развитие малого и среднего предпринимательства </w:t>
      </w:r>
    </w:p>
    <w:p w:rsidR="000B7AFC" w:rsidRPr="006E2866" w:rsidRDefault="000B7AFC" w:rsidP="006E2866">
      <w:pPr>
        <w:pStyle w:val="NormalWeb"/>
        <w:spacing w:before="0" w:beforeAutospacing="0" w:after="150" w:afterAutospacing="0"/>
        <w:jc w:val="right"/>
        <w:rPr>
          <w:sz w:val="20"/>
          <w:szCs w:val="20"/>
        </w:rPr>
      </w:pPr>
      <w:r w:rsidRPr="006E2866">
        <w:rPr>
          <w:sz w:val="20"/>
          <w:szCs w:val="20"/>
        </w:rPr>
        <w:t>на территории Сиалеевско-Пятинского</w:t>
      </w:r>
      <w:r w:rsidRPr="006E2866">
        <w:rPr>
          <w:rStyle w:val="apple-converted-space"/>
          <w:sz w:val="20"/>
          <w:szCs w:val="20"/>
        </w:rPr>
        <w:t> </w:t>
      </w:r>
      <w:r w:rsidRPr="006E2866">
        <w:rPr>
          <w:sz w:val="20"/>
          <w:szCs w:val="20"/>
        </w:rPr>
        <w:br/>
        <w:t>сельского поселения на 2020-</w:t>
      </w:r>
      <w:smartTag w:uri="urn:schemas-microsoft-com:office:smarttags" w:element="metricconverter">
        <w:smartTagPr>
          <w:attr w:name="ProductID" w:val="2020 г"/>
        </w:smartTagPr>
        <w:r w:rsidRPr="006E2866">
          <w:rPr>
            <w:sz w:val="20"/>
            <w:szCs w:val="20"/>
          </w:rPr>
          <w:t>2024 г</w:t>
        </w:r>
      </w:smartTag>
      <w:r w:rsidRPr="006E2866">
        <w:rPr>
          <w:sz w:val="20"/>
          <w:szCs w:val="20"/>
        </w:rPr>
        <w:t>.г.»</w:t>
      </w:r>
    </w:p>
    <w:p w:rsidR="000B7AFC" w:rsidRPr="006E2866" w:rsidRDefault="000B7AFC" w:rsidP="006E2866">
      <w:pPr>
        <w:pStyle w:val="NormalWeb"/>
        <w:spacing w:before="0" w:beforeAutospacing="0" w:after="0" w:afterAutospacing="0"/>
        <w:jc w:val="center"/>
        <w:rPr>
          <w:b/>
          <w:caps/>
          <w:color w:val="000000"/>
          <w:sz w:val="20"/>
          <w:szCs w:val="20"/>
        </w:rPr>
      </w:pPr>
      <w:r w:rsidRPr="006E2866">
        <w:rPr>
          <w:b/>
          <w:bCs/>
          <w:caps/>
          <w:color w:val="000000"/>
          <w:sz w:val="20"/>
          <w:szCs w:val="20"/>
        </w:rPr>
        <w:t>МЕРОПРИЯТИЯ</w:t>
      </w:r>
    </w:p>
    <w:p w:rsidR="000B7AFC" w:rsidRPr="006E2866" w:rsidRDefault="000B7AFC" w:rsidP="006E2866">
      <w:pPr>
        <w:pStyle w:val="NormalWeb"/>
        <w:spacing w:before="0" w:beforeAutospacing="0" w:after="0" w:afterAutospacing="0"/>
        <w:jc w:val="center"/>
        <w:rPr>
          <w:b/>
          <w:caps/>
          <w:sz w:val="20"/>
          <w:szCs w:val="20"/>
        </w:rPr>
      </w:pPr>
      <w:r w:rsidRPr="006E2866">
        <w:rPr>
          <w:b/>
          <w:bCs/>
          <w:caps/>
          <w:color w:val="000000"/>
          <w:sz w:val="20"/>
          <w:szCs w:val="20"/>
        </w:rPr>
        <w:t xml:space="preserve">ПО РЕАЛИЗАЦИИ МУНИЦИПАЛЬНОЙ ПРОГРАММЫ </w:t>
      </w:r>
      <w:r w:rsidRPr="006E2866">
        <w:rPr>
          <w:b/>
          <w:caps/>
          <w:sz w:val="20"/>
          <w:szCs w:val="20"/>
        </w:rPr>
        <w:t xml:space="preserve">«Развитие малого и среднего предпринимательства </w:t>
      </w:r>
      <w:r w:rsidRPr="006E2866">
        <w:rPr>
          <w:b/>
          <w:bCs/>
          <w:caps/>
          <w:color w:val="000000"/>
          <w:sz w:val="20"/>
          <w:szCs w:val="20"/>
        </w:rPr>
        <w:t xml:space="preserve"> </w:t>
      </w:r>
      <w:r w:rsidRPr="006E2866">
        <w:rPr>
          <w:b/>
          <w:caps/>
          <w:sz w:val="20"/>
          <w:szCs w:val="20"/>
        </w:rPr>
        <w:t xml:space="preserve">на территории Сиалеевско-Пятинского сельского поселения </w:t>
      </w:r>
    </w:p>
    <w:p w:rsidR="000B7AFC" w:rsidRPr="006E2866" w:rsidRDefault="000B7AFC" w:rsidP="006E2866">
      <w:pPr>
        <w:pStyle w:val="NormalWeb"/>
        <w:spacing w:before="0" w:beforeAutospacing="0" w:after="0" w:afterAutospacing="0"/>
        <w:jc w:val="center"/>
        <w:rPr>
          <w:b/>
          <w:bCs/>
          <w:caps/>
          <w:color w:val="000000"/>
          <w:sz w:val="20"/>
          <w:szCs w:val="20"/>
        </w:rPr>
      </w:pPr>
      <w:r w:rsidRPr="006E2866">
        <w:rPr>
          <w:b/>
          <w:caps/>
          <w:sz w:val="20"/>
          <w:szCs w:val="20"/>
        </w:rPr>
        <w:t>на 2020-2024 годы»</w:t>
      </w:r>
    </w:p>
    <w:p w:rsidR="000B7AFC" w:rsidRPr="006E2866" w:rsidRDefault="000B7AFC" w:rsidP="006E2866">
      <w:pPr>
        <w:pStyle w:val="NormalWeb"/>
        <w:spacing w:before="0" w:beforeAutospacing="0" w:after="0" w:afterAutospacing="0"/>
        <w:jc w:val="center"/>
        <w:rPr>
          <w:color w:val="000000"/>
          <w:sz w:val="20"/>
          <w:szCs w:val="20"/>
        </w:rPr>
      </w:pPr>
    </w:p>
    <w:tbl>
      <w:tblPr>
        <w:tblW w:w="1008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548"/>
        <w:gridCol w:w="4320"/>
        <w:gridCol w:w="1657"/>
        <w:gridCol w:w="1740"/>
        <w:gridCol w:w="1823"/>
      </w:tblGrid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Мероприятия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Исполнитель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Срок исполнения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rStyle w:val="Strong"/>
                <w:b w:val="0"/>
                <w:sz w:val="20"/>
                <w:szCs w:val="20"/>
              </w:rPr>
              <w:t>Объем финансирования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Разработка проектов нормативных актов по вопросам малого и среднего предпринимательства поселения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Глава сельского поселения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Размещение на официальном сайте администрации, в СМИ, информационных материалов и результатах деятельности субъектов малого и среднего предпринимательства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Содействие в организации семинаров, совещаний, «круглых столов» и встреч с представителями органов, представляющих интересы малого и среднего предпринимательства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1 раз в год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Предоставление информационных, консультационных, методических и прочих услуг гражданам, изъявившим желание организовать свой бизнес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Организация и проведение работы с обращениями субъектов малого и среднего предпринимательства, поступивших в администрацию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Глава, 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 мере поступления обращений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Содействие участию субъектов малого и среднего предпринимательства в выставках и ярмарках</w:t>
            </w:r>
          </w:p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постоянно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Приоритетное предоставление во владение и пользование (аренду) муниципального имущества (зданий, строений, нежилых помещений и т.д.)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Глава сельского поселения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По мере имеющегося муниципального имущества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Привлечение субъектов малого и среднего предпринимательства к районным и республиканским конкурсам по финансовой поддержке лучших бизнес - проектов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ежегодно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  <w:tr w:rsidR="000B7AFC" w:rsidRPr="006E2866" w:rsidTr="00743434">
        <w:tc>
          <w:tcPr>
            <w:tcW w:w="54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3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6E2866">
              <w:rPr>
                <w:sz w:val="20"/>
                <w:szCs w:val="20"/>
              </w:rPr>
              <w:t>Ежегодный анализ состояния малого предпринимательства в сельском поселении</w:t>
            </w:r>
          </w:p>
        </w:tc>
        <w:tc>
          <w:tcPr>
            <w:tcW w:w="1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Заместитель главы</w:t>
            </w:r>
          </w:p>
        </w:tc>
        <w:tc>
          <w:tcPr>
            <w:tcW w:w="17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Ежегодно до 15 мая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B7AFC" w:rsidRPr="006E2866" w:rsidRDefault="000B7AFC" w:rsidP="00743434">
            <w:pPr>
              <w:pStyle w:val="NormalWeb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</w:rPr>
            </w:pPr>
            <w:r w:rsidRPr="006E2866">
              <w:rPr>
                <w:color w:val="000000"/>
                <w:sz w:val="20"/>
                <w:szCs w:val="20"/>
              </w:rPr>
              <w:t>Финансирования не требуется</w:t>
            </w:r>
          </w:p>
        </w:tc>
      </w:tr>
    </w:tbl>
    <w:p w:rsidR="000B7AFC" w:rsidRPr="006E2866" w:rsidRDefault="000B7AFC" w:rsidP="006E2866">
      <w:pPr>
        <w:rPr>
          <w:rFonts w:ascii="Times New Roman" w:hAnsi="Times New Roman"/>
          <w:sz w:val="20"/>
          <w:szCs w:val="20"/>
        </w:rPr>
      </w:pPr>
    </w:p>
    <w:p w:rsidR="000B7AFC" w:rsidRPr="006E2866" w:rsidRDefault="000B7AFC" w:rsidP="002A6896">
      <w:pPr>
        <w:ind w:left="-142" w:firstLine="284"/>
        <w:rPr>
          <w:rFonts w:ascii="Times New Roman" w:hAnsi="Times New Roman"/>
          <w:sz w:val="20"/>
          <w:szCs w:val="20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</w:p>
    <w:p w:rsidR="000B7AFC" w:rsidRPr="00584FBD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 xml:space="preserve">Информационный </w:t>
      </w:r>
      <w:r w:rsidRPr="00584FBD">
        <w:rPr>
          <w:rFonts w:ascii="Times New Roman" w:hAnsi="Times New Roman"/>
          <w:sz w:val="24"/>
          <w:szCs w:val="24"/>
        </w:rPr>
        <w:t>бюллетень Сиалеевско-Пятинского сельского поселения Инсарского муниципального района  №</w:t>
      </w:r>
      <w:r>
        <w:rPr>
          <w:rFonts w:ascii="Times New Roman" w:hAnsi="Times New Roman"/>
          <w:sz w:val="24"/>
          <w:szCs w:val="24"/>
        </w:rPr>
        <w:t>37</w:t>
      </w:r>
      <w:r w:rsidRPr="00584FBD">
        <w:rPr>
          <w:rFonts w:ascii="Times New Roman" w:hAnsi="Times New Roman"/>
          <w:sz w:val="24"/>
          <w:szCs w:val="24"/>
        </w:rPr>
        <w:t>, от</w:t>
      </w:r>
      <w:r>
        <w:rPr>
          <w:rFonts w:ascii="Times New Roman" w:hAnsi="Times New Roman"/>
          <w:sz w:val="24"/>
          <w:szCs w:val="24"/>
        </w:rPr>
        <w:t xml:space="preserve"> 03.12</w:t>
      </w:r>
      <w:r w:rsidRPr="00584FBD">
        <w:rPr>
          <w:rFonts w:ascii="Times New Roman" w:hAnsi="Times New Roman"/>
          <w:sz w:val="24"/>
          <w:szCs w:val="24"/>
        </w:rPr>
        <w:t>.</w:t>
      </w:r>
      <w:smartTag w:uri="urn:schemas-microsoft-com:office:smarttags" w:element="metricconverter">
        <w:smartTagPr>
          <w:attr w:name="ProductID" w:val="2020 г"/>
        </w:smartTagPr>
        <w:r w:rsidRPr="00584FBD">
          <w:rPr>
            <w:rFonts w:ascii="Times New Roman" w:hAnsi="Times New Roman"/>
            <w:sz w:val="24"/>
            <w:szCs w:val="24"/>
          </w:rPr>
          <w:t>2020 г</w:t>
        </w:r>
      </w:smartTag>
      <w:r w:rsidRPr="00584FBD">
        <w:rPr>
          <w:rFonts w:ascii="Times New Roman" w:hAnsi="Times New Roman"/>
          <w:sz w:val="24"/>
          <w:szCs w:val="24"/>
        </w:rPr>
        <w:t>.</w:t>
      </w:r>
    </w:p>
    <w:p w:rsidR="000B7AFC" w:rsidRPr="000A6A48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Учредитель: Администрация Сиалеевско-Пятинского сельского поселения Инсарского муниципального района</w:t>
      </w:r>
    </w:p>
    <w:p w:rsidR="000B7AFC" w:rsidRPr="000A6A48" w:rsidRDefault="000B7AFC" w:rsidP="002A6896">
      <w:pPr>
        <w:ind w:left="-142" w:firstLine="284"/>
        <w:rPr>
          <w:rFonts w:ascii="Times New Roman" w:hAnsi="Times New Roman"/>
          <w:sz w:val="24"/>
          <w:szCs w:val="24"/>
        </w:rPr>
      </w:pPr>
      <w:r w:rsidRPr="000A6A48">
        <w:rPr>
          <w:rFonts w:ascii="Times New Roman" w:hAnsi="Times New Roman"/>
          <w:sz w:val="24"/>
          <w:szCs w:val="24"/>
        </w:rPr>
        <w:t>Гл.редактор: В.Д.Пиксаев</w:t>
      </w:r>
    </w:p>
    <w:p w:rsidR="000B7AFC" w:rsidRDefault="000B7AFC" w:rsidP="002A6896">
      <w:pPr>
        <w:ind w:left="-142" w:firstLine="284"/>
      </w:pPr>
      <w:r w:rsidRPr="000A6A48">
        <w:rPr>
          <w:rFonts w:ascii="Times New Roman" w:hAnsi="Times New Roman"/>
          <w:sz w:val="24"/>
          <w:szCs w:val="24"/>
        </w:rPr>
        <w:t>Цена «Бесплатно»</w:t>
      </w:r>
      <w:r>
        <w:rPr>
          <w:rFonts w:ascii="Times New Roman" w:hAnsi="Times New Roman"/>
          <w:sz w:val="24"/>
          <w:szCs w:val="24"/>
        </w:rPr>
        <w:t xml:space="preserve">               </w:t>
      </w:r>
    </w:p>
    <w:sectPr w:rsidR="000B7AFC" w:rsidSect="00A043D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6896"/>
    <w:rsid w:val="00092340"/>
    <w:rsid w:val="00095C40"/>
    <w:rsid w:val="000A6A48"/>
    <w:rsid w:val="000B7AFC"/>
    <w:rsid w:val="000D30F1"/>
    <w:rsid w:val="0012144D"/>
    <w:rsid w:val="00126D80"/>
    <w:rsid w:val="00165521"/>
    <w:rsid w:val="00181688"/>
    <w:rsid w:val="00184E63"/>
    <w:rsid w:val="002712BF"/>
    <w:rsid w:val="00297174"/>
    <w:rsid w:val="002A6896"/>
    <w:rsid w:val="00315CE8"/>
    <w:rsid w:val="00317A49"/>
    <w:rsid w:val="00364699"/>
    <w:rsid w:val="00392890"/>
    <w:rsid w:val="003A1CDF"/>
    <w:rsid w:val="003B4FD8"/>
    <w:rsid w:val="003D113C"/>
    <w:rsid w:val="003E2A7E"/>
    <w:rsid w:val="003F2A45"/>
    <w:rsid w:val="00470719"/>
    <w:rsid w:val="00584FBD"/>
    <w:rsid w:val="005D18F6"/>
    <w:rsid w:val="00664523"/>
    <w:rsid w:val="00674772"/>
    <w:rsid w:val="006A11AC"/>
    <w:rsid w:val="006A29E4"/>
    <w:rsid w:val="006E2866"/>
    <w:rsid w:val="00743434"/>
    <w:rsid w:val="00765FEF"/>
    <w:rsid w:val="007B4495"/>
    <w:rsid w:val="007C765C"/>
    <w:rsid w:val="008E14E8"/>
    <w:rsid w:val="009018BA"/>
    <w:rsid w:val="00951DCD"/>
    <w:rsid w:val="00961F2E"/>
    <w:rsid w:val="0096686C"/>
    <w:rsid w:val="00974415"/>
    <w:rsid w:val="009A6C3C"/>
    <w:rsid w:val="009F3014"/>
    <w:rsid w:val="00A043DD"/>
    <w:rsid w:val="00A51757"/>
    <w:rsid w:val="00A520EF"/>
    <w:rsid w:val="00A920C3"/>
    <w:rsid w:val="00AA1DC7"/>
    <w:rsid w:val="00AC441F"/>
    <w:rsid w:val="00B12A18"/>
    <w:rsid w:val="00B27638"/>
    <w:rsid w:val="00B30872"/>
    <w:rsid w:val="00B708D0"/>
    <w:rsid w:val="00B74C09"/>
    <w:rsid w:val="00B767AB"/>
    <w:rsid w:val="00C24C13"/>
    <w:rsid w:val="00C81E32"/>
    <w:rsid w:val="00CB1DE5"/>
    <w:rsid w:val="00CD672B"/>
    <w:rsid w:val="00D26703"/>
    <w:rsid w:val="00D3749F"/>
    <w:rsid w:val="00DD19BC"/>
    <w:rsid w:val="00DE6A69"/>
    <w:rsid w:val="00E40423"/>
    <w:rsid w:val="00E42F71"/>
    <w:rsid w:val="00EC4FCB"/>
    <w:rsid w:val="00F2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96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2A6896"/>
    <w:pPr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2A6896"/>
    <w:rPr>
      <w:rFonts w:ascii="Times New Roman" w:hAnsi="Times New Roman" w:cs="Times New Roman"/>
      <w:sz w:val="28"/>
      <w:szCs w:val="28"/>
      <w:lang w:eastAsia="ru-RU"/>
    </w:rPr>
  </w:style>
  <w:style w:type="paragraph" w:styleId="BodyText">
    <w:name w:val="Body Text"/>
    <w:basedOn w:val="Normal"/>
    <w:link w:val="BodyTextChar"/>
    <w:uiPriority w:val="99"/>
    <w:rsid w:val="002A6896"/>
    <w:pPr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A689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p3">
    <w:name w:val="p3"/>
    <w:basedOn w:val="Normal"/>
    <w:uiPriority w:val="99"/>
    <w:rsid w:val="0097441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3A1CDF"/>
    <w:rPr>
      <w:rFonts w:cs="Times New Roman"/>
      <w:color w:val="0000FF"/>
      <w:u w:val="single"/>
    </w:rPr>
  </w:style>
  <w:style w:type="paragraph" w:customStyle="1" w:styleId="a">
    <w:name w:val="Знак"/>
    <w:basedOn w:val="Normal"/>
    <w:uiPriority w:val="99"/>
    <w:rsid w:val="006E286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6E28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6E2866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E2866"/>
    <w:rPr>
      <w:rFonts w:cs="Times New Roman"/>
    </w:rPr>
  </w:style>
  <w:style w:type="paragraph" w:customStyle="1" w:styleId="consplusnonformat">
    <w:name w:val="consplusnonformat"/>
    <w:basedOn w:val="Normal"/>
    <w:uiPriority w:val="99"/>
    <w:rsid w:val="006E28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Normal"/>
    <w:uiPriority w:val="99"/>
    <w:rsid w:val="006E286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ru-RU"/>
    </w:rPr>
  </w:style>
  <w:style w:type="paragraph" w:customStyle="1" w:styleId="a0">
    <w:name w:val="Без интервала"/>
    <w:uiPriority w:val="99"/>
    <w:rsid w:val="006E2866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276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4</Pages>
  <Words>1018</Words>
  <Characters>5803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 БЮЛЛЕТЕНЬ</dc:title>
  <dc:subject/>
  <dc:creator>Администрация</dc:creator>
  <cp:keywords/>
  <dc:description/>
  <cp:lastModifiedBy>1</cp:lastModifiedBy>
  <cp:revision>3</cp:revision>
  <cp:lastPrinted>2020-11-11T07:15:00Z</cp:lastPrinted>
  <dcterms:created xsi:type="dcterms:W3CDTF">2020-12-04T11:37:00Z</dcterms:created>
  <dcterms:modified xsi:type="dcterms:W3CDTF">2020-12-14T07:08:00Z</dcterms:modified>
</cp:coreProperties>
</file>