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3C2" w:rsidRPr="00B708D0" w:rsidRDefault="000E13C2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  <w:t>Сиалеевско-Пятинского сельского поселения</w:t>
      </w:r>
    </w:p>
    <w:p w:rsidR="000E13C2" w:rsidRPr="00B708D0" w:rsidRDefault="000E13C2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Инсарского муниципального района</w:t>
      </w:r>
    </w:p>
    <w:p w:rsidR="000E13C2" w:rsidRPr="00B708D0" w:rsidRDefault="000E13C2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E13C2" w:rsidRPr="00B708D0" w:rsidRDefault="000E13C2" w:rsidP="002A6896">
      <w:pPr>
        <w:rPr>
          <w:rFonts w:ascii="Times New Roman" w:hAnsi="Times New Roman"/>
          <w:sz w:val="28"/>
          <w:szCs w:val="28"/>
        </w:rPr>
      </w:pPr>
    </w:p>
    <w:p w:rsidR="000E13C2" w:rsidRPr="00B708D0" w:rsidRDefault="000E13C2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0E13C2" w:rsidRPr="00B708D0" w:rsidRDefault="000E13C2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изданием Сиалеевско-Пятинского сельского</w:t>
      </w:r>
    </w:p>
    <w:p w:rsidR="000E13C2" w:rsidRPr="00B708D0" w:rsidRDefault="000E13C2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поселения Инсарского муниципального</w:t>
      </w:r>
    </w:p>
    <w:p w:rsidR="000E13C2" w:rsidRPr="00B708D0" w:rsidRDefault="000E13C2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0E13C2" w:rsidRPr="00B708D0" w:rsidRDefault="000E13C2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0E13C2" w:rsidRPr="00DD19BC" w:rsidRDefault="000E13C2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27</w:t>
      </w:r>
      <w:r w:rsidRPr="00DD19B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10.</w:t>
      </w:r>
      <w:r w:rsidRPr="00DD19BC">
        <w:rPr>
          <w:rFonts w:ascii="Times New Roman" w:hAnsi="Times New Roman"/>
          <w:sz w:val="28"/>
          <w:szCs w:val="28"/>
        </w:rPr>
        <w:t>2020 г.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29</w:t>
      </w:r>
    </w:p>
    <w:p w:rsidR="000E13C2" w:rsidRDefault="000E13C2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0E13C2" w:rsidRDefault="000E13C2" w:rsidP="002A689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прокуратуры Инсарского района</w:t>
      </w:r>
    </w:p>
    <w:p w:rsidR="000E13C2" w:rsidRDefault="000E13C2" w:rsidP="003A1CDF">
      <w:pPr>
        <w:jc w:val="both"/>
        <w:rPr>
          <w:rFonts w:ascii="Times New Roman" w:hAnsi="Times New Roman"/>
          <w:sz w:val="28"/>
          <w:szCs w:val="28"/>
        </w:rPr>
      </w:pPr>
    </w:p>
    <w:p w:rsidR="000E13C2" w:rsidRDefault="000E13C2" w:rsidP="009A6C3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E13C2" w:rsidRPr="00AB3F15" w:rsidRDefault="000E13C2" w:rsidP="00AB3F15">
      <w:pPr>
        <w:shd w:val="clear" w:color="auto" w:fill="FFFFFF"/>
        <w:jc w:val="center"/>
        <w:rPr>
          <w:rFonts w:ascii="yandex-sans" w:hAnsi="yandex-sans"/>
          <w:b/>
          <w:color w:val="000000"/>
          <w:sz w:val="23"/>
          <w:szCs w:val="23"/>
          <w:lang w:eastAsia="ru-RU"/>
        </w:rPr>
      </w:pPr>
      <w:r w:rsidRPr="00AB3F15">
        <w:rPr>
          <w:rFonts w:ascii="yandex-sans" w:hAnsi="yandex-sans"/>
          <w:b/>
          <w:color w:val="000000"/>
          <w:sz w:val="23"/>
          <w:szCs w:val="23"/>
          <w:lang w:eastAsia="ru-RU"/>
        </w:rPr>
        <w:t>О возврате страховой премии при досрочном погашении кредита.</w:t>
      </w:r>
    </w:p>
    <w:p w:rsidR="000E13C2" w:rsidRDefault="000E13C2" w:rsidP="00AB3F15">
      <w:pPr>
        <w:shd w:val="clear" w:color="auto" w:fill="FFFFFF"/>
        <w:rPr>
          <w:rFonts w:ascii="Times New Roman" w:hAnsi="Times New Roman"/>
          <w:color w:val="000000"/>
          <w:sz w:val="23"/>
          <w:szCs w:val="23"/>
          <w:lang w:eastAsia="ru-RU"/>
        </w:rPr>
      </w:pPr>
    </w:p>
    <w:p w:rsidR="000E13C2" w:rsidRPr="00AB3F15" w:rsidRDefault="000E13C2" w:rsidP="00AB3F15">
      <w:pPr>
        <w:shd w:val="clear" w:color="auto" w:fill="FFFFFF"/>
        <w:jc w:val="both"/>
        <w:rPr>
          <w:rFonts w:ascii="yandex-sans" w:hAnsi="yandex-sans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 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1 сентября 2020 года вступил в силу Федеральный закон от 27.12.2019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№483-ФЗ « О внесении изменений в статьи 7 и 11 Федерального закона «О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потребительском кредите (займе)» и статью 9.1 Федерального закона «Об ипотеке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(залоге недвижимости».</w:t>
      </w:r>
    </w:p>
    <w:p w:rsidR="000E13C2" w:rsidRPr="00AB3F15" w:rsidRDefault="000E13C2" w:rsidP="00AB3F15">
      <w:pPr>
        <w:shd w:val="clear" w:color="auto" w:fill="FFFFFF"/>
        <w:jc w:val="both"/>
        <w:rPr>
          <w:rFonts w:ascii="yandex-sans" w:hAnsi="yandex-sans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  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Данный закон регламентирует вопросы возврата страховой премии при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досрочном погашении кредита.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Если заемщик досрочно и полностью погасит потребительский кредит или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заем, страховая компания должна будет вернуть ему часть страховой премии.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Обязанность возникнет, если одновременно будут соблюдены следующие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условия:</w:t>
      </w:r>
    </w:p>
    <w:p w:rsidR="000E13C2" w:rsidRPr="00AB3F15" w:rsidRDefault="000E13C2" w:rsidP="00AB3F15">
      <w:pPr>
        <w:shd w:val="clear" w:color="auto" w:fill="FFFFFF"/>
        <w:jc w:val="both"/>
        <w:rPr>
          <w:rFonts w:ascii="yandex-sans" w:hAnsi="yandex-sans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  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Заемщик является страхователем по договору добровольного страхования,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который обеспечивает исполнение кредитных или заемных обязательств.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Заемщик подал заявление о возврате части премии.</w:t>
      </w:r>
    </w:p>
    <w:p w:rsidR="000E13C2" w:rsidRDefault="000E13C2" w:rsidP="00AB3F15">
      <w:pPr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  <w:lang w:eastAsia="ru-RU"/>
        </w:rPr>
      </w:pP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Не произошли события с признаками страхового случая.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Вернуть потребуется часть премии за период, когда страхование уже не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действовало. Срок возврата 7 рабочих дней со дня получения заявления.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    </w:t>
      </w:r>
    </w:p>
    <w:p w:rsidR="000E13C2" w:rsidRPr="00AB3F15" w:rsidRDefault="000E13C2" w:rsidP="00AB3F15">
      <w:pPr>
        <w:shd w:val="clear" w:color="auto" w:fill="FFFFFF"/>
        <w:jc w:val="both"/>
        <w:rPr>
          <w:rFonts w:ascii="yandex-sans" w:hAnsi="yandex-sans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    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Если заемщик будет застрахован через банк, последний вернет деньги.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Затем затраты кредитной организации возместит страховая компания.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Новый закон применяется к договорам страхования, заключенным после 1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сентября 2020 года.</w:t>
      </w:r>
    </w:p>
    <w:p w:rsidR="000E13C2" w:rsidRDefault="000E13C2" w:rsidP="00AB3F15">
      <w:pPr>
        <w:jc w:val="both"/>
        <w:rPr>
          <w:rFonts w:ascii="Times New Roman" w:hAnsi="Times New Roman"/>
          <w:sz w:val="24"/>
          <w:szCs w:val="24"/>
        </w:rPr>
      </w:pPr>
    </w:p>
    <w:p w:rsidR="000E13C2" w:rsidRDefault="000E13C2" w:rsidP="009A6C3C">
      <w:pPr>
        <w:rPr>
          <w:rFonts w:ascii="Times New Roman" w:hAnsi="Times New Roman"/>
          <w:sz w:val="24"/>
          <w:szCs w:val="24"/>
        </w:rPr>
      </w:pPr>
    </w:p>
    <w:p w:rsidR="000E13C2" w:rsidRPr="00E5114D" w:rsidRDefault="000E13C2" w:rsidP="009A6C3C">
      <w:pPr>
        <w:rPr>
          <w:rFonts w:ascii="Times New Roman" w:hAnsi="Times New Roman"/>
        </w:rPr>
      </w:pPr>
    </w:p>
    <w:p w:rsidR="000E13C2" w:rsidRPr="00E5114D" w:rsidRDefault="000E13C2" w:rsidP="00E5114D">
      <w:pPr>
        <w:ind w:firstLine="709"/>
        <w:jc w:val="center"/>
        <w:rPr>
          <w:rFonts w:ascii="Times New Roman" w:hAnsi="Times New Roman"/>
          <w:b/>
          <w:bCs/>
        </w:rPr>
      </w:pPr>
      <w:r w:rsidRPr="00E5114D">
        <w:rPr>
          <w:rFonts w:ascii="Times New Roman" w:hAnsi="Times New Roman"/>
          <w:b/>
          <w:bCs/>
        </w:rPr>
        <w:t>Ответственность за оскорбление</w:t>
      </w:r>
    </w:p>
    <w:p w:rsidR="000E13C2" w:rsidRPr="00E5114D" w:rsidRDefault="000E13C2" w:rsidP="00E5114D">
      <w:pPr>
        <w:ind w:firstLine="709"/>
        <w:jc w:val="both"/>
        <w:rPr>
          <w:rFonts w:ascii="Times New Roman" w:hAnsi="Times New Roman"/>
          <w:b/>
          <w:bCs/>
        </w:rPr>
      </w:pPr>
    </w:p>
    <w:p w:rsidR="000E13C2" w:rsidRPr="00E5114D" w:rsidRDefault="000E13C2" w:rsidP="00E5114D">
      <w:pPr>
        <w:ind w:firstLine="709"/>
        <w:jc w:val="both"/>
        <w:rPr>
          <w:rFonts w:ascii="Times New Roman" w:hAnsi="Times New Roman"/>
          <w:bCs/>
        </w:rPr>
      </w:pPr>
      <w:r w:rsidRPr="00E5114D">
        <w:rPr>
          <w:rFonts w:ascii="Times New Roman" w:hAnsi="Times New Roman"/>
          <w:bCs/>
        </w:rPr>
        <w:t>В декабре 2011 года уголовная ответственность за оскорбление исключена из Уголовного кодекса РФ с одновременным установлением за это административной ответственности.</w:t>
      </w:r>
    </w:p>
    <w:p w:rsidR="000E13C2" w:rsidRPr="00E5114D" w:rsidRDefault="000E13C2" w:rsidP="00E5114D">
      <w:pPr>
        <w:ind w:firstLine="709"/>
        <w:jc w:val="both"/>
        <w:rPr>
          <w:rFonts w:ascii="Times New Roman" w:hAnsi="Times New Roman"/>
          <w:bCs/>
        </w:rPr>
      </w:pPr>
      <w:r w:rsidRPr="00E5114D">
        <w:rPr>
          <w:rFonts w:ascii="Times New Roman" w:hAnsi="Times New Roman"/>
          <w:bCs/>
        </w:rPr>
        <w:t>Сохранена уголовная ответственность только за оскорбление представителя власти при исполнении должностных обязанностей и военнослужащего во время несения воинской службы.</w:t>
      </w:r>
    </w:p>
    <w:p w:rsidR="000E13C2" w:rsidRPr="00E5114D" w:rsidRDefault="000E13C2" w:rsidP="00E5114D">
      <w:pPr>
        <w:ind w:firstLine="709"/>
        <w:jc w:val="both"/>
        <w:rPr>
          <w:rFonts w:ascii="Times New Roman" w:hAnsi="Times New Roman"/>
          <w:bCs/>
        </w:rPr>
      </w:pPr>
      <w:r w:rsidRPr="00E5114D">
        <w:rPr>
          <w:rFonts w:ascii="Times New Roman" w:hAnsi="Times New Roman"/>
          <w:bCs/>
        </w:rPr>
        <w:t>Полномочием на возбуждение дел об административных правонарушениях за оскорбление наделены исключительно прокуроры.</w:t>
      </w:r>
    </w:p>
    <w:p w:rsidR="000E13C2" w:rsidRPr="00E5114D" w:rsidRDefault="000E13C2" w:rsidP="00E5114D">
      <w:pPr>
        <w:ind w:firstLine="709"/>
        <w:jc w:val="both"/>
        <w:rPr>
          <w:rFonts w:ascii="Times New Roman" w:hAnsi="Times New Roman"/>
          <w:bCs/>
        </w:rPr>
      </w:pPr>
      <w:r w:rsidRPr="00E5114D">
        <w:rPr>
          <w:rFonts w:ascii="Times New Roman" w:hAnsi="Times New Roman"/>
          <w:bCs/>
        </w:rPr>
        <w:t>Оскорбление представляет собой выраженную в неприличной форме отрицательную оценку личности потерпевшего, унижающую его честь и достоинство, которая может быть выражена в письменной или устной форме, а также в неприличных жестах и движениях.</w:t>
      </w:r>
    </w:p>
    <w:p w:rsidR="000E13C2" w:rsidRPr="00E5114D" w:rsidRDefault="000E13C2" w:rsidP="00E5114D">
      <w:pPr>
        <w:ind w:firstLine="709"/>
        <w:jc w:val="both"/>
        <w:rPr>
          <w:rFonts w:ascii="Times New Roman" w:hAnsi="Times New Roman"/>
          <w:bCs/>
        </w:rPr>
      </w:pPr>
      <w:r w:rsidRPr="00E5114D">
        <w:rPr>
          <w:rFonts w:ascii="Times New Roman" w:hAnsi="Times New Roman"/>
          <w:bCs/>
        </w:rPr>
        <w:t>Субъектом оскорбления является любое вменяемое физическое лицо, достигшее 16-летнего возраста.</w:t>
      </w:r>
    </w:p>
    <w:p w:rsidR="000E13C2" w:rsidRPr="00E5114D" w:rsidRDefault="000E13C2" w:rsidP="00E5114D">
      <w:pPr>
        <w:ind w:firstLine="709"/>
        <w:jc w:val="both"/>
        <w:rPr>
          <w:rFonts w:ascii="Times New Roman" w:hAnsi="Times New Roman"/>
          <w:bCs/>
        </w:rPr>
      </w:pPr>
      <w:r w:rsidRPr="00E5114D">
        <w:rPr>
          <w:rFonts w:ascii="Times New Roman" w:hAnsi="Times New Roman"/>
          <w:bCs/>
        </w:rPr>
        <w:t>Максимальное наказание за данное правонарушение для граждан - штраф 3 тыс. руб.</w:t>
      </w:r>
    </w:p>
    <w:p w:rsidR="000E13C2" w:rsidRPr="00E5114D" w:rsidRDefault="000E13C2" w:rsidP="00E5114D">
      <w:pPr>
        <w:ind w:firstLine="709"/>
        <w:jc w:val="both"/>
        <w:rPr>
          <w:rFonts w:ascii="Times New Roman" w:hAnsi="Times New Roman"/>
          <w:bCs/>
        </w:rPr>
      </w:pPr>
      <w:r w:rsidRPr="00E5114D">
        <w:rPr>
          <w:rFonts w:ascii="Times New Roman" w:hAnsi="Times New Roman"/>
          <w:bCs/>
        </w:rPr>
        <w:t>Более строгое наказание (штраф 5 тыс. руб.) предусмотрено за оскорбление в публичном выступлении, позволяющим знать о нем неопределенному кругу лиц, например, во время выступления, концерта, через СМИ и другие средства коммуникации.</w:t>
      </w:r>
    </w:p>
    <w:p w:rsidR="000E13C2" w:rsidRPr="00E5114D" w:rsidRDefault="000E13C2" w:rsidP="00E5114D">
      <w:pPr>
        <w:ind w:firstLine="709"/>
        <w:jc w:val="both"/>
        <w:rPr>
          <w:rFonts w:ascii="Times New Roman" w:hAnsi="Times New Roman"/>
          <w:bCs/>
        </w:rPr>
      </w:pPr>
      <w:r w:rsidRPr="00E5114D">
        <w:rPr>
          <w:rFonts w:ascii="Times New Roman" w:hAnsi="Times New Roman"/>
          <w:bCs/>
        </w:rPr>
        <w:t>Санкции ждут и тех, кто имел полномочия, но не принял мер к недопущению совершения оскорбления через СМИ, в показанном на публике выступлении или произведении.</w:t>
      </w:r>
    </w:p>
    <w:p w:rsidR="000E13C2" w:rsidRPr="00E5114D" w:rsidRDefault="000E13C2" w:rsidP="00E5114D">
      <w:pPr>
        <w:ind w:firstLine="709"/>
        <w:jc w:val="both"/>
        <w:rPr>
          <w:rFonts w:ascii="Times New Roman" w:hAnsi="Times New Roman"/>
          <w:bCs/>
        </w:rPr>
      </w:pPr>
      <w:r w:rsidRPr="00E5114D">
        <w:rPr>
          <w:rFonts w:ascii="Times New Roman" w:hAnsi="Times New Roman"/>
          <w:bCs/>
        </w:rPr>
        <w:t>Срок давности на привлечение к административной ответственности– 3 месяца со дня оскорбления. Рассматривают такие дела судьи.</w:t>
      </w:r>
    </w:p>
    <w:p w:rsidR="000E13C2" w:rsidRPr="00E5114D" w:rsidRDefault="000E13C2" w:rsidP="00E5114D">
      <w:pPr>
        <w:ind w:firstLine="709"/>
        <w:jc w:val="both"/>
        <w:rPr>
          <w:rFonts w:ascii="Times New Roman" w:hAnsi="Times New Roman"/>
          <w:bCs/>
        </w:rPr>
      </w:pPr>
      <w:r w:rsidRPr="00E5114D">
        <w:rPr>
          <w:rFonts w:ascii="Times New Roman" w:hAnsi="Times New Roman"/>
          <w:bCs/>
        </w:rPr>
        <w:t>Факт привлечения к административной или уголовной ответственности за оскорбление не отменяет право пострадавшей стороны требовать от обидчика компенсацию морального ущерба в суде..</w:t>
      </w:r>
    </w:p>
    <w:p w:rsidR="000E13C2" w:rsidRPr="00E5114D" w:rsidRDefault="000E13C2" w:rsidP="009A6C3C">
      <w:pPr>
        <w:rPr>
          <w:rFonts w:ascii="Times New Roman" w:hAnsi="Times New Roman"/>
        </w:rPr>
      </w:pPr>
    </w:p>
    <w:p w:rsidR="000E13C2" w:rsidRPr="00E5114D" w:rsidRDefault="000E13C2" w:rsidP="009A6C3C">
      <w:pPr>
        <w:rPr>
          <w:rFonts w:ascii="Times New Roman" w:hAnsi="Times New Roman"/>
          <w:sz w:val="24"/>
          <w:szCs w:val="24"/>
        </w:rPr>
      </w:pPr>
    </w:p>
    <w:p w:rsidR="000E13C2" w:rsidRDefault="000E13C2" w:rsidP="009A6C3C">
      <w:pPr>
        <w:rPr>
          <w:rFonts w:ascii="Times New Roman" w:hAnsi="Times New Roman"/>
          <w:sz w:val="24"/>
          <w:szCs w:val="24"/>
        </w:rPr>
      </w:pPr>
    </w:p>
    <w:p w:rsidR="000E13C2" w:rsidRDefault="000E13C2" w:rsidP="009A6C3C">
      <w:pPr>
        <w:rPr>
          <w:rFonts w:ascii="Times New Roman" w:hAnsi="Times New Roman"/>
          <w:sz w:val="24"/>
          <w:szCs w:val="24"/>
        </w:rPr>
      </w:pPr>
    </w:p>
    <w:p w:rsidR="000E13C2" w:rsidRPr="00584FBD" w:rsidRDefault="000E13C2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Информационный </w:t>
      </w:r>
      <w:r w:rsidRPr="00584FBD">
        <w:rPr>
          <w:rFonts w:ascii="Times New Roman" w:hAnsi="Times New Roman"/>
          <w:sz w:val="24"/>
          <w:szCs w:val="24"/>
        </w:rPr>
        <w:t>бюллетень Сиалеевско-Пятинского сельского поселения Инсарского муниципального района  №</w:t>
      </w:r>
      <w:r>
        <w:rPr>
          <w:rFonts w:ascii="Times New Roman" w:hAnsi="Times New Roman"/>
          <w:sz w:val="24"/>
          <w:szCs w:val="24"/>
        </w:rPr>
        <w:t>29</w:t>
      </w:r>
      <w:r w:rsidRPr="00584FBD">
        <w:rPr>
          <w:rFonts w:ascii="Times New Roman" w:hAnsi="Times New Roman"/>
          <w:sz w:val="24"/>
          <w:szCs w:val="24"/>
        </w:rPr>
        <w:t>, от</w:t>
      </w:r>
      <w:r>
        <w:rPr>
          <w:rFonts w:ascii="Times New Roman" w:hAnsi="Times New Roman"/>
          <w:sz w:val="24"/>
          <w:szCs w:val="24"/>
        </w:rPr>
        <w:t xml:space="preserve"> 27.10</w:t>
      </w:r>
      <w:r w:rsidRPr="00584FBD">
        <w:rPr>
          <w:rFonts w:ascii="Times New Roman" w:hAnsi="Times New Roman"/>
          <w:sz w:val="24"/>
          <w:szCs w:val="24"/>
        </w:rPr>
        <w:t xml:space="preserve">. </w:t>
      </w:r>
      <w:smartTag w:uri="urn:schemas-microsoft-com:office:smarttags" w:element="metricconverter">
        <w:smartTagPr>
          <w:attr w:name="ProductID" w:val="2020 г"/>
        </w:smartTagPr>
        <w:r w:rsidRPr="00584FBD">
          <w:rPr>
            <w:rFonts w:ascii="Times New Roman" w:hAnsi="Times New Roman"/>
            <w:sz w:val="24"/>
            <w:szCs w:val="24"/>
          </w:rPr>
          <w:t>2020 г</w:t>
        </w:r>
      </w:smartTag>
      <w:r w:rsidRPr="00584FBD">
        <w:rPr>
          <w:rFonts w:ascii="Times New Roman" w:hAnsi="Times New Roman"/>
          <w:sz w:val="24"/>
          <w:szCs w:val="24"/>
        </w:rPr>
        <w:t>.</w:t>
      </w:r>
    </w:p>
    <w:p w:rsidR="000E13C2" w:rsidRPr="000A6A48" w:rsidRDefault="000E13C2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Учредитель: Администрация Сиалеевско-Пятинского сельского поселения Инсарского муниципального района</w:t>
      </w:r>
    </w:p>
    <w:p w:rsidR="000E13C2" w:rsidRPr="000A6A48" w:rsidRDefault="000E13C2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Гл.редактор: В.Д.Пиксаев</w:t>
      </w:r>
    </w:p>
    <w:p w:rsidR="000E13C2" w:rsidRDefault="000E13C2" w:rsidP="002A6896">
      <w:pPr>
        <w:ind w:left="-142" w:firstLine="284"/>
      </w:pPr>
      <w:r w:rsidRPr="000A6A48">
        <w:rPr>
          <w:rFonts w:ascii="Times New Roman" w:hAnsi="Times New Roman"/>
          <w:sz w:val="24"/>
          <w:szCs w:val="24"/>
        </w:rPr>
        <w:t>Цена «Бесплатно»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sectPr w:rsidR="000E13C2" w:rsidSect="009A6C3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92340"/>
    <w:rsid w:val="00095C40"/>
    <w:rsid w:val="000A6A48"/>
    <w:rsid w:val="000D30F1"/>
    <w:rsid w:val="000E13C2"/>
    <w:rsid w:val="0012144D"/>
    <w:rsid w:val="00126D80"/>
    <w:rsid w:val="00165521"/>
    <w:rsid w:val="00181688"/>
    <w:rsid w:val="00250E07"/>
    <w:rsid w:val="002712BF"/>
    <w:rsid w:val="00297174"/>
    <w:rsid w:val="002A6896"/>
    <w:rsid w:val="00315CE8"/>
    <w:rsid w:val="00392890"/>
    <w:rsid w:val="003A1CDF"/>
    <w:rsid w:val="003A2FC1"/>
    <w:rsid w:val="003B4FD8"/>
    <w:rsid w:val="003C7CC7"/>
    <w:rsid w:val="003E2A7E"/>
    <w:rsid w:val="003F2A45"/>
    <w:rsid w:val="00457653"/>
    <w:rsid w:val="00470719"/>
    <w:rsid w:val="004E1B60"/>
    <w:rsid w:val="00584FBD"/>
    <w:rsid w:val="005D18F6"/>
    <w:rsid w:val="005F26BA"/>
    <w:rsid w:val="00664523"/>
    <w:rsid w:val="006A11AC"/>
    <w:rsid w:val="006A29E4"/>
    <w:rsid w:val="00765FEF"/>
    <w:rsid w:val="007B4495"/>
    <w:rsid w:val="008D55AB"/>
    <w:rsid w:val="008E14E8"/>
    <w:rsid w:val="008F4E9B"/>
    <w:rsid w:val="009018BA"/>
    <w:rsid w:val="00951DCD"/>
    <w:rsid w:val="00961F2E"/>
    <w:rsid w:val="0096686C"/>
    <w:rsid w:val="00974415"/>
    <w:rsid w:val="009A6C3C"/>
    <w:rsid w:val="009F3014"/>
    <w:rsid w:val="00A51757"/>
    <w:rsid w:val="00A520EF"/>
    <w:rsid w:val="00A920C3"/>
    <w:rsid w:val="00AB3F15"/>
    <w:rsid w:val="00AC441F"/>
    <w:rsid w:val="00B0566E"/>
    <w:rsid w:val="00B12A18"/>
    <w:rsid w:val="00B27638"/>
    <w:rsid w:val="00B30872"/>
    <w:rsid w:val="00B708D0"/>
    <w:rsid w:val="00B767AB"/>
    <w:rsid w:val="00C0146E"/>
    <w:rsid w:val="00C81E32"/>
    <w:rsid w:val="00CB1DE5"/>
    <w:rsid w:val="00CD672B"/>
    <w:rsid w:val="00D26703"/>
    <w:rsid w:val="00D3749F"/>
    <w:rsid w:val="00DD19BC"/>
    <w:rsid w:val="00DE6A69"/>
    <w:rsid w:val="00E40423"/>
    <w:rsid w:val="00E42F71"/>
    <w:rsid w:val="00E5114D"/>
    <w:rsid w:val="00E70224"/>
    <w:rsid w:val="00EC4FCB"/>
    <w:rsid w:val="00F2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896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Normal"/>
    <w:uiPriority w:val="99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3A1CD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47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527</Words>
  <Characters>3006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 БЮЛЛЕТЕНЬ</dc:title>
  <dc:subject/>
  <dc:creator>Администрация</dc:creator>
  <cp:keywords/>
  <dc:description/>
  <cp:lastModifiedBy>1</cp:lastModifiedBy>
  <cp:revision>5</cp:revision>
  <dcterms:created xsi:type="dcterms:W3CDTF">2020-10-27T07:06:00Z</dcterms:created>
  <dcterms:modified xsi:type="dcterms:W3CDTF">2020-10-27T08:27:00Z</dcterms:modified>
</cp:coreProperties>
</file>