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36" w:rsidRDefault="00645A36" w:rsidP="00346CEB">
      <w:pPr>
        <w:pStyle w:val="Title"/>
      </w:pPr>
      <w:r>
        <w:t>Республика  Мордовия</w:t>
      </w:r>
    </w:p>
    <w:p w:rsidR="00645A36" w:rsidRDefault="00645A36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Инсарский муниципальный район</w:t>
      </w:r>
    </w:p>
    <w:p w:rsidR="00645A36" w:rsidRDefault="00645A36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45A36" w:rsidRPr="00995440" w:rsidRDefault="00645A36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995440">
        <w:rPr>
          <w:sz w:val="28"/>
          <w:szCs w:val="28"/>
        </w:rPr>
        <w:t>Сиалеевско-Пятинского сельского поселения</w:t>
      </w:r>
    </w:p>
    <w:p w:rsidR="00645A36" w:rsidRPr="00995440" w:rsidRDefault="00645A36" w:rsidP="00346CE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с.Сиалеевская-Пятина</w:t>
      </w:r>
    </w:p>
    <w:p w:rsidR="00645A36" w:rsidRPr="00995440" w:rsidRDefault="00645A36" w:rsidP="00346CEB">
      <w:pPr>
        <w:jc w:val="center"/>
        <w:rPr>
          <w:sz w:val="16"/>
          <w:szCs w:val="16"/>
        </w:rPr>
      </w:pPr>
    </w:p>
    <w:p w:rsidR="00645A36" w:rsidRPr="00F5266E" w:rsidRDefault="00645A36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>от 24 апреля</w:t>
      </w:r>
      <w:r w:rsidRPr="00F5266E">
        <w:rPr>
          <w:b w:val="0"/>
          <w:bCs w:val="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F5266E">
          <w:rPr>
            <w:b w:val="0"/>
            <w:bCs w:val="0"/>
          </w:rPr>
          <w:t>2020 г</w:t>
        </w:r>
      </w:smartTag>
      <w:r w:rsidRPr="00F5266E">
        <w:rPr>
          <w:b w:val="0"/>
          <w:bCs w:val="0"/>
        </w:rPr>
        <w:t xml:space="preserve">.                                                                                        </w:t>
      </w:r>
      <w:r>
        <w:rPr>
          <w:b w:val="0"/>
          <w:bCs w:val="0"/>
        </w:rPr>
        <w:t xml:space="preserve">                   № 28</w:t>
      </w:r>
      <w:r w:rsidRPr="00F5266E">
        <w:rPr>
          <w:b w:val="0"/>
          <w:bCs w:val="0"/>
        </w:rPr>
        <w:t> </w:t>
      </w:r>
    </w:p>
    <w:p w:rsidR="00645A36" w:rsidRPr="00F5266E" w:rsidRDefault="00645A36" w:rsidP="005577C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645A36" w:rsidRPr="00F5266E" w:rsidRDefault="00645A36" w:rsidP="00EE1B57">
      <w:r w:rsidRPr="00F5266E">
        <w:t xml:space="preserve">О признании утратившими силу </w:t>
      </w:r>
    </w:p>
    <w:p w:rsidR="00645A36" w:rsidRPr="00F5266E" w:rsidRDefault="00645A36" w:rsidP="00B16FF2">
      <w:r w:rsidRPr="00F5266E">
        <w:t>правовых актов  администраци</w:t>
      </w:r>
      <w:r>
        <w:t>й</w:t>
      </w:r>
      <w:r w:rsidRPr="00F5266E">
        <w:t xml:space="preserve"> </w:t>
      </w:r>
    </w:p>
    <w:p w:rsidR="00645A36" w:rsidRDefault="00645A36" w:rsidP="008F5128">
      <w:r w:rsidRPr="00F5266E">
        <w:t>Сиалеевско-Пятинского сельского поселения</w:t>
      </w:r>
      <w:r>
        <w:t>,</w:t>
      </w:r>
    </w:p>
    <w:p w:rsidR="00645A36" w:rsidRDefault="00645A36" w:rsidP="008F5128">
      <w:r>
        <w:t>Нижневязерского сельского поселения,</w:t>
      </w:r>
    </w:p>
    <w:p w:rsidR="00645A36" w:rsidRDefault="00645A36" w:rsidP="008F5128">
      <w:r>
        <w:t>Языково-Пятинского сельского поселения,</w:t>
      </w:r>
    </w:p>
    <w:p w:rsidR="00645A36" w:rsidRPr="00F5266E" w:rsidRDefault="00645A36" w:rsidP="008F5128">
      <w:r>
        <w:t>Шадымо-Рыскинского сельского поселения</w:t>
      </w:r>
      <w:r w:rsidRPr="00F5266E">
        <w:t xml:space="preserve">   </w:t>
      </w:r>
    </w:p>
    <w:p w:rsidR="00645A36" w:rsidRPr="00F5266E" w:rsidRDefault="00645A36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645A36" w:rsidRPr="00F5266E" w:rsidRDefault="00645A36" w:rsidP="001111BB">
      <w:pPr>
        <w:ind w:firstLine="550"/>
        <w:jc w:val="both"/>
      </w:pPr>
      <w:r w:rsidRPr="00F5266E"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645A36" w:rsidRDefault="00645A36" w:rsidP="00F5266E">
      <w:pPr>
        <w:rPr>
          <w:b/>
        </w:rPr>
      </w:pPr>
      <w:r w:rsidRPr="00F5266E">
        <w:rPr>
          <w:b/>
        </w:rPr>
        <w:t xml:space="preserve">                                                           </w:t>
      </w:r>
    </w:p>
    <w:p w:rsidR="00645A36" w:rsidRPr="00F5266E" w:rsidRDefault="00645A36" w:rsidP="00822D20">
      <w:pPr>
        <w:jc w:val="center"/>
        <w:rPr>
          <w:b/>
        </w:rPr>
      </w:pPr>
      <w:r w:rsidRPr="00F5266E">
        <w:rPr>
          <w:b/>
        </w:rPr>
        <w:t>ПОСТАНОВЛЯЕТ:</w:t>
      </w:r>
    </w:p>
    <w:p w:rsidR="00645A36" w:rsidRDefault="00645A36" w:rsidP="00F5266E">
      <w:pPr>
        <w:suppressAutoHyphens/>
        <w:jc w:val="both"/>
      </w:pPr>
      <w:r>
        <w:t xml:space="preserve">     </w:t>
      </w:r>
    </w:p>
    <w:p w:rsidR="00645A36" w:rsidRPr="00822D20" w:rsidRDefault="00645A36" w:rsidP="00F5266E">
      <w:pPr>
        <w:suppressAutoHyphens/>
        <w:jc w:val="both"/>
      </w:pPr>
      <w:r>
        <w:t xml:space="preserve">  </w:t>
      </w:r>
      <w:r w:rsidRPr="00822D20">
        <w:t>1. Признать утратившими силу следующие постановления:</w:t>
      </w:r>
    </w:p>
    <w:p w:rsidR="00645A36" w:rsidRDefault="00645A36" w:rsidP="00822D20">
      <w:pPr>
        <w:jc w:val="both"/>
      </w:pPr>
      <w:r w:rsidRPr="00822D20">
        <w:t>- Постановление администрации Сиалеевско-Пятинского сельского поселения</w:t>
      </w:r>
      <w:r w:rsidRPr="00822D20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822D20">
        <w:t xml:space="preserve">  14  февраля  </w:t>
      </w:r>
      <w:smartTag w:uri="urn:schemas-microsoft-com:office:smarttags" w:element="metricconverter">
        <w:smartTagPr>
          <w:attr w:name="ProductID" w:val="2014 г"/>
        </w:smartTagPr>
        <w:r w:rsidRPr="00822D20">
          <w:t>2014 г</w:t>
        </w:r>
      </w:smartTag>
      <w:r w:rsidRPr="00822D20">
        <w:t xml:space="preserve">.  №4  </w:t>
      </w:r>
      <w:r w:rsidRPr="00822D20">
        <w:rPr>
          <w:color w:val="000000"/>
          <w:shd w:val="clear" w:color="auto" w:fill="FFFFFF"/>
        </w:rPr>
        <w:t>"Об утверждении порядка разработки и утверждения схемы размещения нестационарных торговых объектов на территории Сиалеевско-Пятинского  сельского поселения</w:t>
      </w:r>
      <w:r w:rsidRPr="00822D20">
        <w:rPr>
          <w:rStyle w:val="Heading4Char"/>
          <w:bCs w:val="0"/>
          <w:lang w:val="ru-RU"/>
        </w:rPr>
        <w:t xml:space="preserve"> </w:t>
      </w:r>
      <w:r w:rsidRPr="00822D20">
        <w:rPr>
          <w:rStyle w:val="FontStyle18"/>
          <w:sz w:val="24"/>
          <w:szCs w:val="24"/>
        </w:rPr>
        <w:t>Инсарского муниципального района</w:t>
      </w:r>
      <w:r w:rsidRPr="00822D20">
        <w:rPr>
          <w:color w:val="000000"/>
          <w:shd w:val="clear" w:color="auto" w:fill="FFFFFF"/>
        </w:rPr>
        <w:t xml:space="preserve"> "</w:t>
      </w:r>
      <w:r w:rsidRPr="00822D20">
        <w:rPr>
          <w:rStyle w:val="FontStyle18"/>
          <w:sz w:val="24"/>
          <w:szCs w:val="24"/>
        </w:rPr>
        <w:t xml:space="preserve"> </w:t>
      </w:r>
      <w:r w:rsidRPr="00822D20">
        <w:t xml:space="preserve"> </w:t>
      </w:r>
    </w:p>
    <w:p w:rsidR="00645A36" w:rsidRPr="00822D20" w:rsidRDefault="00645A36" w:rsidP="00822D20">
      <w:pPr>
        <w:jc w:val="both"/>
      </w:pPr>
      <w:r w:rsidRPr="00822D20">
        <w:t xml:space="preserve"> -</w:t>
      </w:r>
      <w:r>
        <w:t xml:space="preserve"> </w:t>
      </w:r>
      <w:r w:rsidRPr="00822D20">
        <w:t>Постановление администрации Нижневязерского сельского поселения</w:t>
      </w:r>
      <w:r w:rsidRPr="00822D20">
        <w:rPr>
          <w:rStyle w:val="FontStyle18"/>
          <w:sz w:val="24"/>
          <w:szCs w:val="24"/>
        </w:rPr>
        <w:t xml:space="preserve"> Инсарского муниципального района</w:t>
      </w:r>
      <w:r w:rsidRPr="00822D20">
        <w:t xml:space="preserve">   от   12 февраля </w:t>
      </w:r>
      <w:smartTag w:uri="urn:schemas-microsoft-com:office:smarttags" w:element="metricconverter">
        <w:smartTagPr>
          <w:attr w:name="ProductID" w:val="2014 г"/>
        </w:smartTagPr>
        <w:r w:rsidRPr="00822D20">
          <w:t>2014 г</w:t>
        </w:r>
      </w:smartTag>
      <w:r w:rsidRPr="00822D20">
        <w:t xml:space="preserve">.  № 4 </w:t>
      </w:r>
      <w:r w:rsidRPr="00822D20">
        <w:rPr>
          <w:color w:val="000000"/>
          <w:shd w:val="clear" w:color="auto" w:fill="FFFFFF"/>
        </w:rPr>
        <w:t>"Об утверждении порядка разработки и утверждения схемы размещения нестационарных торговых объектов на территории Нижневязерского сельского поселения</w:t>
      </w:r>
      <w:r w:rsidRPr="00822D20">
        <w:rPr>
          <w:rStyle w:val="Heading4Char"/>
          <w:bCs w:val="0"/>
          <w:lang w:val="ru-RU"/>
        </w:rPr>
        <w:t xml:space="preserve"> </w:t>
      </w:r>
      <w:r w:rsidRPr="00822D20">
        <w:rPr>
          <w:rStyle w:val="FontStyle18"/>
          <w:sz w:val="24"/>
          <w:szCs w:val="24"/>
        </w:rPr>
        <w:t>Инсарского муниципального района</w:t>
      </w:r>
      <w:r w:rsidRPr="00822D20">
        <w:rPr>
          <w:color w:val="000000"/>
          <w:shd w:val="clear" w:color="auto" w:fill="FFFFFF"/>
        </w:rPr>
        <w:t xml:space="preserve"> "</w:t>
      </w:r>
      <w:r w:rsidRPr="00822D20">
        <w:rPr>
          <w:rStyle w:val="FontStyle18"/>
          <w:sz w:val="24"/>
          <w:szCs w:val="24"/>
        </w:rPr>
        <w:t xml:space="preserve"> </w:t>
      </w:r>
    </w:p>
    <w:p w:rsidR="00645A36" w:rsidRPr="00822D20" w:rsidRDefault="00645A36" w:rsidP="00822D20">
      <w:pPr>
        <w:jc w:val="both"/>
      </w:pPr>
      <w:r>
        <w:t xml:space="preserve"> </w:t>
      </w:r>
      <w:r w:rsidRPr="00822D20">
        <w:t>- Постановление администрации Языково-Пятинского сельского поселения</w:t>
      </w:r>
      <w:r w:rsidRPr="00822D20">
        <w:rPr>
          <w:rStyle w:val="FontStyle18"/>
          <w:sz w:val="24"/>
          <w:szCs w:val="24"/>
        </w:rPr>
        <w:t xml:space="preserve"> Инсарского муниципального района </w:t>
      </w:r>
      <w:r>
        <w:rPr>
          <w:rStyle w:val="FontStyle18"/>
          <w:sz w:val="24"/>
          <w:szCs w:val="24"/>
        </w:rPr>
        <w:t xml:space="preserve">от </w:t>
      </w:r>
      <w:r w:rsidRPr="00822D20">
        <w:rPr>
          <w:rStyle w:val="FontStyle18"/>
          <w:bCs/>
          <w:sz w:val="24"/>
          <w:szCs w:val="24"/>
        </w:rPr>
        <w:t xml:space="preserve">05 февраля </w:t>
      </w:r>
      <w:smartTag w:uri="urn:schemas-microsoft-com:office:smarttags" w:element="metricconverter">
        <w:smartTagPr>
          <w:attr w:name="ProductID" w:val="2014 г"/>
        </w:smartTagPr>
        <w:r w:rsidRPr="00822D20">
          <w:rPr>
            <w:rStyle w:val="FontStyle18"/>
            <w:bCs/>
            <w:sz w:val="24"/>
            <w:szCs w:val="24"/>
          </w:rPr>
          <w:t>2014 г</w:t>
        </w:r>
      </w:smartTag>
      <w:r w:rsidRPr="00822D20">
        <w:rPr>
          <w:rStyle w:val="FontStyle18"/>
          <w:bCs/>
          <w:sz w:val="24"/>
          <w:szCs w:val="24"/>
        </w:rPr>
        <w:t>. №5</w:t>
      </w:r>
      <w:r w:rsidRPr="00822D20">
        <w:rPr>
          <w:color w:val="000000"/>
          <w:shd w:val="clear" w:color="auto" w:fill="FFFFFF"/>
        </w:rPr>
        <w:t xml:space="preserve"> «Об утверждении порядка разработки и утверждения схемы размещения нестационарных торговых объектов на территории Языково-Пятинского сельского поселения</w:t>
      </w:r>
      <w:r w:rsidRPr="00822D20">
        <w:rPr>
          <w:rStyle w:val="Heading4Char"/>
          <w:bCs w:val="0"/>
          <w:lang w:val="ru-RU"/>
        </w:rPr>
        <w:t xml:space="preserve"> </w:t>
      </w:r>
      <w:r w:rsidRPr="00822D20">
        <w:rPr>
          <w:rStyle w:val="FontStyle18"/>
          <w:sz w:val="24"/>
          <w:szCs w:val="24"/>
        </w:rPr>
        <w:t>Инсарского муниципального района</w:t>
      </w:r>
      <w:r w:rsidRPr="00822D20">
        <w:rPr>
          <w:color w:val="000000"/>
          <w:shd w:val="clear" w:color="auto" w:fill="FFFFFF"/>
        </w:rPr>
        <w:t xml:space="preserve"> "</w:t>
      </w:r>
    </w:p>
    <w:p w:rsidR="00645A36" w:rsidRPr="00822D20" w:rsidRDefault="00645A36" w:rsidP="00EB13E1">
      <w:pPr>
        <w:pStyle w:val="BodyText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22D2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Постановление администрации Шадымо-Рыскинского сельского поселения</w:t>
      </w:r>
      <w:r w:rsidRPr="00822D20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 </w:t>
      </w:r>
      <w:r w:rsidRPr="00822D20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04.02.2014 г. №3 </w:t>
      </w:r>
      <w:r w:rsidRPr="00822D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822D20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Об утверждении порядка разработки и утверждения схемы размещения нестационарных торговых объектов на территории Шадымо-Рыскинского сельского поселения</w:t>
      </w:r>
      <w:r w:rsidRPr="00822D20">
        <w:rPr>
          <w:rStyle w:val="Heading4Char"/>
          <w:b/>
          <w:bCs/>
          <w:lang w:val="ru-RU"/>
        </w:rPr>
        <w:t xml:space="preserve"> </w:t>
      </w:r>
      <w:r w:rsidRPr="00822D20">
        <w:rPr>
          <w:rStyle w:val="FontStyle18"/>
          <w:b w:val="0"/>
          <w:bCs w:val="0"/>
          <w:sz w:val="24"/>
          <w:szCs w:val="24"/>
        </w:rPr>
        <w:t>Инсарского муниципального района</w:t>
      </w:r>
      <w:r w:rsidRPr="00822D20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"</w:t>
      </w:r>
      <w:r w:rsidRPr="00822D20">
        <w:rPr>
          <w:rStyle w:val="FontStyle18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считать утратившим силу с 16.04</w:t>
      </w:r>
      <w:r w:rsidRPr="00822D20">
        <w:rPr>
          <w:rFonts w:ascii="Times New Roman" w:hAnsi="Times New Roman" w:cs="Times New Roman"/>
          <w:b w:val="0"/>
          <w:bCs w:val="0"/>
          <w:sz w:val="24"/>
          <w:szCs w:val="24"/>
        </w:rPr>
        <w:t>.2020 года.</w:t>
      </w:r>
    </w:p>
    <w:p w:rsidR="00645A36" w:rsidRPr="00822D20" w:rsidRDefault="00645A36" w:rsidP="007639E4">
      <w:pPr>
        <w:jc w:val="both"/>
      </w:pPr>
      <w:r w:rsidRPr="00822D20">
        <w:t>2. Настоящее постановление вступает в силу со дня подписания и подлежит официальному опубликованию.</w:t>
      </w:r>
    </w:p>
    <w:p w:rsidR="00645A36" w:rsidRPr="00822D20" w:rsidRDefault="00645A36" w:rsidP="007639E4">
      <w:pPr>
        <w:jc w:val="both"/>
      </w:pPr>
    </w:p>
    <w:p w:rsidR="00645A36" w:rsidRDefault="00645A36" w:rsidP="007639E4">
      <w:r>
        <w:t xml:space="preserve"> </w:t>
      </w:r>
    </w:p>
    <w:p w:rsidR="00645A36" w:rsidRDefault="00645A36" w:rsidP="007639E4"/>
    <w:p w:rsidR="00645A36" w:rsidRPr="00822D20" w:rsidRDefault="00645A36" w:rsidP="007639E4">
      <w:r w:rsidRPr="00822D20">
        <w:t xml:space="preserve">Глава Сиалеевско-Пятинского </w:t>
      </w:r>
    </w:p>
    <w:p w:rsidR="00645A36" w:rsidRDefault="00645A36" w:rsidP="007639E4">
      <w:r w:rsidRPr="00822D20">
        <w:t>сельского поселения                                                       В.Д.Пиксаев</w:t>
      </w:r>
    </w:p>
    <w:p w:rsidR="00645A36" w:rsidRDefault="00645A36" w:rsidP="007639E4"/>
    <w:p w:rsidR="00645A36" w:rsidRDefault="00645A36" w:rsidP="007639E4"/>
    <w:p w:rsidR="00645A36" w:rsidRDefault="00645A36" w:rsidP="007639E4"/>
    <w:p w:rsidR="00645A36" w:rsidRDefault="00645A36" w:rsidP="007639E4"/>
    <w:p w:rsidR="00645A36" w:rsidRDefault="00645A36" w:rsidP="007639E4"/>
    <w:p w:rsidR="00645A36" w:rsidRPr="00822D20" w:rsidRDefault="00645A36" w:rsidP="007639E4"/>
    <w:sectPr w:rsidR="00645A36" w:rsidRPr="00822D20" w:rsidSect="00A311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1111BB"/>
    <w:rsid w:val="00135DA1"/>
    <w:rsid w:val="00156F5C"/>
    <w:rsid w:val="001D44DB"/>
    <w:rsid w:val="001F3CF9"/>
    <w:rsid w:val="0021073E"/>
    <w:rsid w:val="00220426"/>
    <w:rsid w:val="00224E04"/>
    <w:rsid w:val="00227762"/>
    <w:rsid w:val="002D4D73"/>
    <w:rsid w:val="0031270C"/>
    <w:rsid w:val="00346CEB"/>
    <w:rsid w:val="00373B7B"/>
    <w:rsid w:val="00375247"/>
    <w:rsid w:val="004144B0"/>
    <w:rsid w:val="00420DB2"/>
    <w:rsid w:val="004720CD"/>
    <w:rsid w:val="004906F7"/>
    <w:rsid w:val="00493F54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45B27"/>
    <w:rsid w:val="005577CB"/>
    <w:rsid w:val="005A579E"/>
    <w:rsid w:val="00620171"/>
    <w:rsid w:val="006328A1"/>
    <w:rsid w:val="00645A36"/>
    <w:rsid w:val="0068223C"/>
    <w:rsid w:val="006A13A6"/>
    <w:rsid w:val="006D4CE1"/>
    <w:rsid w:val="0070032A"/>
    <w:rsid w:val="007339E1"/>
    <w:rsid w:val="007639E4"/>
    <w:rsid w:val="00765FEF"/>
    <w:rsid w:val="00782194"/>
    <w:rsid w:val="007D3C6B"/>
    <w:rsid w:val="007F225A"/>
    <w:rsid w:val="00820BAC"/>
    <w:rsid w:val="00822D20"/>
    <w:rsid w:val="00846B0B"/>
    <w:rsid w:val="008A6C1B"/>
    <w:rsid w:val="008E3F75"/>
    <w:rsid w:val="008E666D"/>
    <w:rsid w:val="008F5128"/>
    <w:rsid w:val="008F60A4"/>
    <w:rsid w:val="0093550D"/>
    <w:rsid w:val="00937227"/>
    <w:rsid w:val="00943578"/>
    <w:rsid w:val="00974096"/>
    <w:rsid w:val="00995440"/>
    <w:rsid w:val="009960DC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F26EB"/>
    <w:rsid w:val="00B16FF2"/>
    <w:rsid w:val="00B54ABE"/>
    <w:rsid w:val="00B964D9"/>
    <w:rsid w:val="00BC2E51"/>
    <w:rsid w:val="00BD1F62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DD268B"/>
    <w:rsid w:val="00DF2077"/>
    <w:rsid w:val="00E537D7"/>
    <w:rsid w:val="00E967C2"/>
    <w:rsid w:val="00EB13E1"/>
    <w:rsid w:val="00EC20CF"/>
    <w:rsid w:val="00EC2E7C"/>
    <w:rsid w:val="00EC7E60"/>
    <w:rsid w:val="00EE1B57"/>
    <w:rsid w:val="00F43503"/>
    <w:rsid w:val="00F5266E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Pages>1</Pages>
  <Words>348</Words>
  <Characters>1985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5</cp:revision>
  <cp:lastPrinted>2020-04-23T08:02:00Z</cp:lastPrinted>
  <dcterms:created xsi:type="dcterms:W3CDTF">2020-03-27T10:59:00Z</dcterms:created>
  <dcterms:modified xsi:type="dcterms:W3CDTF">2020-05-12T08:30:00Z</dcterms:modified>
</cp:coreProperties>
</file>