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28" w:rsidRPr="00E674D9" w:rsidRDefault="00E77928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E674D9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E77928" w:rsidRDefault="00E77928" w:rsidP="005D17C8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Республики Мордовия  </w:t>
      </w:r>
      <w:r w:rsidRPr="005D17C8">
        <w:rPr>
          <w:rFonts w:ascii="Times New Roman" w:hAnsi="Times New Roman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5D17C8">
          <w:rPr>
            <w:rFonts w:ascii="Times New Roman" w:hAnsi="Times New Roman"/>
            <w:sz w:val="28"/>
            <w:szCs w:val="28"/>
          </w:rPr>
          <w:t>2019 г</w:t>
        </w:r>
      </w:smartTag>
      <w:r w:rsidRPr="005D17C8">
        <w:rPr>
          <w:rFonts w:ascii="Times New Roman" w:hAnsi="Times New Roman"/>
          <w:sz w:val="28"/>
          <w:szCs w:val="28"/>
        </w:rPr>
        <w:t>. № 268</w:t>
      </w:r>
      <w:r w:rsidRPr="005D17C8">
        <w:rPr>
          <w:rFonts w:ascii="Times New Roman" w:hAnsi="Times New Roman"/>
        </w:rPr>
        <w:t xml:space="preserve">  </w:t>
      </w:r>
      <w:r w:rsidRPr="005D17C8">
        <w:rPr>
          <w:rFonts w:ascii="Times New Roman" w:hAnsi="Times New Roman"/>
          <w:sz w:val="28"/>
          <w:szCs w:val="28"/>
        </w:rPr>
        <w:t>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</w:t>
      </w:r>
      <w:r w:rsidRPr="00E674D9">
        <w:rPr>
          <w:rFonts w:ascii="Times New Roman" w:hAnsi="Times New Roman"/>
          <w:sz w:val="28"/>
          <w:szCs w:val="28"/>
        </w:rPr>
        <w:tab/>
      </w:r>
    </w:p>
    <w:p w:rsidR="00E77928" w:rsidRPr="00E674D9" w:rsidRDefault="00E77928" w:rsidP="005D17C8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2020 год, утвержденным распоряжением администрации Инсарского муниципального района от 20.12.2019г. №46-р  (далее - План), провело  экспертизу постановления администрации Инсарского муниципального района Республики Мордовия</w:t>
      </w:r>
      <w:r w:rsidRPr="00E674D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D17C8">
        <w:rPr>
          <w:rFonts w:ascii="Times New Roman" w:hAnsi="Times New Roman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5D17C8">
          <w:rPr>
            <w:rFonts w:ascii="Times New Roman" w:hAnsi="Times New Roman"/>
            <w:sz w:val="28"/>
            <w:szCs w:val="28"/>
          </w:rPr>
          <w:t>2019 г</w:t>
        </w:r>
      </w:smartTag>
      <w:r w:rsidRPr="005D17C8">
        <w:rPr>
          <w:rFonts w:ascii="Times New Roman" w:hAnsi="Times New Roman"/>
          <w:sz w:val="28"/>
          <w:szCs w:val="28"/>
        </w:rPr>
        <w:t>. № 268</w:t>
      </w:r>
      <w:r w:rsidRPr="005D17C8">
        <w:rPr>
          <w:rFonts w:ascii="Times New Roman" w:hAnsi="Times New Roman"/>
        </w:rPr>
        <w:t xml:space="preserve">  </w:t>
      </w:r>
      <w:r w:rsidRPr="005D17C8">
        <w:rPr>
          <w:rFonts w:ascii="Times New Roman" w:hAnsi="Times New Roman"/>
          <w:sz w:val="28"/>
          <w:szCs w:val="28"/>
        </w:rPr>
        <w:t>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</w:t>
      </w:r>
      <w:r w:rsidRPr="00E674D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674D9">
        <w:rPr>
          <w:rFonts w:ascii="Times New Roman" w:hAnsi="Times New Roman"/>
          <w:sz w:val="28"/>
          <w:szCs w:val="28"/>
        </w:rPr>
        <w:t>(далее также - Правовой акт).</w:t>
      </w:r>
    </w:p>
    <w:p w:rsidR="00E77928" w:rsidRPr="009658DA" w:rsidRDefault="00E77928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E77928" w:rsidRPr="000F364A" w:rsidRDefault="00E77928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03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февраля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24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апреля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 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E77928" w:rsidRPr="00EF3EEA" w:rsidRDefault="00E77928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17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E77928" w:rsidRPr="00EF3EEA" w:rsidRDefault="00E77928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</w:t>
      </w:r>
      <w:r>
        <w:rPr>
          <w:rFonts w:ascii="Times New Roman" w:hAnsi="Times New Roman"/>
          <w:color w:val="000000"/>
          <w:sz w:val="28"/>
          <w:szCs w:val="28"/>
        </w:rPr>
        <w:t>18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марта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31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E77928" w:rsidRPr="009658DA" w:rsidRDefault="00E77928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E77928" w:rsidRPr="009658DA" w:rsidRDefault="00E77928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E77928" w:rsidRPr="00EA0D48" w:rsidRDefault="00E77928" w:rsidP="00EA0D48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Республики Мордовия  </w:t>
      </w:r>
      <w:r w:rsidRPr="005D17C8">
        <w:rPr>
          <w:rFonts w:ascii="Times New Roman" w:hAnsi="Times New Roman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5D17C8">
          <w:rPr>
            <w:rFonts w:ascii="Times New Roman" w:hAnsi="Times New Roman"/>
            <w:sz w:val="28"/>
            <w:szCs w:val="28"/>
          </w:rPr>
          <w:t>2019 г</w:t>
        </w:r>
      </w:smartTag>
      <w:r w:rsidRPr="005D17C8">
        <w:rPr>
          <w:rFonts w:ascii="Times New Roman" w:hAnsi="Times New Roman"/>
          <w:sz w:val="28"/>
          <w:szCs w:val="28"/>
        </w:rPr>
        <w:t>. № 268</w:t>
      </w:r>
      <w:r w:rsidRPr="005D17C8">
        <w:rPr>
          <w:rFonts w:ascii="Times New Roman" w:hAnsi="Times New Roman"/>
        </w:rPr>
        <w:t xml:space="preserve">  </w:t>
      </w:r>
      <w:r w:rsidRPr="005D17C8">
        <w:rPr>
          <w:rFonts w:ascii="Times New Roman" w:hAnsi="Times New Roman"/>
          <w:sz w:val="28"/>
          <w:szCs w:val="28"/>
        </w:rPr>
        <w:t>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0F364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0F364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0F364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D3064D">
        <w:rPr>
          <w:rFonts w:ascii="Times New Roman" w:hAnsi="Times New Roman"/>
          <w:sz w:val="28"/>
          <w:szCs w:val="28"/>
        </w:rPr>
        <w:t>;</w:t>
      </w:r>
    </w:p>
    <w:p w:rsidR="00E77928" w:rsidRPr="00FD13E1" w:rsidRDefault="00E77928" w:rsidP="000368B7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E77928" w:rsidRPr="00EF3EEA" w:rsidRDefault="00E77928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E77928" w:rsidRPr="00EF3EEA" w:rsidRDefault="00E77928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06 февраля  2020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E77928" w:rsidRPr="009D4D43" w:rsidRDefault="00E77928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E77928" w:rsidRPr="003649C8" w:rsidRDefault="00E77928" w:rsidP="009D4D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D43">
        <w:rPr>
          <w:rFonts w:ascii="Times New Roman" w:hAnsi="Times New Roman" w:cs="Times New Roman"/>
          <w:sz w:val="28"/>
          <w:szCs w:val="28"/>
        </w:rPr>
        <w:t xml:space="preserve">определения порядка  </w:t>
      </w:r>
      <w:r>
        <w:rPr>
          <w:rFonts w:ascii="Times New Roman" w:hAnsi="Times New Roman"/>
          <w:sz w:val="28"/>
          <w:szCs w:val="28"/>
        </w:rPr>
        <w:t xml:space="preserve">предоставлений </w:t>
      </w:r>
      <w:r w:rsidRPr="00E674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разрешений </w:t>
      </w:r>
      <w:r w:rsidRPr="005D17C8">
        <w:rPr>
          <w:rFonts w:ascii="Times New Roman" w:hAnsi="Times New Roman" w:cs="Times New Roman"/>
          <w:sz w:val="28"/>
          <w:szCs w:val="28"/>
        </w:rPr>
        <w:t>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</w:t>
      </w:r>
      <w:r w:rsidRPr="003649C8">
        <w:rPr>
          <w:rFonts w:ascii="Times New Roman" w:hAnsi="Times New Roman" w:cs="Times New Roman"/>
          <w:sz w:val="28"/>
          <w:szCs w:val="28"/>
        </w:rPr>
        <w:t>.</w:t>
      </w:r>
    </w:p>
    <w:p w:rsidR="00E77928" w:rsidRPr="003649C8" w:rsidRDefault="00E77928" w:rsidP="00EF3EEA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E77928" w:rsidRDefault="00E77928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E77928" w:rsidRDefault="00E77928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E77928" w:rsidRDefault="00E77928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E77928" w:rsidRDefault="00E77928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E77928" w:rsidRPr="0072707B" w:rsidRDefault="00E77928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E77928" w:rsidRPr="00EF3EEA" w:rsidRDefault="00E77928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E77928" w:rsidRDefault="00E77928"/>
    <w:p w:rsidR="00E77928" w:rsidRDefault="00E77928"/>
    <w:p w:rsidR="00E77928" w:rsidRDefault="00E77928"/>
    <w:sectPr w:rsidR="00E77928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C7295"/>
    <w:rsid w:val="000F364A"/>
    <w:rsid w:val="00134B43"/>
    <w:rsid w:val="001E077E"/>
    <w:rsid w:val="0021201B"/>
    <w:rsid w:val="002A26E4"/>
    <w:rsid w:val="003649C8"/>
    <w:rsid w:val="0045015E"/>
    <w:rsid w:val="005D17C8"/>
    <w:rsid w:val="006C4491"/>
    <w:rsid w:val="00721B58"/>
    <w:rsid w:val="007255CA"/>
    <w:rsid w:val="0072707B"/>
    <w:rsid w:val="00754916"/>
    <w:rsid w:val="00843B0D"/>
    <w:rsid w:val="00872A9D"/>
    <w:rsid w:val="008E24D0"/>
    <w:rsid w:val="00913A0C"/>
    <w:rsid w:val="00920CB3"/>
    <w:rsid w:val="009658DA"/>
    <w:rsid w:val="009814CE"/>
    <w:rsid w:val="00983E98"/>
    <w:rsid w:val="009D4D43"/>
    <w:rsid w:val="00A46B6E"/>
    <w:rsid w:val="00A6753E"/>
    <w:rsid w:val="00AD5D16"/>
    <w:rsid w:val="00B20916"/>
    <w:rsid w:val="00B901FA"/>
    <w:rsid w:val="00C05679"/>
    <w:rsid w:val="00C44B5F"/>
    <w:rsid w:val="00CB3C50"/>
    <w:rsid w:val="00CE519A"/>
    <w:rsid w:val="00D3064D"/>
    <w:rsid w:val="00DB6066"/>
    <w:rsid w:val="00DF6841"/>
    <w:rsid w:val="00E674D9"/>
    <w:rsid w:val="00E77928"/>
    <w:rsid w:val="00EA0D48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27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252</TotalTime>
  <Pages>2</Pages>
  <Words>698</Words>
  <Characters>3983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cp:lastPrinted>2018-07-17T09:56:00Z</cp:lastPrinted>
  <dcterms:created xsi:type="dcterms:W3CDTF">2017-01-26T12:39:00Z</dcterms:created>
  <dcterms:modified xsi:type="dcterms:W3CDTF">2020-04-27T11:40:00Z</dcterms:modified>
</cp:coreProperties>
</file>