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B0D" w:rsidRPr="00E674D9" w:rsidRDefault="00843B0D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E674D9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843B0D" w:rsidRPr="00E674D9" w:rsidRDefault="00843B0D" w:rsidP="00E674D9">
      <w:pPr>
        <w:ind w:left="72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E674D9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Республики Мордовия  </w:t>
      </w:r>
      <w:r w:rsidRPr="00E674D9">
        <w:rPr>
          <w:rFonts w:ascii="Times New Roman" w:hAnsi="Times New Roman"/>
          <w:sz w:val="28"/>
          <w:szCs w:val="28"/>
          <w:shd w:val="clear" w:color="auto" w:fill="FFFFFF"/>
        </w:rPr>
        <w:t xml:space="preserve">от 17 июня </w:t>
      </w:r>
      <w:smartTag w:uri="urn:schemas-microsoft-com:office:smarttags" w:element="metricconverter">
        <w:smartTagPr>
          <w:attr w:name="ProductID" w:val="2019 г"/>
        </w:smartTagPr>
        <w:r w:rsidRPr="00E674D9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E674D9">
        <w:rPr>
          <w:rFonts w:ascii="Times New Roman" w:hAnsi="Times New Roman"/>
          <w:sz w:val="28"/>
          <w:szCs w:val="28"/>
          <w:shd w:val="clear" w:color="auto" w:fill="FFFFFF"/>
        </w:rPr>
        <w:t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843B0D" w:rsidRPr="00E674D9" w:rsidRDefault="00843B0D" w:rsidP="00E674D9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ab/>
        <w:t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2020 год, утвержденным распоряжением администрации Инсарского муниципального района от 20.12.2019г. №46-р  (далее - План), провело  экспертизу постановления администрации Инсарского муниципального района Республики Мордовия</w:t>
      </w:r>
      <w:r w:rsidRPr="00E674D9">
        <w:rPr>
          <w:rFonts w:ascii="Times New Roman" w:hAnsi="Times New Roman"/>
          <w:sz w:val="28"/>
          <w:szCs w:val="28"/>
          <w:shd w:val="clear" w:color="auto" w:fill="FFFFFF"/>
        </w:rPr>
        <w:t xml:space="preserve"> от 17 июня </w:t>
      </w:r>
      <w:smartTag w:uri="urn:schemas-microsoft-com:office:smarttags" w:element="metricconverter">
        <w:smartTagPr>
          <w:attr w:name="ProductID" w:val="2019 г"/>
        </w:smartTagPr>
        <w:r w:rsidRPr="00E674D9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E674D9">
        <w:rPr>
          <w:rFonts w:ascii="Times New Roman" w:hAnsi="Times New Roman"/>
          <w:sz w:val="28"/>
          <w:szCs w:val="28"/>
          <w:shd w:val="clear" w:color="auto" w:fill="FFFFFF"/>
        </w:rPr>
        <w:t xml:space="preserve"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 </w:t>
      </w:r>
      <w:r w:rsidRPr="00E674D9">
        <w:rPr>
          <w:rFonts w:ascii="Times New Roman" w:hAnsi="Times New Roman"/>
          <w:sz w:val="28"/>
          <w:szCs w:val="28"/>
        </w:rPr>
        <w:t>(далее также - Правовой акт).</w:t>
      </w:r>
    </w:p>
    <w:p w:rsidR="00843B0D" w:rsidRPr="009658DA" w:rsidRDefault="00843B0D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843B0D" w:rsidRPr="000F364A" w:rsidRDefault="00843B0D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января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апреля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 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843B0D" w:rsidRPr="00EF3EEA" w:rsidRDefault="00843B0D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19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февраля 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843B0D" w:rsidRPr="00EF3EEA" w:rsidRDefault="00843B0D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февраля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843B0D" w:rsidRPr="009658DA" w:rsidRDefault="00843B0D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843B0D" w:rsidRPr="009658DA" w:rsidRDefault="00843B0D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843B0D" w:rsidRPr="00EA0D48" w:rsidRDefault="00843B0D" w:rsidP="00EA0D48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Республики Мордовия  </w:t>
      </w:r>
      <w:r w:rsidRPr="00E674D9">
        <w:rPr>
          <w:rFonts w:ascii="Times New Roman" w:hAnsi="Times New Roman"/>
          <w:sz w:val="28"/>
          <w:szCs w:val="28"/>
          <w:shd w:val="clear" w:color="auto" w:fill="FFFFFF"/>
        </w:rPr>
        <w:t xml:space="preserve">от 17 июня </w:t>
      </w:r>
      <w:smartTag w:uri="urn:schemas-microsoft-com:office:smarttags" w:element="metricconverter">
        <w:smartTagPr>
          <w:attr w:name="ProductID" w:val="2019 г"/>
        </w:smartTagPr>
        <w:r w:rsidRPr="00E674D9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E674D9">
        <w:rPr>
          <w:rFonts w:ascii="Times New Roman" w:hAnsi="Times New Roman"/>
          <w:sz w:val="28"/>
          <w:szCs w:val="28"/>
          <w:shd w:val="clear" w:color="auto" w:fill="FFFFFF"/>
        </w:rPr>
        <w:t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0F364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0F364A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0F364A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D3064D">
        <w:rPr>
          <w:rFonts w:ascii="Times New Roman" w:hAnsi="Times New Roman"/>
          <w:sz w:val="28"/>
          <w:szCs w:val="28"/>
        </w:rPr>
        <w:t>;</w:t>
      </w:r>
    </w:p>
    <w:p w:rsidR="00843B0D" w:rsidRPr="00FD13E1" w:rsidRDefault="00843B0D" w:rsidP="000368B7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843B0D" w:rsidRPr="00EF3EEA" w:rsidRDefault="00843B0D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843B0D" w:rsidRPr="00EF3EEA" w:rsidRDefault="00843B0D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17 июня 2019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843B0D" w:rsidRPr="009D4D43" w:rsidRDefault="00843B0D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843B0D" w:rsidRPr="003649C8" w:rsidRDefault="00843B0D" w:rsidP="009D4D43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D43">
        <w:rPr>
          <w:rFonts w:ascii="Times New Roman" w:hAnsi="Times New Roman" w:cs="Times New Roman"/>
          <w:sz w:val="28"/>
          <w:szCs w:val="28"/>
        </w:rPr>
        <w:t xml:space="preserve">определения порядка  </w:t>
      </w:r>
      <w:r>
        <w:rPr>
          <w:rFonts w:ascii="Times New Roman" w:hAnsi="Times New Roman"/>
          <w:sz w:val="28"/>
          <w:szCs w:val="28"/>
        </w:rPr>
        <w:t xml:space="preserve">предоставлений </w:t>
      </w:r>
      <w:r w:rsidRPr="00E674D9">
        <w:rPr>
          <w:rFonts w:ascii="Times New Roman" w:hAnsi="Times New Roman" w:cs="Times New Roman"/>
          <w:sz w:val="28"/>
          <w:szCs w:val="28"/>
          <w:shd w:val="clear" w:color="auto" w:fill="FFFFFF"/>
        </w:rPr>
        <w:t>разрешений на строительство, реконструкцию объектов капитального строительства</w:t>
      </w:r>
      <w:r w:rsidRPr="003649C8">
        <w:rPr>
          <w:rFonts w:ascii="Times New Roman" w:hAnsi="Times New Roman" w:cs="Times New Roman"/>
          <w:sz w:val="28"/>
          <w:szCs w:val="28"/>
        </w:rPr>
        <w:t>.</w:t>
      </w:r>
    </w:p>
    <w:p w:rsidR="00843B0D" w:rsidRPr="003649C8" w:rsidRDefault="00843B0D" w:rsidP="00EF3EEA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843B0D" w:rsidRDefault="00843B0D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843B0D" w:rsidRDefault="00843B0D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43B0D" w:rsidRDefault="00843B0D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43B0D" w:rsidRDefault="00843B0D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843B0D" w:rsidRPr="0072707B" w:rsidRDefault="00843B0D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843B0D" w:rsidRPr="00EF3EEA" w:rsidRDefault="00843B0D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843B0D" w:rsidRDefault="00843B0D"/>
    <w:p w:rsidR="00843B0D" w:rsidRDefault="00843B0D"/>
    <w:p w:rsidR="00843B0D" w:rsidRDefault="00843B0D"/>
    <w:sectPr w:rsidR="00843B0D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C7295"/>
    <w:rsid w:val="000F364A"/>
    <w:rsid w:val="00134B43"/>
    <w:rsid w:val="001E077E"/>
    <w:rsid w:val="002A26E4"/>
    <w:rsid w:val="003649C8"/>
    <w:rsid w:val="0045015E"/>
    <w:rsid w:val="006C4491"/>
    <w:rsid w:val="00721B58"/>
    <w:rsid w:val="007255CA"/>
    <w:rsid w:val="0072707B"/>
    <w:rsid w:val="00754916"/>
    <w:rsid w:val="00843B0D"/>
    <w:rsid w:val="008E24D0"/>
    <w:rsid w:val="00913A0C"/>
    <w:rsid w:val="00920CB3"/>
    <w:rsid w:val="009658DA"/>
    <w:rsid w:val="009814CE"/>
    <w:rsid w:val="00983E98"/>
    <w:rsid w:val="009D4D43"/>
    <w:rsid w:val="00A46B6E"/>
    <w:rsid w:val="00A6753E"/>
    <w:rsid w:val="00AD5D16"/>
    <w:rsid w:val="00B20916"/>
    <w:rsid w:val="00B901FA"/>
    <w:rsid w:val="00C05679"/>
    <w:rsid w:val="00C44B5F"/>
    <w:rsid w:val="00CB3C50"/>
    <w:rsid w:val="00CE519A"/>
    <w:rsid w:val="00D3064D"/>
    <w:rsid w:val="00DB6066"/>
    <w:rsid w:val="00DF6841"/>
    <w:rsid w:val="00E674D9"/>
    <w:rsid w:val="00EA0D48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0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246</TotalTime>
  <Pages>2</Pages>
  <Words>594</Words>
  <Characters>3387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2018-07-17T09:56:00Z</cp:lastPrinted>
  <dcterms:created xsi:type="dcterms:W3CDTF">2017-01-26T12:39:00Z</dcterms:created>
  <dcterms:modified xsi:type="dcterms:W3CDTF">2020-04-23T11:42:00Z</dcterms:modified>
</cp:coreProperties>
</file>