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7DF" w:rsidRPr="009E2DE2" w:rsidRDefault="003327DF" w:rsidP="009E2DE2">
      <w:pPr>
        <w:shd w:val="clear" w:color="auto" w:fill="EBEBEB"/>
        <w:spacing w:after="0" w:line="450" w:lineRule="atLeast"/>
        <w:jc w:val="center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r w:rsidRPr="009E2DE2">
        <w:rPr>
          <w:rFonts w:ascii="diaria_promedium" w:hAnsi="diaria_promedium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В помощь предпринимателям</w:t>
      </w:r>
    </w:p>
    <w:p w:rsidR="003327DF" w:rsidRPr="006A1B78" w:rsidRDefault="003327DF" w:rsidP="009E2DE2">
      <w:pPr>
        <w:shd w:val="clear" w:color="auto" w:fill="EBEBEB"/>
        <w:spacing w:after="0" w:line="450" w:lineRule="atLeast"/>
        <w:textAlignment w:val="baseline"/>
        <w:rPr>
          <w:rFonts w:ascii="Times New Roman" w:hAnsi="Times New Roman"/>
          <w:color w:val="333333"/>
          <w:sz w:val="24"/>
          <w:szCs w:val="24"/>
          <w:lang w:eastAsia="ru-RU"/>
        </w:rPr>
      </w:pPr>
      <w:hyperlink r:id="rId5" w:tgtFrame="_blank" w:history="1">
        <w:r w:rsidRPr="009E2DE2">
          <w:rPr>
            <w:rFonts w:ascii="diaria_promedium" w:hAnsi="diaria_promedium"/>
            <w:color w:val="28166F"/>
            <w:sz w:val="24"/>
            <w:szCs w:val="24"/>
            <w:bdr w:val="none" w:sz="0" w:space="0" w:color="auto" w:frame="1"/>
            <w:lang w:eastAsia="ru-RU"/>
          </w:rPr>
          <w:t>www.nalog.ru/rn13</w:t>
        </w:r>
      </w:hyperlink>
      <w:r w:rsidRPr="009E2DE2">
        <w:rPr>
          <w:rFonts w:ascii="diaria_promedium" w:hAnsi="diaria_promedium"/>
          <w:color w:val="333333"/>
          <w:sz w:val="24"/>
          <w:szCs w:val="24"/>
          <w:lang w:eastAsia="ru-RU"/>
        </w:rPr>
        <w:t> - Управление федеральной налоговой службы по Республике Мордовия      </w:t>
      </w:r>
    </w:p>
    <w:p w:rsidR="003327DF" w:rsidRPr="009E2DE2" w:rsidRDefault="003327DF" w:rsidP="009E2DE2">
      <w:pPr>
        <w:shd w:val="clear" w:color="auto" w:fill="EBEBEB"/>
        <w:spacing w:after="0" w:line="450" w:lineRule="atLeast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hyperlink r:id="rId6" w:tgtFrame="_blank" w:history="1">
        <w:r w:rsidRPr="009E2DE2">
          <w:rPr>
            <w:rFonts w:ascii="diaria_promedium" w:hAnsi="diaria_promedium"/>
            <w:color w:val="28166F"/>
            <w:sz w:val="24"/>
            <w:szCs w:val="24"/>
            <w:bdr w:val="none" w:sz="0" w:space="0" w:color="auto" w:frame="1"/>
            <w:lang w:eastAsia="ru-RU"/>
          </w:rPr>
          <w:t>www.smb.gov.ru</w:t>
        </w:r>
      </w:hyperlink>
      <w:r w:rsidRPr="009E2DE2">
        <w:rPr>
          <w:rFonts w:ascii="diaria_promedium" w:hAnsi="diaria_promedium"/>
          <w:color w:val="333333"/>
          <w:sz w:val="24"/>
          <w:szCs w:val="24"/>
          <w:lang w:eastAsia="ru-RU"/>
        </w:rPr>
        <w:t> - Федеральный портал малого и среднего предпринимательства</w:t>
      </w:r>
    </w:p>
    <w:p w:rsidR="003327DF" w:rsidRPr="009E2DE2" w:rsidRDefault="003327DF" w:rsidP="009E2DE2">
      <w:pPr>
        <w:shd w:val="clear" w:color="auto" w:fill="EBEBEB"/>
        <w:spacing w:after="0" w:line="450" w:lineRule="atLeast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hyperlink r:id="rId7" w:tgtFrame="_blank" w:history="1">
        <w:r w:rsidRPr="009E2DE2">
          <w:rPr>
            <w:rFonts w:ascii="diaria_promedium" w:hAnsi="diaria_promedium"/>
            <w:color w:val="28166F"/>
            <w:sz w:val="24"/>
            <w:szCs w:val="24"/>
            <w:bdr w:val="none" w:sz="0" w:space="0" w:color="auto" w:frame="1"/>
            <w:lang w:eastAsia="ru-RU"/>
          </w:rPr>
          <w:t>www.fondrm.blogspot.ru</w:t>
        </w:r>
      </w:hyperlink>
      <w:r w:rsidRPr="009E2DE2">
        <w:rPr>
          <w:rFonts w:ascii="diaria_promedium" w:hAnsi="diaria_promedium"/>
          <w:color w:val="333333"/>
          <w:sz w:val="24"/>
          <w:szCs w:val="24"/>
          <w:lang w:eastAsia="ru-RU"/>
        </w:rPr>
        <w:t> - Фонд поддержки предпринимательства Республики Мордовия</w:t>
      </w:r>
    </w:p>
    <w:p w:rsidR="003327DF" w:rsidRPr="009E2DE2" w:rsidRDefault="003327DF" w:rsidP="009E2DE2">
      <w:pPr>
        <w:shd w:val="clear" w:color="auto" w:fill="EBEBEB"/>
        <w:spacing w:after="0" w:line="450" w:lineRule="atLeast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hyperlink r:id="rId8" w:tgtFrame="_blank" w:history="1">
        <w:r w:rsidRPr="009E2DE2">
          <w:rPr>
            <w:rFonts w:ascii="diaria_promedium" w:hAnsi="diaria_promedium"/>
            <w:color w:val="28166F"/>
            <w:sz w:val="24"/>
            <w:szCs w:val="24"/>
            <w:bdr w:val="none" w:sz="0" w:space="0" w:color="auto" w:frame="1"/>
            <w:lang w:eastAsia="ru-RU"/>
          </w:rPr>
          <w:t>www.zaimrm.blogspot.ru </w:t>
        </w:r>
      </w:hyperlink>
      <w:r w:rsidRPr="009E2DE2">
        <w:rPr>
          <w:rFonts w:ascii="diaria_promedium" w:hAnsi="diaria_promedium"/>
          <w:color w:val="333333"/>
          <w:sz w:val="24"/>
          <w:szCs w:val="24"/>
          <w:lang w:eastAsia="ru-RU"/>
        </w:rPr>
        <w:t>- Региональный центр микрофинансирования  Республики Мордовия</w:t>
      </w:r>
    </w:p>
    <w:p w:rsidR="003327DF" w:rsidRPr="009E2DE2" w:rsidRDefault="003327DF" w:rsidP="009E2DE2">
      <w:pPr>
        <w:shd w:val="clear" w:color="auto" w:fill="EBEBEB"/>
        <w:spacing w:after="0" w:line="450" w:lineRule="atLeast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hyperlink r:id="rId9" w:tgtFrame="_blank" w:history="1">
        <w:r w:rsidRPr="009E2DE2">
          <w:rPr>
            <w:rFonts w:ascii="diaria_promedium" w:hAnsi="diaria_promedium"/>
            <w:color w:val="28166F"/>
            <w:sz w:val="24"/>
            <w:szCs w:val="24"/>
            <w:bdr w:val="none" w:sz="0" w:space="0" w:color="auto" w:frame="1"/>
            <w:lang w:eastAsia="ru-RU"/>
          </w:rPr>
          <w:t>www.gfkorm.ru </w:t>
        </w:r>
      </w:hyperlink>
      <w:r w:rsidRPr="009E2DE2">
        <w:rPr>
          <w:rFonts w:ascii="diaria_promedium" w:hAnsi="diaria_promedium"/>
          <w:color w:val="333333"/>
          <w:sz w:val="24"/>
          <w:szCs w:val="24"/>
          <w:bdr w:val="none" w:sz="0" w:space="0" w:color="auto" w:frame="1"/>
          <w:lang w:eastAsia="ru-RU"/>
        </w:rPr>
        <w:t>- </w:t>
      </w:r>
      <w:r w:rsidRPr="009E2DE2">
        <w:rPr>
          <w:rFonts w:ascii="diaria_promedium" w:hAnsi="diaria_promedium"/>
          <w:color w:val="333333"/>
          <w:sz w:val="24"/>
          <w:szCs w:val="24"/>
          <w:lang w:eastAsia="ru-RU"/>
        </w:rPr>
        <w:t>Гарантийный фонд кредитного обеспечения Республики Мордовия</w:t>
      </w:r>
    </w:p>
    <w:p w:rsidR="003327DF" w:rsidRPr="009E2DE2" w:rsidRDefault="003327DF" w:rsidP="009E2DE2">
      <w:pPr>
        <w:shd w:val="clear" w:color="auto" w:fill="EBEBEB"/>
        <w:spacing w:after="0" w:line="450" w:lineRule="atLeast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hyperlink r:id="rId10" w:tgtFrame="_blank" w:history="1">
        <w:r w:rsidRPr="009E2DE2">
          <w:rPr>
            <w:rFonts w:ascii="diaria_promedium" w:hAnsi="diaria_promedium"/>
            <w:color w:val="28166F"/>
            <w:sz w:val="24"/>
            <w:szCs w:val="24"/>
            <w:bdr w:val="none" w:sz="0" w:space="0" w:color="auto" w:frame="1"/>
            <w:lang w:eastAsia="ru-RU"/>
          </w:rPr>
          <w:t>www.tpprm.ru</w:t>
        </w:r>
      </w:hyperlink>
      <w:r w:rsidRPr="009E2DE2">
        <w:rPr>
          <w:rFonts w:ascii="diaria_promedium" w:hAnsi="diaria_promedium"/>
          <w:color w:val="333333"/>
          <w:sz w:val="24"/>
          <w:szCs w:val="24"/>
          <w:lang w:eastAsia="ru-RU"/>
        </w:rPr>
        <w:t> - Сайт Торгово-промышленной палаты Республики Мордовия</w:t>
      </w:r>
    </w:p>
    <w:p w:rsidR="003327DF" w:rsidRPr="009E2DE2" w:rsidRDefault="003327DF" w:rsidP="009E2DE2">
      <w:pPr>
        <w:shd w:val="clear" w:color="auto" w:fill="EBEBEB"/>
        <w:spacing w:after="0" w:line="450" w:lineRule="atLeast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hyperlink r:id="rId11" w:tgtFrame="_blank" w:history="1">
        <w:r w:rsidRPr="009E2DE2">
          <w:rPr>
            <w:rFonts w:ascii="diaria_promedium" w:hAnsi="diaria_promedium"/>
            <w:color w:val="28166F"/>
            <w:sz w:val="24"/>
            <w:szCs w:val="24"/>
            <w:bdr w:val="none" w:sz="0" w:space="0" w:color="auto" w:frame="1"/>
            <w:lang w:eastAsia="ru-RU"/>
          </w:rPr>
          <w:t>www.opora.ru</w:t>
        </w:r>
      </w:hyperlink>
      <w:r w:rsidRPr="009E2DE2">
        <w:rPr>
          <w:rFonts w:ascii="diaria_promedium" w:hAnsi="diaria_promedium"/>
          <w:color w:val="333333"/>
          <w:sz w:val="24"/>
          <w:szCs w:val="24"/>
          <w:lang w:eastAsia="ru-RU"/>
        </w:rPr>
        <w:t>  - Общероссийская общественная организация малого и среднего предпринимательства "ОПОРА РОССИИ"</w:t>
      </w:r>
    </w:p>
    <w:p w:rsidR="003327DF" w:rsidRPr="009E2DE2" w:rsidRDefault="003327DF" w:rsidP="009E2DE2">
      <w:pPr>
        <w:shd w:val="clear" w:color="auto" w:fill="EBEBEB"/>
        <w:spacing w:after="0" w:line="450" w:lineRule="atLeast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hyperlink r:id="rId12" w:tgtFrame="_blank" w:history="1">
        <w:r w:rsidRPr="009E2DE2">
          <w:rPr>
            <w:rFonts w:ascii="diaria_promedium" w:hAnsi="diaria_promedium"/>
            <w:color w:val="28166F"/>
            <w:sz w:val="24"/>
            <w:szCs w:val="24"/>
            <w:bdr w:val="none" w:sz="0" w:space="0" w:color="auto" w:frame="1"/>
            <w:lang w:eastAsia="ru-RU"/>
          </w:rPr>
          <w:t>www.investrm.ru</w:t>
        </w:r>
      </w:hyperlink>
      <w:r w:rsidRPr="009E2DE2">
        <w:rPr>
          <w:rFonts w:ascii="diaria_promedium" w:hAnsi="diaria_promedium"/>
          <w:color w:val="333333"/>
          <w:sz w:val="24"/>
          <w:szCs w:val="24"/>
          <w:lang w:eastAsia="ru-RU"/>
        </w:rPr>
        <w:t> - Корпорация развития Республики Мордовия </w:t>
      </w:r>
    </w:p>
    <w:p w:rsidR="003327DF" w:rsidRPr="009E2DE2" w:rsidRDefault="003327DF" w:rsidP="009E2DE2">
      <w:pPr>
        <w:shd w:val="clear" w:color="auto" w:fill="EBEBEB"/>
        <w:spacing w:after="0" w:line="450" w:lineRule="atLeast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hyperlink r:id="rId13" w:tgtFrame="_blank" w:history="1">
        <w:r w:rsidRPr="009E2DE2">
          <w:rPr>
            <w:rFonts w:ascii="diaria_promedium" w:hAnsi="diaria_promedium"/>
            <w:color w:val="28166F"/>
            <w:sz w:val="24"/>
            <w:szCs w:val="24"/>
            <w:bdr w:val="none" w:sz="0" w:space="0" w:color="auto" w:frame="1"/>
            <w:lang w:eastAsia="ru-RU"/>
          </w:rPr>
          <w:t>www.ombudsmanbiz.ru </w:t>
        </w:r>
      </w:hyperlink>
      <w:r w:rsidRPr="009E2DE2">
        <w:rPr>
          <w:rFonts w:ascii="diaria_promedium" w:hAnsi="diaria_promedium"/>
          <w:color w:val="333333"/>
          <w:sz w:val="24"/>
          <w:szCs w:val="24"/>
          <w:lang w:eastAsia="ru-RU"/>
        </w:rPr>
        <w:t>-  Уполномоченный при Президенте РФ по защите прав предпринимателей</w:t>
      </w:r>
    </w:p>
    <w:p w:rsidR="003327DF" w:rsidRPr="009E2DE2" w:rsidRDefault="003327DF" w:rsidP="009E2DE2">
      <w:pPr>
        <w:shd w:val="clear" w:color="auto" w:fill="EBEBEB"/>
        <w:spacing w:after="0" w:line="450" w:lineRule="atLeast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hyperlink r:id="rId14" w:tgtFrame="_blank" w:history="1">
        <w:r w:rsidRPr="009E2DE2">
          <w:rPr>
            <w:rFonts w:ascii="diaria_promedium" w:hAnsi="diaria_promedium"/>
            <w:color w:val="28166F"/>
            <w:sz w:val="24"/>
            <w:szCs w:val="24"/>
            <w:bdr w:val="none" w:sz="0" w:space="0" w:color="auto" w:frame="1"/>
            <w:lang w:eastAsia="ru-RU"/>
          </w:rPr>
          <w:t>www</w:t>
        </w:r>
      </w:hyperlink>
      <w:hyperlink r:id="rId15" w:tgtFrame="_blank" w:history="1">
        <w:r w:rsidRPr="009E2DE2">
          <w:rPr>
            <w:rFonts w:ascii="diaria_promedium" w:hAnsi="diaria_promedium"/>
            <w:color w:val="28166F"/>
            <w:sz w:val="24"/>
            <w:szCs w:val="24"/>
            <w:bdr w:val="none" w:sz="0" w:space="0" w:color="auto" w:frame="1"/>
            <w:lang w:eastAsia="ru-RU"/>
          </w:rPr>
          <w:t>.binkrm.ru</w:t>
        </w:r>
      </w:hyperlink>
      <w:r w:rsidRPr="009E2DE2">
        <w:rPr>
          <w:rFonts w:ascii="diaria_promedium" w:hAnsi="diaria_promedium"/>
          <w:color w:val="333333"/>
          <w:sz w:val="24"/>
          <w:szCs w:val="24"/>
          <w:lang w:eastAsia="ru-RU"/>
        </w:rPr>
        <w:t> - Бизнес-инкубатор Республики Мордовия. Нормативно-правовая база в сфере предпринимательства</w:t>
      </w:r>
    </w:p>
    <w:p w:rsidR="003327DF" w:rsidRPr="009E2DE2" w:rsidRDefault="003327DF" w:rsidP="009E2DE2">
      <w:pPr>
        <w:shd w:val="clear" w:color="auto" w:fill="EBEBEB"/>
        <w:spacing w:after="0" w:line="450" w:lineRule="atLeast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hyperlink r:id="rId16" w:tgtFrame="_blank" w:history="1">
        <w:r w:rsidRPr="009E2DE2">
          <w:rPr>
            <w:rFonts w:ascii="diaria_promedium" w:hAnsi="diaria_promedium"/>
            <w:color w:val="28166F"/>
            <w:sz w:val="24"/>
            <w:szCs w:val="24"/>
            <w:bdr w:val="none" w:sz="0" w:space="0" w:color="auto" w:frame="1"/>
            <w:lang w:eastAsia="ru-RU"/>
          </w:rPr>
          <w:t>www.pfrf.ru </w:t>
        </w:r>
      </w:hyperlink>
      <w:r w:rsidRPr="009E2DE2">
        <w:rPr>
          <w:rFonts w:ascii="diaria_promedium" w:hAnsi="diaria_promedium"/>
          <w:color w:val="333333"/>
          <w:sz w:val="24"/>
          <w:szCs w:val="24"/>
          <w:lang w:eastAsia="ru-RU"/>
        </w:rPr>
        <w:t>- Отделение Пенсионного фонда России по Республике Мордовия </w:t>
      </w:r>
    </w:p>
    <w:p w:rsidR="003327DF" w:rsidRPr="009E2DE2" w:rsidRDefault="003327DF" w:rsidP="009E2DE2">
      <w:pPr>
        <w:shd w:val="clear" w:color="auto" w:fill="EBEBEB"/>
        <w:spacing w:after="0" w:line="450" w:lineRule="atLeast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hyperlink r:id="rId17" w:tgtFrame="_blank" w:history="1">
        <w:r w:rsidRPr="009E2DE2">
          <w:rPr>
            <w:rFonts w:ascii="diaria_promedium" w:hAnsi="diaria_promedium"/>
            <w:color w:val="28166F"/>
            <w:sz w:val="24"/>
            <w:szCs w:val="24"/>
            <w:bdr w:val="none" w:sz="0" w:space="0" w:color="auto" w:frame="1"/>
            <w:lang w:eastAsia="ru-RU"/>
          </w:rPr>
          <w:t>www.zakupki.gov.ru</w:t>
        </w:r>
      </w:hyperlink>
      <w:r w:rsidRPr="009E2DE2">
        <w:rPr>
          <w:rFonts w:ascii="diaria_promedium" w:hAnsi="diaria_promedium"/>
          <w:color w:val="333333"/>
          <w:sz w:val="24"/>
          <w:szCs w:val="24"/>
          <w:lang w:eastAsia="ru-RU"/>
        </w:rPr>
        <w:t>  - Портал государственных закупок</w:t>
      </w:r>
    </w:p>
    <w:p w:rsidR="003327DF" w:rsidRPr="009E2DE2" w:rsidRDefault="003327DF" w:rsidP="009E2DE2">
      <w:pPr>
        <w:shd w:val="clear" w:color="auto" w:fill="EBEBEB"/>
        <w:spacing w:after="0" w:line="450" w:lineRule="atLeast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hyperlink r:id="rId18" w:tgtFrame="_blank" w:history="1">
        <w:r w:rsidRPr="009E2DE2">
          <w:rPr>
            <w:rFonts w:ascii="diaria_promedium" w:hAnsi="diaria_promedium"/>
            <w:color w:val="28166F"/>
            <w:sz w:val="24"/>
            <w:szCs w:val="24"/>
            <w:bdr w:val="none" w:sz="0" w:space="0" w:color="auto" w:frame="1"/>
            <w:lang w:eastAsia="ru-RU"/>
          </w:rPr>
          <w:t>www.torgi.gov.ru</w:t>
        </w:r>
      </w:hyperlink>
      <w:r w:rsidRPr="009E2DE2">
        <w:rPr>
          <w:rFonts w:ascii="diaria_promedium" w:hAnsi="diaria_promedium"/>
          <w:color w:val="333333"/>
          <w:sz w:val="24"/>
          <w:szCs w:val="24"/>
          <w:lang w:eastAsia="ru-RU"/>
        </w:rPr>
        <w:t> - Официальный сайт Российской Федерации для размещения информации о проведении торгов.</w:t>
      </w:r>
    </w:p>
    <w:p w:rsidR="003327DF" w:rsidRPr="009E2DE2" w:rsidRDefault="003327DF" w:rsidP="009E2DE2">
      <w:pPr>
        <w:shd w:val="clear" w:color="auto" w:fill="EBEBEB"/>
        <w:spacing w:after="0" w:line="450" w:lineRule="atLeast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hyperlink r:id="rId19" w:tgtFrame="_blank" w:history="1">
        <w:r w:rsidRPr="009E2DE2">
          <w:rPr>
            <w:rFonts w:ascii="diaria_promedium" w:hAnsi="diaria_promedium"/>
            <w:color w:val="28166F"/>
            <w:sz w:val="24"/>
            <w:szCs w:val="24"/>
            <w:bdr w:val="none" w:sz="0" w:space="0" w:color="auto" w:frame="1"/>
            <w:lang w:eastAsia="ru-RU"/>
          </w:rPr>
          <w:t>www.molpred13.ru</w:t>
        </w:r>
      </w:hyperlink>
      <w:r w:rsidRPr="009E2DE2">
        <w:rPr>
          <w:rFonts w:ascii="diaria_promedium" w:hAnsi="diaria_promedium"/>
          <w:color w:val="333333"/>
          <w:sz w:val="24"/>
          <w:szCs w:val="24"/>
          <w:lang w:eastAsia="ru-RU"/>
        </w:rPr>
        <w:t> - Программа "Ты предприниматель Республики Мордовия"</w:t>
      </w:r>
    </w:p>
    <w:p w:rsidR="003327DF" w:rsidRPr="009E2DE2" w:rsidRDefault="003327DF" w:rsidP="009E2DE2">
      <w:pPr>
        <w:shd w:val="clear" w:color="auto" w:fill="EBEBEB"/>
        <w:spacing w:after="0" w:line="450" w:lineRule="atLeast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hyperlink r:id="rId20" w:tgtFrame="_blank" w:history="1">
        <w:r w:rsidRPr="009E2DE2">
          <w:rPr>
            <w:rFonts w:ascii="diaria_promedium" w:hAnsi="diaria_promedium"/>
            <w:color w:val="28166F"/>
            <w:sz w:val="24"/>
            <w:szCs w:val="24"/>
            <w:bdr w:val="none" w:sz="0" w:space="0" w:color="auto" w:frame="1"/>
            <w:lang w:eastAsia="ru-RU"/>
          </w:rPr>
          <w:t>www.cissrm.ru</w:t>
        </w:r>
      </w:hyperlink>
      <w:r w:rsidRPr="009E2DE2">
        <w:rPr>
          <w:rFonts w:ascii="diaria_promedium" w:hAnsi="diaria_promedium"/>
          <w:color w:val="333333"/>
          <w:sz w:val="24"/>
          <w:szCs w:val="24"/>
          <w:lang w:eastAsia="ru-RU"/>
        </w:rPr>
        <w:t> - Центр инноваций социальной сферы</w:t>
      </w:r>
    </w:p>
    <w:p w:rsidR="003327DF" w:rsidRPr="009E2DE2" w:rsidRDefault="003327DF" w:rsidP="009E2DE2">
      <w:pPr>
        <w:shd w:val="clear" w:color="auto" w:fill="EBEBEB"/>
        <w:spacing w:after="0" w:line="450" w:lineRule="atLeast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hyperlink r:id="rId21" w:tgtFrame="_blank" w:history="1">
        <w:r w:rsidRPr="009E2DE2">
          <w:rPr>
            <w:rFonts w:ascii="diaria_promedium" w:hAnsi="diaria_promedium"/>
            <w:color w:val="28166F"/>
            <w:sz w:val="24"/>
            <w:szCs w:val="24"/>
            <w:bdr w:val="none" w:sz="0" w:space="0" w:color="auto" w:frame="1"/>
            <w:lang w:eastAsia="ru-RU"/>
          </w:rPr>
          <w:t>www.rm.rspp.ru</w:t>
        </w:r>
      </w:hyperlink>
      <w:r w:rsidRPr="009E2DE2">
        <w:rPr>
          <w:rFonts w:ascii="diaria_promedium" w:hAnsi="diaria_promedium"/>
          <w:color w:val="333333"/>
          <w:sz w:val="24"/>
          <w:szCs w:val="24"/>
          <w:lang w:eastAsia="ru-RU"/>
        </w:rPr>
        <w:t> - Региональное объединение работодателей "Союз промышленников и предпринимателей Республики Мордовия"</w:t>
      </w:r>
    </w:p>
    <w:p w:rsidR="003327DF" w:rsidRPr="009E2DE2" w:rsidRDefault="003327DF" w:rsidP="009E2DE2">
      <w:pPr>
        <w:shd w:val="clear" w:color="auto" w:fill="EBEBEB"/>
        <w:spacing w:after="0" w:line="450" w:lineRule="atLeast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hyperlink r:id="rId22" w:tgtFrame="_blank" w:history="1">
        <w:r w:rsidRPr="009E2DE2">
          <w:rPr>
            <w:rFonts w:ascii="diaria_promedium" w:hAnsi="diaria_promedium"/>
            <w:color w:val="28166F"/>
            <w:sz w:val="24"/>
            <w:szCs w:val="24"/>
            <w:bdr w:val="none" w:sz="0" w:space="0" w:color="auto" w:frame="1"/>
            <w:lang w:eastAsia="ru-RU"/>
          </w:rPr>
          <w:t>www.asi.ru</w:t>
        </w:r>
      </w:hyperlink>
      <w:r w:rsidRPr="009E2DE2">
        <w:rPr>
          <w:rFonts w:ascii="diaria_promedium" w:hAnsi="diaria_promedium"/>
          <w:color w:val="333333"/>
          <w:sz w:val="24"/>
          <w:szCs w:val="24"/>
          <w:lang w:eastAsia="ru-RU"/>
        </w:rPr>
        <w:t> - Агентс</w:t>
      </w:r>
      <w:r>
        <w:rPr>
          <w:rFonts w:ascii="diaria_promedium" w:hAnsi="diaria_promedium"/>
          <w:color w:val="333333"/>
          <w:sz w:val="24"/>
          <w:szCs w:val="24"/>
          <w:lang w:eastAsia="ru-RU"/>
        </w:rPr>
        <w:t>т</w:t>
      </w:r>
      <w:r w:rsidRPr="009E2DE2">
        <w:rPr>
          <w:rFonts w:ascii="diaria_promedium" w:hAnsi="diaria_promedium"/>
          <w:color w:val="333333"/>
          <w:sz w:val="24"/>
          <w:szCs w:val="24"/>
          <w:lang w:eastAsia="ru-RU"/>
        </w:rPr>
        <w:t>во стратегических инициатив</w:t>
      </w:r>
    </w:p>
    <w:p w:rsidR="003327DF" w:rsidRPr="009E2DE2" w:rsidRDefault="003327DF" w:rsidP="009E2DE2">
      <w:pPr>
        <w:shd w:val="clear" w:color="auto" w:fill="EBEBEB"/>
        <w:spacing w:after="0" w:line="450" w:lineRule="atLeast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hyperlink r:id="rId23" w:tgtFrame="_blank" w:history="1">
        <w:r w:rsidRPr="009E2DE2">
          <w:rPr>
            <w:rFonts w:ascii="diaria_promedium" w:hAnsi="diaria_promedium"/>
            <w:color w:val="28166F"/>
            <w:sz w:val="24"/>
            <w:szCs w:val="24"/>
            <w:bdr w:val="none" w:sz="0" w:space="0" w:color="auto" w:frame="1"/>
            <w:lang w:eastAsia="ru-RU"/>
          </w:rPr>
          <w:t>https://ofd.nalog.ru/</w:t>
        </w:r>
      </w:hyperlink>
      <w:r w:rsidRPr="009E2DE2">
        <w:rPr>
          <w:rFonts w:ascii="diaria_promedium" w:hAnsi="diaria_promedium"/>
          <w:color w:val="333333"/>
          <w:sz w:val="24"/>
          <w:szCs w:val="24"/>
          <w:lang w:eastAsia="ru-RU"/>
        </w:rPr>
        <w:t> Единый реестр субъектов МСП</w:t>
      </w:r>
    </w:p>
    <w:p w:rsidR="003327DF" w:rsidRPr="009E2DE2" w:rsidRDefault="003327DF" w:rsidP="009E2DE2">
      <w:pPr>
        <w:shd w:val="clear" w:color="auto" w:fill="EBEBEB"/>
        <w:spacing w:after="0" w:line="450" w:lineRule="atLeast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hyperlink r:id="rId24" w:tgtFrame="_blank" w:history="1">
        <w:r w:rsidRPr="009E2DE2">
          <w:rPr>
            <w:rFonts w:ascii="diaria_promedium" w:hAnsi="diaria_promedium"/>
            <w:color w:val="28166F"/>
            <w:sz w:val="24"/>
            <w:szCs w:val="24"/>
            <w:bdr w:val="none" w:sz="0" w:space="0" w:color="auto" w:frame="1"/>
            <w:lang w:eastAsia="ru-RU"/>
          </w:rPr>
          <w:t>https://corpmsp.ru/</w:t>
        </w:r>
      </w:hyperlink>
      <w:r w:rsidRPr="009E2DE2">
        <w:rPr>
          <w:rFonts w:ascii="diaria_promedium" w:hAnsi="diaria_promedium"/>
          <w:color w:val="333333"/>
          <w:sz w:val="24"/>
          <w:szCs w:val="24"/>
          <w:lang w:eastAsia="ru-RU"/>
        </w:rPr>
        <w:t> Корпорация МСП</w:t>
      </w:r>
      <w:bookmarkStart w:id="0" w:name="_GoBack"/>
      <w:bookmarkEnd w:id="0"/>
    </w:p>
    <w:sectPr w:rsidR="003327DF" w:rsidRPr="009E2DE2" w:rsidSect="003D23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F3312D"/>
    <w:multiLevelType w:val="multilevel"/>
    <w:tmpl w:val="71346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5472"/>
    <w:rsid w:val="00146543"/>
    <w:rsid w:val="0030609B"/>
    <w:rsid w:val="003327DF"/>
    <w:rsid w:val="003D23B0"/>
    <w:rsid w:val="005C524B"/>
    <w:rsid w:val="006A1B78"/>
    <w:rsid w:val="0072784C"/>
    <w:rsid w:val="00882285"/>
    <w:rsid w:val="009E2DE2"/>
    <w:rsid w:val="00C354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23B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9E2DE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9E2DE2"/>
    <w:rPr>
      <w:rFonts w:cs="Times New Roman"/>
      <w:b/>
      <w:bCs/>
    </w:rPr>
  </w:style>
  <w:style w:type="paragraph" w:customStyle="1" w:styleId="p2">
    <w:name w:val="p2"/>
    <w:basedOn w:val="Normal"/>
    <w:uiPriority w:val="99"/>
    <w:rsid w:val="009E2DE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9E2DE2"/>
    <w:rPr>
      <w:rFonts w:cs="Times New Roman"/>
      <w:color w:val="0000FF"/>
      <w:u w:val="single"/>
    </w:rPr>
  </w:style>
  <w:style w:type="character" w:customStyle="1" w:styleId="s2">
    <w:name w:val="s2"/>
    <w:basedOn w:val="DefaultParagraphFont"/>
    <w:uiPriority w:val="99"/>
    <w:rsid w:val="009E2DE2"/>
    <w:rPr>
      <w:rFonts w:cs="Times New Roman"/>
    </w:rPr>
  </w:style>
  <w:style w:type="character" w:customStyle="1" w:styleId="s3">
    <w:name w:val="s3"/>
    <w:basedOn w:val="DefaultParagraphFont"/>
    <w:uiPriority w:val="99"/>
    <w:rsid w:val="009E2DE2"/>
    <w:rPr>
      <w:rFonts w:cs="Times New Roman"/>
    </w:rPr>
  </w:style>
  <w:style w:type="character" w:customStyle="1" w:styleId="s1">
    <w:name w:val="s1"/>
    <w:basedOn w:val="DefaultParagraphFont"/>
    <w:uiPriority w:val="99"/>
    <w:rsid w:val="009E2DE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82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ck.yandex.ru/redir/nWO_r1F33ck?data=NnBZTWRhdFZKOHQxUjhzSWFYVGhXZURNTzExTUM4YlluWFlmd1F2UHpNU1piT3BhTllsV1pPaFFjUlhqaVBjeVJqZGJtTzRzTHkzdzNobkR1eXlKdGc0aFJuYWE1RUN3SEtyQ011OE5qc1k&amp;b64e=2&amp;sign=ec5e705738465d23819b3797097c0ab9&amp;keyno=17" TargetMode="External"/><Relationship Id="rId13" Type="http://schemas.openxmlformats.org/officeDocument/2006/relationships/hyperlink" Target="https://clck.yandex.ru/redir/nWO_r1F33ck?data=NnBZTWRhdFZKOHQxUjhzSWFYVGhXV1VnR25tdkVFWW5EYml2dGczUXNHb293THU4YTBLOW1jZXRMSkx2RXdrRHFVcmMtOEtDSTVRbzROaXBKZU5SODdrTmtXTFFndmxJMHNQSHhQOW0wY1k&amp;b64e=2&amp;sign=bae0fcf1b4c0fd985073ec8e4e6efa51&amp;keyno=17" TargetMode="External"/><Relationship Id="rId18" Type="http://schemas.openxmlformats.org/officeDocument/2006/relationships/hyperlink" Target="https://clck.yandex.ru/redir/nWO_r1F33ck?data=NnBZTWRhdFZKOHQxUjhzSWFYVGhXVEFOYUx3cmp5NFBsX2FQYlNlVHVWcVVRdmhlbXY4VHN1UzJSUFFmcWlGbnA0bkotMWtQVkNfbW1JcGwyNzJCUS1zcHhta3BEMUJ6TExHbE1BVUFydFBNQTZ2Wnhac2R0V3dLMnZGVFpOc3BNeWVubFo4RGJkLW1sb2c3UnJmaEVTNUxZLXh0OVhtdWw2LXFoQ1NYYWhxd1M4VzBnY2ZTX1ZsYl9KZGZkWUdOZUhOT1JaekIwX0xGZGxwVVVwcWtfVnlfX2VKU19nNmg3eW5RRVhzb3VmWU9PRXJxUW1nbGVEazJ5WmhBeVk5WjBRQmMxRVF1VDVJaDlWOGxLLU9Bdmc&amp;b64e=2&amp;sign=f44c9716be3de268d38c889a9caef3b3&amp;keyno=17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clck.yandex.ru/redir/nWO_r1F33ck?data=NnBZTWRhdFZKOHQxUjhzSWFYVGhXU2NTNDJJYk5odFBfdnZZVVljTnNDc0R5bnVERVRDTXlFbGdqc2Rlbk1uWm9uWUxydFlONzhlRVhwVExGU0RqZXNTWWxEem0yMnN2&amp;b64e=2&amp;sign=cc5f565f729b693ff2cccf81111d7d1d&amp;keyno=17" TargetMode="External"/><Relationship Id="rId7" Type="http://schemas.openxmlformats.org/officeDocument/2006/relationships/hyperlink" Target="https://clck.yandex.ru/redir/nWO_r1F33ck?data=NnBZTWRhdFZKOHQxUjhzSWFYVGhXUVU1My1QTXRhcjBFdV9UTjlfSzlRNGowSXV1MVFYRndMMF90Z0N0QXNMM25wNEFTc3IyWENZTWxsY3lUc1g1R0JQbjNEa3gtWXhlaWVQd3JhbTExcU9uMnFfNXJmRXRqdw&amp;b64e=2&amp;sign=6e0b2d46172dcb5efb423af3a3a933f8&amp;keyno=17" TargetMode="External"/><Relationship Id="rId12" Type="http://schemas.openxmlformats.org/officeDocument/2006/relationships/hyperlink" Target="https://clck.yandex.ru/redir/nWO_r1F33ck?data=NnBZTWRhdFZKOHQxUjhzSWFYVGhXVlhHRmRwOHRmSlVkNUFHSjJtZTE0aTQ1MkxIemFHQVZkbG9NVUNlR2ZpQjJ0NzNKQTAtQUg4SnkzY0t4SGctbkJ5NUc1dlpXNUFG&amp;b64e=2&amp;sign=44918ca607d51789c5d4a64e81da855b&amp;keyno=17" TargetMode="External"/><Relationship Id="rId17" Type="http://schemas.openxmlformats.org/officeDocument/2006/relationships/hyperlink" Target="https://clck.yandex.ru/redir/nWO_r1F33ck?data=NnBZTWRhdFZKOHQxUjhzSWFYVGhXZnlpSGZpY2NsNHFFMU9GRHFZb3JTVHA0QkhwWHRJTTJwalpXVVJYc1g4WElfSk5iVTBvT3N0blViY3dCelRYc2JIM0k4VFFUWkl4d0FFZ1pUY1U4Sm1UZ3VlclpJLWhpYWRiRFJ3QWotcndFRk5yUGtVUTY2OXEzTmk4TnkyWEN3&amp;b64e=2&amp;sign=ce25886549f7d396e38a06af14cc9166&amp;keyno=17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clck.yandex.ru/redir/nWO_r1F33ck?data=NnBZTWRhdFZKOHQxUjhzSWFYVGhXYlRJRXZoOHRpdWt1d0NvcWRyVnE4T2lRZTdyLXhMNl9rY3NVQnVELVJtdUhDNFpEcDJJaDd4UWJuZ3EtWjVOVFowZENCLUxRVzVoMW0yV2pnNTNfU2FKOFZWcndUZ0M3cFN5U18xZjI1WWo3WmNlbHB0YVBtZw&amp;b64e=2&amp;sign=90a56f45b5c177100058362208a5e59b&amp;keyno=17" TargetMode="External"/><Relationship Id="rId20" Type="http://schemas.openxmlformats.org/officeDocument/2006/relationships/hyperlink" Target="https://clck.yandex.ru/redir/nWO_r1F33ck?data=NnBZTWRhdFZKOHQxUjhzSWFYVGhXWnhybURzQngwTjVrbkVlQW5PRGlXTzRjY2kxeEJJNmVBblNRU25sWndHbTZ2Qi02aWFkOGdWQ1NGLW83d08ycUcyczl1SWY4Z2pM&amp;b64e=2&amp;sign=3a18de4d5dfcd7c184587c5625b48fef&amp;keyno=17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clck.yandex.ru/redir/nWO_r1F33ck?data=NnBZTWRhdFZKOHQxUjhzSWFYVGhXVnVNM0wxNGUxMmtXbkNQRnhJZXlvUmJQUXE3dS1EaWRBbE9xQjRSaGF5QnB1MnhYU0QyWmVwRkxKRHZqeHptVm9SMmlRdU5ERUplampUT1dITmM3Wlk&amp;b64e=2&amp;sign=316b1bb85c747ffe483e8faa7091e9f1&amp;keyno=17" TargetMode="External"/><Relationship Id="rId11" Type="http://schemas.openxmlformats.org/officeDocument/2006/relationships/hyperlink" Target="https://clck.yandex.ru/redir/nWO_r1F33ck?data=NnBZTWRhdFZKOHQxUjhzSWFYVGhXZUR2c3dGLW1SQzBfa1JoYUNJUWdWVnhONFdzYjFWQXVuWlRKZDU1X3hsbE4xZnV1cGRHWm4zVzgyS2RmemlXdTNsTEZJalVuUHQ5&amp;b64e=2&amp;sign=fa7285842361b26c4ad9d6ef88c4cbb8&amp;keyno=17" TargetMode="External"/><Relationship Id="rId24" Type="http://schemas.openxmlformats.org/officeDocument/2006/relationships/hyperlink" Target="https://clck.yandex.ru/redir/nWO_r1F33ck?data=NnBZTWRhdFZKOHRaTENSMFc4S0VQSnQ0OG92TUJGdGZNWFkzcDVjeFpJLVZUSklSWldkYmRlSkZnQ1BkczdXWnRjQVJSVjZfbnNZMW4tVmh1R09QX1Y0dVZhdU9Dd1pIQlZLdlRra3gzLW8&amp;b64e=2&amp;sign=512a4b59a7dda0aec06a6988e5f7a321&amp;keyno=17" TargetMode="External"/><Relationship Id="rId5" Type="http://schemas.openxmlformats.org/officeDocument/2006/relationships/hyperlink" Target="https://clck.yandex.ru/redir/nWO_r1F33ck?data=NnBZTWRhdFZKOHQxUjhzSWFYVGhXYUQ0XzdkRmZWeWNFTUluU0o1amU4eGxMSnVsTUhMV3J0YXl1MVNlNm9iWkl3Vy1QbTBrNnc2QUVKUk9kTzdBME9FbU5RM3h0am5hTTBoSF9zd3dIeE0&amp;b64e=2&amp;sign=6ab329dae9c2fd6a8d4da77c02d3da0b&amp;keyno=17" TargetMode="External"/><Relationship Id="rId15" Type="http://schemas.openxmlformats.org/officeDocument/2006/relationships/hyperlink" Target="https://clck.yandex.ru/redir/nWO_r1F33ck?data=NnBZTWRhdFZKOHQxUjhzSWFYVGhXWFR3UmVNci1RQkJoZnF2ZzBxNEtFZWMwOEpDelk3dzJ6NmxLYnAwMTFtX3BDdURoVHBvbW9qcXpjRnpySDBoV21rUUV1YTlOX1FrNFAwUW1TZkRWV3g0cUgyNXZvSG9DZw&amp;b64e=2&amp;sign=4d180e333dc014dfe45682acfc3be64e&amp;keyno=17" TargetMode="External"/><Relationship Id="rId23" Type="http://schemas.openxmlformats.org/officeDocument/2006/relationships/hyperlink" Target="https://clck.yandex.ru/redir/nWO_r1F33ck?data=NnBZTWRhdFZKOHRaTENSMFc4S0VQUFpJWDdHNlBSdzhEc2s1eEIzN0JDcHlmeklmZzFlZDdteEFCcUl2cGVDSDhxZnRGVEE0ZTZ6UDVhY285ajhHczlVRkZhSkdKNk84RlZ6cTYzTzBXM3c&amp;b64e=2&amp;sign=6d41dee9a48fdf0c47ff3383e886b94e&amp;keyno=17" TargetMode="External"/><Relationship Id="rId10" Type="http://schemas.openxmlformats.org/officeDocument/2006/relationships/hyperlink" Target="https://clck.yandex.ru/redir/nWO_r1F33ck?data=NnBZTWRhdFZKOHQxUjhzSWFYVGhXZDdEbTA3NjFzNjRRQVpWVHBZaE02TDA2UHZHTklmRXl5UDdoM25EVzljOHVoMENfUUQ0RWRNVFJSR2NWNllwTnNybmp3OW84TjJm&amp;b64e=2&amp;sign=14458e277ee31572738accce6fa02241&amp;keyno=17" TargetMode="External"/><Relationship Id="rId19" Type="http://schemas.openxmlformats.org/officeDocument/2006/relationships/hyperlink" Target="https://clck.yandex.ru/redir/nWO_r1F33ck?data=NnBZTWRhdFZKOHQxUjhzSWFYVGhXVzlUZXBfRHI1dDRuR3FYME9sdXBTZFFlSXQ5SEFrc2VVdVhsalpETEkxR1hNckpYSUJLUkx5OTdaV2lyV2c3aTV0SzFkSEtlemZ5ZjFZVnhsLUtBU2M&amp;b64e=2&amp;sign=a7cf9e2584b96efb151a049db7d0cb30&amp;keyno=1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ck.yandex.ru/redir/nWO_r1F33ck?data=NnBZTWRhdFZKOHQxUjhzSWFYVGhXUzRxWXJJVG1Db0N3Tld0S2RBZ2Q5VlVuUEVKekNhNFRMT1ppZ1RXOVhYUUFoLS05QTBKRVp4TWRoMjlYazg1dE53UDdLaTdhaG9j&amp;b64e=2&amp;sign=8b01366f86475dd1cef94582de88fef1&amp;keyno=17" TargetMode="External"/><Relationship Id="rId14" Type="http://schemas.openxmlformats.org/officeDocument/2006/relationships/hyperlink" Target="https://clck.yandex.ru/redir/nWO_r1F33ck?data=NnBZTWRhdFZKOHQxUjhzSWFYVGhXWFR3UmVNci1RQkJReEtrWWtrNHFJTjEzVTk4OEowSTlKbDBOTHo4RjR2V3dCUWoyNnhhYkR0WjJPNmZjX3MtT1ZSTVNsaXhUWk9N&amp;b64e=2&amp;sign=b1baa2c5248d3f31de4035e6649c9cfd&amp;keyno=17" TargetMode="External"/><Relationship Id="rId22" Type="http://schemas.openxmlformats.org/officeDocument/2006/relationships/hyperlink" Target="https://clck.yandex.ru/redir/nWO_r1F33ck?data=NnBZTWRhdFZKOHQxUjhzSWFYVGhXV0VrTlQ2dUNmRmpRNkZobmdTTVZIOUdrWmdINU5sb0ZRWGpBSjMwc1IwbGU1UXB5aUswNUFvTndPN1ctem5vOVhra3MtMlZ6N1lN&amp;b64e=2&amp;sign=bd3219092418238fb15eb2841a963547&amp;keyno=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1062</Words>
  <Characters>6056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2019-03-12T10:15:00Z</dcterms:created>
  <dcterms:modified xsi:type="dcterms:W3CDTF">2020-03-23T12:00:00Z</dcterms:modified>
</cp:coreProperties>
</file>