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F6A" w:rsidRPr="00A11E06" w:rsidRDefault="00820F6A" w:rsidP="00B24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820F6A" w:rsidRPr="00A11E06" w:rsidRDefault="00820F6A" w:rsidP="00B24AC4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820F6A" w:rsidRPr="00A11E06" w:rsidRDefault="00820F6A" w:rsidP="00B24AC4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820F6A" w:rsidRPr="00A11E06" w:rsidRDefault="00820F6A" w:rsidP="00B24AC4">
      <w:pPr>
        <w:jc w:val="center"/>
        <w:rPr>
          <w:b/>
          <w:sz w:val="28"/>
          <w:szCs w:val="28"/>
        </w:rPr>
      </w:pPr>
    </w:p>
    <w:p w:rsidR="00820F6A" w:rsidRPr="00962848" w:rsidRDefault="00820F6A" w:rsidP="00B24AC4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820F6A" w:rsidRPr="00FF3EA2" w:rsidRDefault="00820F6A" w:rsidP="00B24AC4">
      <w:pPr>
        <w:jc w:val="center"/>
        <w:rPr>
          <w:b/>
          <w:sz w:val="28"/>
          <w:szCs w:val="28"/>
        </w:rPr>
      </w:pPr>
    </w:p>
    <w:p w:rsidR="00820F6A" w:rsidRPr="00A11E06" w:rsidRDefault="00820F6A" w:rsidP="00B24AC4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820F6A" w:rsidRPr="00FF3EA2" w:rsidRDefault="00820F6A" w:rsidP="00B24AC4">
      <w:pPr>
        <w:jc w:val="center"/>
        <w:rPr>
          <w:sz w:val="28"/>
          <w:szCs w:val="28"/>
        </w:rPr>
      </w:pPr>
    </w:p>
    <w:p w:rsidR="00820F6A" w:rsidRDefault="00820F6A" w:rsidP="00B24AC4">
      <w:pPr>
        <w:rPr>
          <w:sz w:val="28"/>
          <w:szCs w:val="28"/>
        </w:rPr>
      </w:pPr>
    </w:p>
    <w:p w:rsidR="00820F6A" w:rsidRDefault="00820F6A" w:rsidP="00B24AC4">
      <w:pPr>
        <w:rPr>
          <w:b/>
          <w:sz w:val="28"/>
          <w:szCs w:val="28"/>
        </w:rPr>
      </w:pPr>
    </w:p>
    <w:p w:rsidR="00820F6A" w:rsidRPr="00A325D9" w:rsidRDefault="00820F6A" w:rsidP="00B24AC4">
      <w:pPr>
        <w:rPr>
          <w:b/>
          <w:sz w:val="28"/>
          <w:szCs w:val="28"/>
        </w:rPr>
      </w:pPr>
      <w:r w:rsidRPr="00A325D9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04</w:t>
      </w:r>
      <w:r w:rsidRPr="00A325D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3</w:t>
      </w:r>
      <w:r w:rsidRPr="00A325D9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20</w:t>
      </w:r>
      <w:r w:rsidRPr="00A325D9">
        <w:rPr>
          <w:b/>
          <w:sz w:val="28"/>
          <w:szCs w:val="28"/>
        </w:rPr>
        <w:t>г.                                                                                                     №</w:t>
      </w:r>
      <w:r>
        <w:rPr>
          <w:b/>
          <w:sz w:val="28"/>
          <w:szCs w:val="28"/>
        </w:rPr>
        <w:t>64</w:t>
      </w:r>
    </w:p>
    <w:p w:rsidR="00820F6A" w:rsidRDefault="00820F6A" w:rsidP="00B24AC4">
      <w:pPr>
        <w:jc w:val="both"/>
        <w:rPr>
          <w:sz w:val="28"/>
          <w:szCs w:val="28"/>
        </w:rPr>
      </w:pPr>
    </w:p>
    <w:p w:rsidR="00820F6A" w:rsidRDefault="00820F6A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>Об утверждении Программы профилактики</w:t>
      </w:r>
    </w:p>
    <w:p w:rsidR="00820F6A" w:rsidRDefault="00820F6A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</w:t>
      </w:r>
    </w:p>
    <w:p w:rsidR="00820F6A" w:rsidRDefault="00820F6A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 xml:space="preserve">при осуществлении муниципального контроля </w:t>
      </w:r>
    </w:p>
    <w:p w:rsidR="00820F6A" w:rsidRPr="00B24AC4" w:rsidRDefault="00820F6A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2020 </w:t>
      </w:r>
      <w:r w:rsidRPr="00B24AC4">
        <w:rPr>
          <w:sz w:val="28"/>
          <w:szCs w:val="28"/>
        </w:rPr>
        <w:t xml:space="preserve"> год</w:t>
      </w:r>
    </w:p>
    <w:p w:rsidR="00820F6A" w:rsidRPr="00B24AC4" w:rsidRDefault="00820F6A" w:rsidP="00B24A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Pr="00B24AC4" w:rsidRDefault="00820F6A" w:rsidP="00B24AC4">
      <w:pPr>
        <w:spacing w:before="1"/>
        <w:ind w:left="21" w:right="22"/>
        <w:jc w:val="center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решения Совета депутатов Инсарского муниципального района </w:t>
      </w:r>
      <w:r w:rsidRPr="008661D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17.04.  </w:t>
      </w:r>
      <w:r w:rsidRPr="008661DF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8661DF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19 « </w:t>
      </w:r>
      <w:r w:rsidRPr="00511535">
        <w:rPr>
          <w:sz w:val="28"/>
          <w:szCs w:val="28"/>
        </w:rPr>
        <w:t>О порядке ведения перечня видов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 xml:space="preserve">муниципального контроля и органов </w:t>
      </w:r>
    </w:p>
    <w:p w:rsidR="00820F6A" w:rsidRDefault="00820F6A" w:rsidP="00B24AC4">
      <w:pPr>
        <w:jc w:val="both"/>
        <w:rPr>
          <w:sz w:val="28"/>
          <w:szCs w:val="28"/>
        </w:rPr>
      </w:pPr>
      <w:r w:rsidRPr="00511535">
        <w:rPr>
          <w:sz w:val="28"/>
          <w:szCs w:val="28"/>
        </w:rPr>
        <w:t xml:space="preserve">местного самоуправления </w:t>
      </w:r>
      <w:r>
        <w:rPr>
          <w:sz w:val="28"/>
          <w:szCs w:val="28"/>
        </w:rPr>
        <w:t xml:space="preserve">Инсарского </w:t>
      </w:r>
      <w:r w:rsidRPr="00511535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,  </w:t>
      </w:r>
      <w:r w:rsidRPr="00511535">
        <w:rPr>
          <w:sz w:val="28"/>
          <w:szCs w:val="28"/>
        </w:rPr>
        <w:t xml:space="preserve">уполномоченных 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на их осуществление</w:t>
      </w:r>
      <w:r>
        <w:rPr>
          <w:sz w:val="28"/>
          <w:szCs w:val="28"/>
        </w:rPr>
        <w:t>»,</w:t>
      </w:r>
      <w:r w:rsidRPr="0030423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Инсарского муниципального района,</w:t>
      </w:r>
    </w:p>
    <w:p w:rsidR="00820F6A" w:rsidRPr="00304232" w:rsidRDefault="00820F6A" w:rsidP="00B24AC4">
      <w:pPr>
        <w:jc w:val="both"/>
        <w:rPr>
          <w:sz w:val="28"/>
          <w:szCs w:val="28"/>
        </w:rPr>
      </w:pPr>
      <w:r w:rsidRPr="00304232">
        <w:rPr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820F6A" w:rsidRPr="00B24AC4" w:rsidRDefault="00820F6A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5D9">
        <w:rPr>
          <w:b/>
        </w:rPr>
        <w:t xml:space="preserve">    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при осуществлении муниципального контроля на </w:t>
      </w:r>
      <w:r>
        <w:rPr>
          <w:sz w:val="28"/>
          <w:szCs w:val="28"/>
        </w:rPr>
        <w:t xml:space="preserve">2020 </w:t>
      </w:r>
      <w:r w:rsidRPr="00B24AC4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820F6A" w:rsidRDefault="00820F6A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34FD6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Пронина А.Б. -  первого заместителя  главы </w:t>
      </w:r>
      <w:r w:rsidRPr="00434FD6">
        <w:rPr>
          <w:sz w:val="28"/>
          <w:szCs w:val="28"/>
        </w:rPr>
        <w:t>Инсарского муниципального района.</w:t>
      </w:r>
    </w:p>
    <w:p w:rsidR="00820F6A" w:rsidRPr="00434FD6" w:rsidRDefault="00820F6A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2020  года.</w:t>
      </w: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20F6A" w:rsidRDefault="00820F6A" w:rsidP="00B24AC4">
      <w:pPr>
        <w:rPr>
          <w:sz w:val="28"/>
          <w:szCs w:val="28"/>
        </w:rPr>
      </w:pPr>
      <w:r w:rsidRPr="00E2028A">
        <w:rPr>
          <w:sz w:val="28"/>
          <w:szCs w:val="28"/>
        </w:rPr>
        <w:t xml:space="preserve">Глава Инсарского </w:t>
      </w:r>
    </w:p>
    <w:p w:rsidR="00820F6A" w:rsidRPr="00EB6A07" w:rsidRDefault="00820F6A" w:rsidP="00B24AC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E2028A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EB6A07">
        <w:rPr>
          <w:sz w:val="28"/>
          <w:szCs w:val="28"/>
        </w:rPr>
        <w:t xml:space="preserve">района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EB6A07">
        <w:rPr>
          <w:sz w:val="28"/>
          <w:szCs w:val="28"/>
        </w:rPr>
        <w:t>К.А.Мангутов</w:t>
      </w:r>
    </w:p>
    <w:p w:rsidR="00820F6A" w:rsidRPr="00D81330" w:rsidRDefault="00820F6A" w:rsidP="00B24AC4">
      <w:pPr>
        <w:rPr>
          <w:color w:val="FFFFFF"/>
          <w:sz w:val="28"/>
          <w:szCs w:val="28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 xml:space="preserve">Исполнитель                                                                                                    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Т.Н.Ларина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Согласовано</w:t>
      </w:r>
    </w:p>
    <w:p w:rsidR="00820F6A" w:rsidRPr="00AB7D3F" w:rsidRDefault="00820F6A" w:rsidP="009B0B60">
      <w:pPr>
        <w:shd w:val="clear" w:color="auto" w:fill="FFFFFF"/>
        <w:rPr>
          <w:color w:val="FFFFFF"/>
        </w:rPr>
      </w:pPr>
      <w:r w:rsidRPr="00AB7D3F">
        <w:rPr>
          <w:color w:val="FFFFFF"/>
        </w:rPr>
        <w:t>А.Б. Пронин</w:t>
      </w:r>
    </w:p>
    <w:p w:rsidR="00820F6A" w:rsidRPr="00D81330" w:rsidRDefault="00820F6A" w:rsidP="009B0B60">
      <w:pPr>
        <w:shd w:val="clear" w:color="auto" w:fill="FFFFFF"/>
        <w:rPr>
          <w:color w:val="FFFFFF"/>
        </w:rPr>
      </w:pPr>
    </w:p>
    <w:p w:rsidR="00820F6A" w:rsidRDefault="00820F6A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>
        <w:rPr>
          <w:b/>
          <w:sz w:val="36"/>
        </w:rPr>
        <w:t xml:space="preserve">                             </w:t>
      </w:r>
    </w:p>
    <w:p w:rsidR="00820F6A" w:rsidRPr="00140DAA" w:rsidRDefault="00820F6A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                                             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820F6A" w:rsidRPr="00F52998" w:rsidRDefault="00820F6A" w:rsidP="00B24AC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820F6A" w:rsidRPr="00F52998" w:rsidRDefault="00820F6A" w:rsidP="00B24AC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820F6A" w:rsidRPr="00F52998" w:rsidRDefault="00820F6A" w:rsidP="00B24AC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>
        <w:rPr>
          <w:rStyle w:val="2"/>
        </w:rPr>
        <w:t>04</w:t>
      </w:r>
      <w:r w:rsidRPr="00F52998">
        <w:rPr>
          <w:rStyle w:val="2"/>
        </w:rPr>
        <w:t>.</w:t>
      </w:r>
      <w:r>
        <w:rPr>
          <w:rStyle w:val="2"/>
        </w:rPr>
        <w:t>03</w:t>
      </w:r>
      <w:r w:rsidRPr="00F52998">
        <w:rPr>
          <w:rStyle w:val="2"/>
        </w:rPr>
        <w:t>.</w:t>
      </w:r>
      <w:r>
        <w:rPr>
          <w:rStyle w:val="2"/>
        </w:rPr>
        <w:t xml:space="preserve">2020 </w:t>
      </w:r>
      <w:r w:rsidRPr="00F52998">
        <w:rPr>
          <w:rStyle w:val="2"/>
        </w:rPr>
        <w:t>г.  №</w:t>
      </w:r>
      <w:r w:rsidRPr="00F52998">
        <w:rPr>
          <w:sz w:val="28"/>
          <w:szCs w:val="28"/>
        </w:rPr>
        <w:t xml:space="preserve"> </w:t>
      </w:r>
      <w:r>
        <w:rPr>
          <w:sz w:val="28"/>
          <w:szCs w:val="28"/>
        </w:rPr>
        <w:t>64</w:t>
      </w:r>
    </w:p>
    <w:p w:rsidR="00820F6A" w:rsidRDefault="00820F6A" w:rsidP="00B24AC4">
      <w:pPr>
        <w:pStyle w:val="BodyText"/>
        <w:spacing w:before="8"/>
        <w:ind w:left="0"/>
        <w:rPr>
          <w:sz w:val="11"/>
        </w:rPr>
      </w:pPr>
    </w:p>
    <w:p w:rsidR="00820F6A" w:rsidRDefault="00820F6A" w:rsidP="00B24AC4">
      <w:pPr>
        <w:pStyle w:val="BodyText"/>
        <w:spacing w:before="10"/>
        <w:ind w:left="0"/>
        <w:rPr>
          <w:sz w:val="27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Pr="004F0FD4" w:rsidRDefault="00820F6A" w:rsidP="00DB40C4">
      <w:pPr>
        <w:jc w:val="center"/>
        <w:rPr>
          <w:b/>
          <w:sz w:val="28"/>
          <w:szCs w:val="28"/>
        </w:rPr>
      </w:pPr>
    </w:p>
    <w:p w:rsidR="00820F6A" w:rsidRPr="004F0FD4" w:rsidRDefault="00820F6A" w:rsidP="003D7180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820F6A" w:rsidRPr="004F0FD4" w:rsidRDefault="00820F6A" w:rsidP="003D7180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 xml:space="preserve">профилактики нарушений обязательных требований при осуществлении муниципального контроля на </w:t>
      </w:r>
      <w:r>
        <w:rPr>
          <w:b/>
          <w:sz w:val="28"/>
          <w:szCs w:val="28"/>
          <w:lang w:eastAsia="en-US"/>
        </w:rPr>
        <w:t xml:space="preserve">2020 </w:t>
      </w:r>
      <w:r w:rsidRPr="004F0FD4">
        <w:rPr>
          <w:b/>
          <w:sz w:val="28"/>
          <w:szCs w:val="28"/>
          <w:lang w:eastAsia="en-US"/>
        </w:rPr>
        <w:t xml:space="preserve"> год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1965"/>
        <w:gridCol w:w="7053"/>
      </w:tblGrid>
      <w:tr w:rsidR="00820F6A" w:rsidRPr="004F0FD4" w:rsidTr="00C42543">
        <w:tc>
          <w:tcPr>
            <w:tcW w:w="567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№ п\п</w:t>
            </w:r>
          </w:p>
        </w:tc>
        <w:tc>
          <w:tcPr>
            <w:tcW w:w="1951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820F6A" w:rsidRPr="004F0FD4" w:rsidRDefault="00820F6A" w:rsidP="003D71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Программа профилактики нарушений  обязательных требований при осуществлении муниципального контроля на </w:t>
            </w:r>
            <w:r>
              <w:rPr>
                <w:sz w:val="28"/>
                <w:szCs w:val="28"/>
              </w:rPr>
              <w:t>2020  год</w:t>
            </w:r>
          </w:p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0F6A" w:rsidRPr="004F0FD4" w:rsidRDefault="00820F6A" w:rsidP="003D718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820F6A" w:rsidRPr="004F0FD4" w:rsidTr="00C42543">
        <w:trPr>
          <w:tblHeader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</w:tr>
      <w:tr w:rsidR="00820F6A" w:rsidRPr="004F0FD4" w:rsidTr="00C42543">
        <w:trPr>
          <w:trHeight w:val="841"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820F6A" w:rsidRPr="004F0FD4" w:rsidRDefault="00820F6A" w:rsidP="00386D6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>и предупреждение причин и условий, способствующих совершению правонарушений;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подконтрольных субъектов, в том числе путем 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4.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</w:t>
            </w:r>
            <w:r w:rsidRPr="004F0FD4">
              <w:rPr>
                <w:sz w:val="28"/>
                <w:szCs w:val="28"/>
              </w:rPr>
              <w:t xml:space="preserve"> год 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подконтрольных субъектов;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7.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1.1. К видам муниципального контроля, осуществляемые администрацией Инсарского муниципального  района относятся: </w:t>
      </w:r>
    </w:p>
    <w:p w:rsidR="00820F6A" w:rsidRPr="004F0FD4" w:rsidRDefault="00820F6A" w:rsidP="003D7180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>униципальный земельный контроль на межселенной территории Инсарского муниципального   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r w:rsidRPr="004F0FD4">
        <w:rPr>
          <w:color w:val="000000"/>
          <w:sz w:val="28"/>
          <w:szCs w:val="28"/>
        </w:rPr>
        <w:t>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Инсарского муниципального   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>3) муниципальный контроль за сохранностью автомобильных дорог местного значения вне границ населенных пунктов в границах Инсарского муниципального района.</w:t>
      </w:r>
    </w:p>
    <w:p w:rsidR="00820F6A" w:rsidRPr="004F0FD4" w:rsidRDefault="00820F6A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>и иную деятельность на территории Инсарского муниципального  района.</w:t>
      </w:r>
    </w:p>
    <w:p w:rsidR="00820F6A" w:rsidRPr="004F0FD4" w:rsidRDefault="00820F6A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ListParagraph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b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Цели профилактической работы: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820F6A" w:rsidRPr="004F0FD4" w:rsidRDefault="00820F6A" w:rsidP="003D718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820F6A" w:rsidRPr="004F0FD4" w:rsidRDefault="00820F6A" w:rsidP="003D7180">
      <w:pPr>
        <w:pStyle w:val="ListParagraph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Проведение профилактических мероприятий позволить решить следующие задачи: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820F6A" w:rsidRPr="004F0FD4" w:rsidRDefault="00820F6A" w:rsidP="003D718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 xml:space="preserve">- </w:t>
      </w:r>
      <w:r w:rsidRPr="004F0FD4">
        <w:rPr>
          <w:rFonts w:ascii="Times New Roman" w:hAnsi="Times New Roman"/>
          <w:sz w:val="28"/>
          <w:szCs w:val="28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>-</w:t>
      </w:r>
      <w:r w:rsidRPr="004F0FD4">
        <w:rPr>
          <w:rFonts w:ascii="Times New Roman" w:hAnsi="Times New Roman"/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820F6A" w:rsidRPr="004F0FD4" w:rsidRDefault="00820F6A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820F6A" w:rsidRPr="004F0FD4" w:rsidRDefault="00820F6A" w:rsidP="003D7180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820F6A" w:rsidRPr="004F0FD4" w:rsidRDefault="00820F6A" w:rsidP="003D7180">
      <w:pPr>
        <w:pStyle w:val="ListParagraph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20F6A" w:rsidRPr="004F0FD4" w:rsidRDefault="00820F6A" w:rsidP="003D7180">
      <w:pPr>
        <w:pStyle w:val="ListParagraph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820F6A" w:rsidRPr="004F0FD4" w:rsidRDefault="00820F6A" w:rsidP="003D7180">
      <w:pPr>
        <w:pStyle w:val="ListParagraph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План-графике профилактических мероприятий на </w:t>
      </w:r>
      <w:r>
        <w:rPr>
          <w:rFonts w:ascii="Times New Roman" w:hAnsi="Times New Roman"/>
          <w:sz w:val="28"/>
          <w:szCs w:val="28"/>
        </w:rPr>
        <w:t xml:space="preserve">2020 </w:t>
      </w:r>
      <w:r w:rsidRPr="004F0FD4">
        <w:rPr>
          <w:rFonts w:ascii="Times New Roman" w:hAnsi="Times New Roman"/>
          <w:sz w:val="28"/>
          <w:szCs w:val="28"/>
        </w:rPr>
        <w:t xml:space="preserve"> год. </w:t>
      </w:r>
    </w:p>
    <w:p w:rsidR="00820F6A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профилактических мероприятий на </w:t>
      </w:r>
      <w:r>
        <w:rPr>
          <w:sz w:val="28"/>
          <w:szCs w:val="28"/>
        </w:rPr>
        <w:t xml:space="preserve">2020 </w:t>
      </w:r>
      <w:r w:rsidRPr="004F0FD4">
        <w:rPr>
          <w:sz w:val="28"/>
          <w:szCs w:val="28"/>
        </w:rPr>
        <w:t xml:space="preserve"> год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820F6A" w:rsidRPr="004F0FD4" w:rsidTr="00C223FE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Pr="004F0FD4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820F6A" w:rsidRPr="004F0FD4" w:rsidTr="00C223F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Инсарского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>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820F6A" w:rsidRPr="004F0FD4" w:rsidRDefault="00820F6A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>администрации  Инсарского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820F6A" w:rsidRPr="004F0FD4" w:rsidTr="00C223FE">
        <w:trPr>
          <w:trHeight w:val="6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7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8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Органы (должностные лица), уполномоченные на осуществление муниципального контроля в соответствующей сфере деятельности </w:t>
            </w:r>
          </w:p>
        </w:tc>
      </w:tr>
    </w:tbl>
    <w:p w:rsidR="00820F6A" w:rsidRPr="004F0FD4" w:rsidRDefault="00820F6A" w:rsidP="00DB40C4">
      <w:pPr>
        <w:rPr>
          <w:sz w:val="28"/>
          <w:szCs w:val="28"/>
        </w:rPr>
      </w:pPr>
    </w:p>
    <w:p w:rsidR="00820F6A" w:rsidRPr="004F0FD4" w:rsidRDefault="00820F6A" w:rsidP="00DB40C4">
      <w:pPr>
        <w:rPr>
          <w:sz w:val="28"/>
          <w:szCs w:val="28"/>
        </w:rPr>
      </w:pPr>
    </w:p>
    <w:p w:rsidR="00820F6A" w:rsidRDefault="00820F6A"/>
    <w:sectPr w:rsidR="00820F6A" w:rsidSect="00B24AC4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F6A" w:rsidRDefault="00820F6A" w:rsidP="00DB40C4">
      <w:r>
        <w:separator/>
      </w:r>
    </w:p>
  </w:endnote>
  <w:endnote w:type="continuationSeparator" w:id="0">
    <w:p w:rsidR="00820F6A" w:rsidRDefault="00820F6A" w:rsidP="00DB4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F6A" w:rsidRDefault="00820F6A" w:rsidP="00DB40C4">
      <w:r>
        <w:separator/>
      </w:r>
    </w:p>
  </w:footnote>
  <w:footnote w:type="continuationSeparator" w:id="0">
    <w:p w:rsidR="00820F6A" w:rsidRDefault="00820F6A" w:rsidP="00DB4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F6A" w:rsidRDefault="00820F6A">
    <w:pPr>
      <w:pStyle w:val="Header"/>
    </w:pPr>
  </w:p>
  <w:p w:rsidR="00820F6A" w:rsidRDefault="00820F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678110E3"/>
    <w:multiLevelType w:val="hybridMultilevel"/>
    <w:tmpl w:val="C178AA5A"/>
    <w:lvl w:ilvl="0" w:tplc="EA70761E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F3019E4"/>
    <w:multiLevelType w:val="hybridMultilevel"/>
    <w:tmpl w:val="CE7E578C"/>
    <w:lvl w:ilvl="0" w:tplc="DC007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C4"/>
    <w:rsid w:val="000123B0"/>
    <w:rsid w:val="00060B5F"/>
    <w:rsid w:val="00071E8D"/>
    <w:rsid w:val="000B3D44"/>
    <w:rsid w:val="00104300"/>
    <w:rsid w:val="00140DAA"/>
    <w:rsid w:val="00142285"/>
    <w:rsid w:val="001B69AD"/>
    <w:rsid w:val="001D6B4E"/>
    <w:rsid w:val="002227F2"/>
    <w:rsid w:val="0029406C"/>
    <w:rsid w:val="002A45F8"/>
    <w:rsid w:val="002B6494"/>
    <w:rsid w:val="002D5E85"/>
    <w:rsid w:val="00304232"/>
    <w:rsid w:val="00307646"/>
    <w:rsid w:val="00307BD1"/>
    <w:rsid w:val="0037372F"/>
    <w:rsid w:val="00386D66"/>
    <w:rsid w:val="003D7180"/>
    <w:rsid w:val="00434FD6"/>
    <w:rsid w:val="00455613"/>
    <w:rsid w:val="004A7329"/>
    <w:rsid w:val="004E410B"/>
    <w:rsid w:val="004F0FD4"/>
    <w:rsid w:val="00511535"/>
    <w:rsid w:val="00580CEC"/>
    <w:rsid w:val="00620977"/>
    <w:rsid w:val="006B6949"/>
    <w:rsid w:val="006F06EC"/>
    <w:rsid w:val="007343F9"/>
    <w:rsid w:val="007D2221"/>
    <w:rsid w:val="00820F6A"/>
    <w:rsid w:val="008661DF"/>
    <w:rsid w:val="008718E2"/>
    <w:rsid w:val="008C51AD"/>
    <w:rsid w:val="0091031C"/>
    <w:rsid w:val="00962848"/>
    <w:rsid w:val="009A7DD3"/>
    <w:rsid w:val="009B0B60"/>
    <w:rsid w:val="00A11E06"/>
    <w:rsid w:val="00A325D9"/>
    <w:rsid w:val="00AB7D3F"/>
    <w:rsid w:val="00AC4369"/>
    <w:rsid w:val="00AD15FD"/>
    <w:rsid w:val="00B004AC"/>
    <w:rsid w:val="00B24AC4"/>
    <w:rsid w:val="00B401F4"/>
    <w:rsid w:val="00B50EAF"/>
    <w:rsid w:val="00B77A17"/>
    <w:rsid w:val="00B95329"/>
    <w:rsid w:val="00C024F2"/>
    <w:rsid w:val="00C10A2E"/>
    <w:rsid w:val="00C223FE"/>
    <w:rsid w:val="00C32388"/>
    <w:rsid w:val="00C42543"/>
    <w:rsid w:val="00C61BBE"/>
    <w:rsid w:val="00D349FD"/>
    <w:rsid w:val="00D438D1"/>
    <w:rsid w:val="00D534EE"/>
    <w:rsid w:val="00D53649"/>
    <w:rsid w:val="00D81330"/>
    <w:rsid w:val="00DB40C4"/>
    <w:rsid w:val="00DF6F72"/>
    <w:rsid w:val="00E2028A"/>
    <w:rsid w:val="00E333BF"/>
    <w:rsid w:val="00E63294"/>
    <w:rsid w:val="00E84067"/>
    <w:rsid w:val="00EB6A07"/>
    <w:rsid w:val="00EC798A"/>
    <w:rsid w:val="00F44315"/>
    <w:rsid w:val="00F52998"/>
    <w:rsid w:val="00FD1A0B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0C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B40C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40C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B40C4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40C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DB40C4"/>
    <w:pPr>
      <w:widowControl w:val="0"/>
      <w:snapToGrid w:val="0"/>
      <w:ind w:firstLine="720"/>
    </w:pPr>
    <w:rPr>
      <w:rFonts w:ascii="Arial" w:eastAsia="Times New Roman" w:hAnsi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24AC4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24AC4"/>
    <w:rPr>
      <w:rFonts w:eastAsia="Times New Roman" w:cs="Times New Roman"/>
      <w:sz w:val="28"/>
      <w:szCs w:val="28"/>
      <w:lang w:val="ru-RU" w:eastAsia="ru-RU" w:bidi="ar-SA"/>
    </w:rPr>
  </w:style>
  <w:style w:type="paragraph" w:customStyle="1" w:styleId="11">
    <w:name w:val="Заголовок 11"/>
    <w:basedOn w:val="Normal"/>
    <w:uiPriority w:val="99"/>
    <w:rsid w:val="00B24AC4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B24AC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B24AC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ConsPlusNormal">
    <w:name w:val="ConsPlusNormal"/>
    <w:uiPriority w:val="99"/>
    <w:rsid w:val="003D7180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ListParagraph">
    <w:name w:val="List Paragraph"/>
    <w:basedOn w:val="Normal"/>
    <w:uiPriority w:val="99"/>
    <w:qFormat/>
    <w:rsid w:val="003D71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71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Normal"/>
    <w:uiPriority w:val="99"/>
    <w:rsid w:val="003D7180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rsid w:val="003D7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BDAFB0CE2C1A8E8015B5365A28FAC96F3A68071A7B0BB530A3C4F510E1183FF19D132E6E6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8BDAFB0CE2C1A8E8015B5365A28FAC96F3A68071A7B0BB530A3C4F510E1183FF19D132E6E6f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221</TotalTime>
  <Pages>7</Pages>
  <Words>1637</Words>
  <Characters>9331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User</cp:lastModifiedBy>
  <cp:revision>16</cp:revision>
  <cp:lastPrinted>2020-03-03T10:50:00Z</cp:lastPrinted>
  <dcterms:created xsi:type="dcterms:W3CDTF">2018-12-26T12:49:00Z</dcterms:created>
  <dcterms:modified xsi:type="dcterms:W3CDTF">2020-03-03T10:51:00Z</dcterms:modified>
</cp:coreProperties>
</file>