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B8" w:rsidRPr="003D2F3F" w:rsidRDefault="007C5EB8" w:rsidP="00A6753E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3D2F3F">
        <w:rPr>
          <w:rFonts w:ascii="Times New Roman" w:hAnsi="Times New Roman"/>
          <w:color w:val="auto"/>
        </w:rPr>
        <w:t>СПРАВКА</w:t>
      </w:r>
    </w:p>
    <w:p w:rsidR="007C5EB8" w:rsidRDefault="007C5EB8" w:rsidP="003E76D8">
      <w:pPr>
        <w:pStyle w:val="Heading1"/>
        <w:spacing w:before="0"/>
        <w:ind w:firstLine="108"/>
        <w:jc w:val="center"/>
        <w:rPr>
          <w:b w:val="0"/>
          <w:color w:val="auto"/>
        </w:rPr>
      </w:pPr>
      <w:r w:rsidRPr="003E76D8">
        <w:rPr>
          <w:b w:val="0"/>
          <w:color w:val="auto"/>
        </w:rPr>
        <w:t xml:space="preserve">о результатах публичных консультаций по </w:t>
      </w:r>
      <w:r w:rsidRPr="003E76D8">
        <w:rPr>
          <w:rFonts w:ascii="Times New Roman" w:hAnsi="Times New Roman"/>
          <w:b w:val="0"/>
          <w:color w:val="auto"/>
        </w:rPr>
        <w:t>постановлени</w:t>
      </w:r>
      <w:r>
        <w:rPr>
          <w:rFonts w:ascii="Times New Roman" w:hAnsi="Times New Roman"/>
          <w:b w:val="0"/>
          <w:color w:val="auto"/>
        </w:rPr>
        <w:t xml:space="preserve">ю </w:t>
      </w:r>
      <w:r w:rsidRPr="003E76D8">
        <w:rPr>
          <w:rFonts w:ascii="Times New Roman" w:hAnsi="Times New Roman"/>
          <w:b w:val="0"/>
          <w:color w:val="auto"/>
        </w:rPr>
        <w:t xml:space="preserve">администрации Инсарского муниципального района Республики Мордовия </w:t>
      </w:r>
      <w:hyperlink r:id="rId4" w:history="1">
        <w:r w:rsidRPr="003E76D8">
          <w:rPr>
            <w:rFonts w:ascii="Times New Roman" w:hAnsi="Times New Roman"/>
            <w:b w:val="0"/>
            <w:color w:val="auto"/>
          </w:rPr>
          <w:t xml:space="preserve"> от 3 августа 2018 г. № 277 «Об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участка»</w:t>
        </w:r>
        <w:r w:rsidRPr="003E76D8">
          <w:rPr>
            <w:b w:val="0"/>
            <w:color w:val="auto"/>
          </w:rPr>
          <w:t xml:space="preserve">  </w:t>
        </w:r>
      </w:hyperlink>
    </w:p>
    <w:p w:rsidR="007C5EB8" w:rsidRPr="003E76D8" w:rsidRDefault="007C5EB8" w:rsidP="003E76D8"/>
    <w:p w:rsidR="007C5EB8" w:rsidRPr="00D71FE7" w:rsidRDefault="007C5EB8" w:rsidP="00A6753E">
      <w:pPr>
        <w:pStyle w:val="Heading1"/>
        <w:spacing w:before="0"/>
        <w:ind w:firstLine="108"/>
        <w:jc w:val="both"/>
        <w:rPr>
          <w:rFonts w:ascii="Times New Roman" w:hAnsi="Times New Roman"/>
          <w:b w:val="0"/>
          <w:color w:val="auto"/>
        </w:rPr>
      </w:pPr>
      <w:r w:rsidRPr="00D71FE7">
        <w:rPr>
          <w:rFonts w:ascii="Times New Roman" w:hAnsi="Times New Roman"/>
          <w:b w:val="0"/>
          <w:color w:val="auto"/>
        </w:rPr>
        <w:tab/>
        <w:t xml:space="preserve">1. Разработчик:  </w:t>
      </w:r>
      <w:r>
        <w:rPr>
          <w:rFonts w:ascii="Times New Roman" w:hAnsi="Times New Roman"/>
          <w:b w:val="0"/>
          <w:color w:val="auto"/>
        </w:rPr>
        <w:t xml:space="preserve">Отдел строительства, архитектуры и ЖКХ управления  </w:t>
      </w:r>
      <w:r w:rsidRPr="00D71FE7">
        <w:rPr>
          <w:rFonts w:ascii="Times New Roman" w:hAnsi="Times New Roman"/>
          <w:b w:val="0"/>
          <w:color w:val="auto"/>
        </w:rPr>
        <w:t xml:space="preserve"> </w:t>
      </w:r>
      <w:r>
        <w:rPr>
          <w:rFonts w:ascii="Times New Roman" w:hAnsi="Times New Roman"/>
          <w:b w:val="0"/>
          <w:color w:val="auto"/>
        </w:rPr>
        <w:t xml:space="preserve">строительства, архитектуры, ЖКХ и дорожного хозяйства </w:t>
      </w:r>
      <w:r w:rsidRPr="00D71FE7">
        <w:rPr>
          <w:rFonts w:ascii="Times New Roman" w:hAnsi="Times New Roman"/>
          <w:b w:val="0"/>
          <w:color w:val="auto"/>
        </w:rPr>
        <w:t>администрации Инсарского муниципального района.</w:t>
      </w:r>
    </w:p>
    <w:p w:rsidR="007C5EB8" w:rsidRDefault="007C5EB8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 </w:t>
      </w:r>
      <w:r w:rsidRPr="00D71FE7">
        <w:t xml:space="preserve">выдаче </w:t>
      </w:r>
      <w:r>
        <w:t xml:space="preserve">градостроительного плана </w:t>
      </w:r>
      <w:r w:rsidRPr="00D71FE7">
        <w:t xml:space="preserve"> на территории Инсарского муниципального района</w:t>
      </w:r>
      <w:r>
        <w:t>.</w:t>
      </w:r>
    </w:p>
    <w:p w:rsidR="007C5EB8" w:rsidRPr="0072707B" w:rsidRDefault="007C5EB8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7C5EB8" w:rsidRPr="0072707B" w:rsidRDefault="007C5EB8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18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03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9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7C5EB8" w:rsidRPr="0072707B" w:rsidRDefault="007C5EB8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29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03</w:t>
      </w:r>
      <w:r w:rsidRPr="0072707B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>9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7C5EB8" w:rsidRPr="0072707B" w:rsidRDefault="007C5EB8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082"/>
        <w:gridCol w:w="1984"/>
        <w:gridCol w:w="2835"/>
      </w:tblGrid>
      <w:tr w:rsidR="007C5EB8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B8" w:rsidRPr="0072707B" w:rsidRDefault="007C5E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B8" w:rsidRPr="0072707B" w:rsidRDefault="007C5E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B8" w:rsidRPr="0072707B" w:rsidRDefault="007C5E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B8" w:rsidRPr="0072707B" w:rsidRDefault="007C5E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7C5EB8" w:rsidRPr="009A21C4" w:rsidTr="00A839D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B8" w:rsidRPr="0072707B" w:rsidRDefault="007C5E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B8" w:rsidRPr="00194A74" w:rsidRDefault="007C5E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B8" w:rsidRPr="0072707B" w:rsidRDefault="007C5E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03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03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B8" w:rsidRPr="0072707B" w:rsidRDefault="007C5EB8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7C5EB8" w:rsidRPr="0072707B" w:rsidRDefault="007C5EB8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7C5EB8" w:rsidRPr="0072707B" w:rsidRDefault="007C5EB8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В публичных консультациях ни одно из заинтересованных лиц участия не приняло.</w:t>
      </w:r>
    </w:p>
    <w:p w:rsidR="007C5EB8" w:rsidRPr="007B6941" w:rsidRDefault="007C5EB8" w:rsidP="00A675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6941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7C5EB8" w:rsidRDefault="007C5EB8" w:rsidP="00A6753E">
      <w:pPr>
        <w:pStyle w:val="Heading1"/>
        <w:spacing w:line="240" w:lineRule="auto"/>
        <w:ind w:firstLine="108"/>
        <w:jc w:val="both"/>
        <w:rPr>
          <w:rFonts w:ascii="Times New Roman" w:hAnsi="Times New Roman"/>
          <w:b w:val="0"/>
          <w:color w:val="auto"/>
        </w:rPr>
      </w:pPr>
      <w:r>
        <w:tab/>
      </w:r>
      <w:r w:rsidRPr="00A6753E">
        <w:rPr>
          <w:rFonts w:ascii="Times New Roman" w:hAnsi="Times New Roman"/>
          <w:b w:val="0"/>
          <w:color w:val="auto"/>
        </w:rPr>
        <w:t xml:space="preserve">В период проведения публичных консультаций по постановлению администрации Инсарского муниципального района Республики Мордовия  </w:t>
      </w:r>
      <w:r w:rsidRPr="003E76D8">
        <w:rPr>
          <w:rFonts w:ascii="Times New Roman" w:hAnsi="Times New Roman"/>
          <w:b w:val="0"/>
          <w:color w:val="auto"/>
        </w:rPr>
        <w:t xml:space="preserve">от 3 августа </w:t>
      </w:r>
      <w:smartTag w:uri="urn:schemas-microsoft-com:office:smarttags" w:element="metricconverter">
        <w:smartTagPr>
          <w:attr w:name="ProductID" w:val="2018 г"/>
        </w:smartTagPr>
        <w:r w:rsidRPr="003E76D8">
          <w:rPr>
            <w:rFonts w:ascii="Times New Roman" w:hAnsi="Times New Roman"/>
            <w:b w:val="0"/>
            <w:color w:val="auto"/>
          </w:rPr>
          <w:t>2018 г</w:t>
        </w:r>
      </w:smartTag>
      <w:r w:rsidRPr="003E76D8">
        <w:rPr>
          <w:rFonts w:ascii="Times New Roman" w:hAnsi="Times New Roman"/>
          <w:b w:val="0"/>
          <w:color w:val="auto"/>
        </w:rPr>
        <w:t xml:space="preserve">. № 277 «Об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участка»  </w:t>
      </w:r>
      <w:r w:rsidRPr="00A6753E">
        <w:rPr>
          <w:rFonts w:ascii="Times New Roman" w:hAnsi="Times New Roman"/>
          <w:b w:val="0"/>
          <w:color w:val="auto"/>
        </w:rPr>
        <w:t xml:space="preserve"> предложений от заинтересованных лиц не поступило.</w:t>
      </w:r>
    </w:p>
    <w:p w:rsidR="007C5EB8" w:rsidRPr="00A6753E" w:rsidRDefault="007C5EB8" w:rsidP="00A6753E"/>
    <w:p w:rsidR="007C5EB8" w:rsidRDefault="007C5EB8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7C5EB8" w:rsidRPr="0072707B" w:rsidRDefault="007C5EB8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7C5EB8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1159A6"/>
    <w:rsid w:val="00194A74"/>
    <w:rsid w:val="00221E5B"/>
    <w:rsid w:val="002943CA"/>
    <w:rsid w:val="002B6291"/>
    <w:rsid w:val="00366434"/>
    <w:rsid w:val="003C5BDA"/>
    <w:rsid w:val="003D2F3F"/>
    <w:rsid w:val="003E198B"/>
    <w:rsid w:val="003E76D8"/>
    <w:rsid w:val="004B4B9E"/>
    <w:rsid w:val="004D6CF0"/>
    <w:rsid w:val="0054427A"/>
    <w:rsid w:val="006167D3"/>
    <w:rsid w:val="00703ED2"/>
    <w:rsid w:val="0072707B"/>
    <w:rsid w:val="007B6941"/>
    <w:rsid w:val="007C5EB8"/>
    <w:rsid w:val="00810E07"/>
    <w:rsid w:val="008646AA"/>
    <w:rsid w:val="00951AF4"/>
    <w:rsid w:val="009A1A2E"/>
    <w:rsid w:val="009A21C4"/>
    <w:rsid w:val="00A63170"/>
    <w:rsid w:val="00A6753E"/>
    <w:rsid w:val="00A839D0"/>
    <w:rsid w:val="00AD0356"/>
    <w:rsid w:val="00B11C47"/>
    <w:rsid w:val="00B20916"/>
    <w:rsid w:val="00D50B6E"/>
    <w:rsid w:val="00D71FE7"/>
    <w:rsid w:val="00E3024F"/>
    <w:rsid w:val="00E50F20"/>
    <w:rsid w:val="00E95C70"/>
    <w:rsid w:val="00F449C9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8871919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142</TotalTime>
  <Pages>1</Pages>
  <Words>284</Words>
  <Characters>1621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cp:lastPrinted>2019-06-21T07:37:00Z</cp:lastPrinted>
  <dcterms:created xsi:type="dcterms:W3CDTF">2017-01-26T12:03:00Z</dcterms:created>
  <dcterms:modified xsi:type="dcterms:W3CDTF">2019-06-21T07:39:00Z</dcterms:modified>
</cp:coreProperties>
</file>