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067" w:rsidRPr="00A11E06" w:rsidRDefault="00E84067" w:rsidP="00B24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E84067" w:rsidRPr="00A11E06" w:rsidRDefault="00E84067" w:rsidP="00B24AC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E84067" w:rsidRPr="00A11E06" w:rsidRDefault="00E84067" w:rsidP="00B24AC4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E84067" w:rsidRPr="00A11E06" w:rsidRDefault="00E84067" w:rsidP="00B24AC4">
      <w:pPr>
        <w:jc w:val="center"/>
        <w:rPr>
          <w:b/>
          <w:sz w:val="28"/>
          <w:szCs w:val="28"/>
        </w:rPr>
      </w:pPr>
    </w:p>
    <w:p w:rsidR="00E84067" w:rsidRPr="00962848" w:rsidRDefault="00E84067" w:rsidP="00B24AC4">
      <w:pPr>
        <w:jc w:val="center"/>
        <w:rPr>
          <w:b/>
          <w:sz w:val="34"/>
          <w:szCs w:val="28"/>
        </w:rPr>
      </w:pPr>
      <w:r w:rsidRPr="00962848">
        <w:rPr>
          <w:b/>
          <w:sz w:val="34"/>
          <w:szCs w:val="28"/>
        </w:rPr>
        <w:t>П О С Т А Н О В Л Е Н И Е</w:t>
      </w:r>
    </w:p>
    <w:p w:rsidR="00E84067" w:rsidRPr="00FF3EA2" w:rsidRDefault="00E84067" w:rsidP="00B24AC4">
      <w:pPr>
        <w:jc w:val="center"/>
        <w:rPr>
          <w:b/>
          <w:sz w:val="28"/>
          <w:szCs w:val="28"/>
        </w:rPr>
      </w:pPr>
    </w:p>
    <w:p w:rsidR="00E84067" w:rsidRPr="00A11E06" w:rsidRDefault="00E84067" w:rsidP="00B24AC4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E84067" w:rsidRPr="00FF3EA2" w:rsidRDefault="00E84067" w:rsidP="00B24AC4">
      <w:pPr>
        <w:jc w:val="center"/>
        <w:rPr>
          <w:sz w:val="28"/>
          <w:szCs w:val="28"/>
        </w:rPr>
      </w:pPr>
    </w:p>
    <w:p w:rsidR="00E84067" w:rsidRDefault="00E84067" w:rsidP="00B24AC4">
      <w:pPr>
        <w:rPr>
          <w:sz w:val="28"/>
          <w:szCs w:val="28"/>
        </w:rPr>
      </w:pPr>
    </w:p>
    <w:p w:rsidR="00E84067" w:rsidRDefault="00E84067" w:rsidP="00B24AC4">
      <w:pPr>
        <w:rPr>
          <w:b/>
          <w:sz w:val="28"/>
          <w:szCs w:val="28"/>
        </w:rPr>
      </w:pPr>
    </w:p>
    <w:p w:rsidR="00E84067" w:rsidRPr="00A325D9" w:rsidRDefault="00E84067" w:rsidP="00B24AC4">
      <w:pPr>
        <w:rPr>
          <w:b/>
          <w:sz w:val="28"/>
          <w:szCs w:val="28"/>
        </w:rPr>
      </w:pPr>
      <w:r w:rsidRPr="00A325D9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06</w:t>
      </w:r>
      <w:r w:rsidRPr="00A325D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A325D9">
        <w:rPr>
          <w:b/>
          <w:sz w:val="28"/>
          <w:szCs w:val="28"/>
        </w:rPr>
        <w:t>.2019г.                                                                                                     №</w:t>
      </w:r>
      <w:r>
        <w:rPr>
          <w:b/>
          <w:sz w:val="28"/>
          <w:szCs w:val="28"/>
        </w:rPr>
        <w:t>73</w:t>
      </w:r>
    </w:p>
    <w:p w:rsidR="00E84067" w:rsidRDefault="00E84067" w:rsidP="00B24AC4">
      <w:pPr>
        <w:jc w:val="both"/>
        <w:rPr>
          <w:sz w:val="28"/>
          <w:szCs w:val="28"/>
        </w:rPr>
      </w:pPr>
    </w:p>
    <w:p w:rsidR="00E84067" w:rsidRDefault="00E84067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Об утверждении Программы профилактики</w:t>
      </w:r>
    </w:p>
    <w:p w:rsidR="00E84067" w:rsidRDefault="00E84067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</w:t>
      </w:r>
    </w:p>
    <w:p w:rsidR="00E84067" w:rsidRDefault="00E84067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при осуществлении муниципального контроля </w:t>
      </w:r>
    </w:p>
    <w:p w:rsidR="00E84067" w:rsidRPr="00B24AC4" w:rsidRDefault="00E84067" w:rsidP="00B24A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на 2019 год</w:t>
      </w:r>
    </w:p>
    <w:p w:rsidR="00E84067" w:rsidRPr="00B24AC4" w:rsidRDefault="00E84067" w:rsidP="00B24A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4067" w:rsidRPr="00B24AC4" w:rsidRDefault="00E84067" w:rsidP="00B24AC4">
      <w:pPr>
        <w:spacing w:before="1"/>
        <w:ind w:left="21" w:right="22"/>
        <w:jc w:val="center"/>
        <w:rPr>
          <w:sz w:val="28"/>
          <w:szCs w:val="28"/>
        </w:rPr>
      </w:pPr>
    </w:p>
    <w:p w:rsidR="00E84067" w:rsidRDefault="00E84067" w:rsidP="00B24AC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Инсарского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17.04.  </w:t>
      </w:r>
      <w:r w:rsidRPr="008661DF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19 « 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муниципального контроля и органов </w:t>
      </w:r>
    </w:p>
    <w:p w:rsidR="00E84067" w:rsidRDefault="00E84067" w:rsidP="00B24AC4">
      <w:pPr>
        <w:jc w:val="both"/>
        <w:rPr>
          <w:sz w:val="28"/>
          <w:szCs w:val="28"/>
        </w:rPr>
      </w:pPr>
      <w:r w:rsidRPr="00511535">
        <w:rPr>
          <w:sz w:val="28"/>
          <w:szCs w:val="28"/>
        </w:rPr>
        <w:t xml:space="preserve">местного самоуправления </w:t>
      </w:r>
      <w:r>
        <w:rPr>
          <w:sz w:val="28"/>
          <w:szCs w:val="28"/>
        </w:rPr>
        <w:t xml:space="preserve">Инсарского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 xml:space="preserve">уполномоченных 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Администрация Инсарского муниципального района,</w:t>
      </w:r>
    </w:p>
    <w:p w:rsidR="00E84067" w:rsidRPr="00304232" w:rsidRDefault="00E84067" w:rsidP="00B24AC4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E84067" w:rsidRPr="00B24AC4" w:rsidRDefault="00E84067" w:rsidP="00C61BB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>обязательных требований при осуществлении муниципального контроля на 2019 год</w:t>
      </w:r>
      <w:r>
        <w:rPr>
          <w:sz w:val="28"/>
          <w:szCs w:val="28"/>
        </w:rPr>
        <w:t>.</w:t>
      </w:r>
    </w:p>
    <w:p w:rsidR="00E84067" w:rsidRDefault="00E84067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34FD6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Акишина С.В.-  заместителя  главы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Руководителя  аппарата администрации </w:t>
      </w:r>
      <w:r w:rsidRPr="00434FD6">
        <w:rPr>
          <w:sz w:val="28"/>
          <w:szCs w:val="28"/>
        </w:rPr>
        <w:t>Инсарского муниципального района.</w:t>
      </w:r>
    </w:p>
    <w:p w:rsidR="00E84067" w:rsidRPr="00434FD6" w:rsidRDefault="00E84067" w:rsidP="00B24A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2019 года.</w:t>
      </w:r>
    </w:p>
    <w:p w:rsidR="00E84067" w:rsidRDefault="00E84067" w:rsidP="00B24A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84067" w:rsidRDefault="00E84067" w:rsidP="00B24AC4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Инсарского </w:t>
      </w:r>
    </w:p>
    <w:p w:rsidR="00E84067" w:rsidRPr="00EB6A07" w:rsidRDefault="00E84067" w:rsidP="00B24AC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   </w:t>
      </w:r>
      <w:r w:rsidRPr="00EB6A07">
        <w:rPr>
          <w:sz w:val="28"/>
          <w:szCs w:val="28"/>
        </w:rPr>
        <w:t>К.А.Мангутов</w:t>
      </w:r>
    </w:p>
    <w:p w:rsidR="00E84067" w:rsidRPr="00A325D9" w:rsidRDefault="00E84067" w:rsidP="00B24AC4">
      <w:pPr>
        <w:rPr>
          <w:sz w:val="28"/>
          <w:szCs w:val="28"/>
        </w:rPr>
      </w:pPr>
    </w:p>
    <w:p w:rsidR="00E84067" w:rsidRPr="00307646" w:rsidRDefault="00E84067" w:rsidP="00B24AC4">
      <w:pPr>
        <w:shd w:val="clear" w:color="auto" w:fill="FFFFFF"/>
        <w:rPr>
          <w:color w:val="FFFFFF"/>
        </w:rPr>
      </w:pPr>
      <w:r w:rsidRPr="00307646">
        <w:rPr>
          <w:color w:val="FFFFFF"/>
        </w:rPr>
        <w:t xml:space="preserve">Исполнитель                                                                                                    </w:t>
      </w:r>
    </w:p>
    <w:p w:rsidR="00E84067" w:rsidRPr="00307646" w:rsidRDefault="00E84067" w:rsidP="00B24AC4">
      <w:pPr>
        <w:shd w:val="clear" w:color="auto" w:fill="FFFFFF"/>
        <w:rPr>
          <w:color w:val="FFFFFF"/>
        </w:rPr>
      </w:pPr>
      <w:r w:rsidRPr="00307646">
        <w:rPr>
          <w:color w:val="FFFFFF"/>
        </w:rPr>
        <w:t>Т.Н.Ларина</w:t>
      </w:r>
    </w:p>
    <w:p w:rsidR="00E84067" w:rsidRPr="00307646" w:rsidRDefault="00E84067" w:rsidP="00B24AC4">
      <w:pPr>
        <w:shd w:val="clear" w:color="auto" w:fill="FFFFFF"/>
        <w:rPr>
          <w:color w:val="FFFFFF"/>
        </w:rPr>
      </w:pPr>
    </w:p>
    <w:p w:rsidR="00E84067" w:rsidRPr="00307646" w:rsidRDefault="00E84067" w:rsidP="00B24AC4">
      <w:pPr>
        <w:shd w:val="clear" w:color="auto" w:fill="FFFFFF"/>
        <w:rPr>
          <w:color w:val="FFFFFF"/>
        </w:rPr>
      </w:pPr>
      <w:r w:rsidRPr="00307646">
        <w:rPr>
          <w:color w:val="FFFFFF"/>
        </w:rPr>
        <w:t>Согласовано</w:t>
      </w:r>
    </w:p>
    <w:p w:rsidR="00E84067" w:rsidRPr="00307646" w:rsidRDefault="00E84067" w:rsidP="009B0B60">
      <w:pPr>
        <w:shd w:val="clear" w:color="auto" w:fill="FFFFFF"/>
        <w:rPr>
          <w:color w:val="FFFFFF"/>
        </w:rPr>
      </w:pPr>
      <w:r w:rsidRPr="00307646">
        <w:rPr>
          <w:color w:val="FFFFFF"/>
        </w:rPr>
        <w:t>С.В. Акишин</w:t>
      </w:r>
    </w:p>
    <w:p w:rsidR="00E84067" w:rsidRPr="00307646" w:rsidRDefault="00E84067" w:rsidP="009B0B60">
      <w:pPr>
        <w:shd w:val="clear" w:color="auto" w:fill="FFFFFF"/>
        <w:rPr>
          <w:color w:val="FFFFFF"/>
        </w:rPr>
      </w:pPr>
    </w:p>
    <w:p w:rsidR="00E84067" w:rsidRPr="009B0B60" w:rsidRDefault="00E84067" w:rsidP="009B0B60">
      <w:pPr>
        <w:shd w:val="clear" w:color="auto" w:fill="FFFFFF"/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E84067" w:rsidRPr="00F52998" w:rsidRDefault="00E84067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E84067" w:rsidRPr="00F52998" w:rsidRDefault="00E84067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52998">
        <w:rPr>
          <w:sz w:val="28"/>
          <w:szCs w:val="28"/>
        </w:rPr>
        <w:t>Инсарского муниципального района</w:t>
      </w:r>
    </w:p>
    <w:p w:rsidR="00E84067" w:rsidRPr="00F52998" w:rsidRDefault="00E84067" w:rsidP="00B24AC4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>
        <w:rPr>
          <w:rStyle w:val="2"/>
        </w:rPr>
        <w:t>06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</w:p>
    <w:p w:rsidR="00E84067" w:rsidRDefault="00E84067" w:rsidP="00B24AC4">
      <w:pPr>
        <w:pStyle w:val="BodyText"/>
        <w:spacing w:before="8"/>
        <w:ind w:left="0"/>
        <w:rPr>
          <w:sz w:val="11"/>
        </w:rPr>
      </w:pPr>
    </w:p>
    <w:p w:rsidR="00E84067" w:rsidRDefault="00E84067" w:rsidP="00B24AC4">
      <w:pPr>
        <w:pStyle w:val="BodyText"/>
        <w:spacing w:before="10"/>
        <w:ind w:left="0"/>
        <w:rPr>
          <w:sz w:val="27"/>
        </w:rPr>
      </w:pPr>
    </w:p>
    <w:p w:rsidR="00E84067" w:rsidRDefault="00E84067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4067" w:rsidRDefault="00E84067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4067" w:rsidRDefault="00E84067" w:rsidP="00DB40C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4067" w:rsidRPr="004F0FD4" w:rsidRDefault="00E84067" w:rsidP="00DB40C4">
      <w:pPr>
        <w:jc w:val="center"/>
        <w:rPr>
          <w:b/>
          <w:sz w:val="28"/>
          <w:szCs w:val="28"/>
        </w:rPr>
      </w:pPr>
    </w:p>
    <w:p w:rsidR="00E84067" w:rsidRPr="004F0FD4" w:rsidRDefault="00E84067" w:rsidP="003D7180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E84067" w:rsidRPr="004F0FD4" w:rsidRDefault="00E84067" w:rsidP="003D7180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>профилактики нарушений обязательных требований при осуществлении муниципального контроля на 2019 год</w:t>
      </w:r>
    </w:p>
    <w:p w:rsidR="00E84067" w:rsidRPr="004F0FD4" w:rsidRDefault="00E84067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E84067" w:rsidRPr="004F0FD4" w:rsidRDefault="00E84067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E84067" w:rsidRPr="004F0FD4" w:rsidRDefault="00E84067" w:rsidP="003D7180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1965"/>
        <w:gridCol w:w="7053"/>
      </w:tblGrid>
      <w:tr w:rsidR="00E84067" w:rsidRPr="004F0FD4" w:rsidTr="00C42543">
        <w:tc>
          <w:tcPr>
            <w:tcW w:w="567" w:type="dxa"/>
            <w:vAlign w:val="center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№ п\п</w:t>
            </w:r>
          </w:p>
        </w:tc>
        <w:tc>
          <w:tcPr>
            <w:tcW w:w="1951" w:type="dxa"/>
            <w:vAlign w:val="center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vAlign w:val="center"/>
          </w:tcPr>
          <w:p w:rsidR="00E84067" w:rsidRPr="004F0FD4" w:rsidRDefault="00E84067" w:rsidP="003D7180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Программа профилактики нарушений  обязательных требований при осуществлении муниципального контроля на 2019 год.</w:t>
            </w:r>
          </w:p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</w:p>
        </w:tc>
      </w:tr>
    </w:tbl>
    <w:p w:rsidR="00E84067" w:rsidRPr="004F0FD4" w:rsidRDefault="00E84067" w:rsidP="003D7180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1951"/>
        <w:gridCol w:w="7053"/>
      </w:tblGrid>
      <w:tr w:rsidR="00E84067" w:rsidRPr="004F0FD4" w:rsidTr="00C42543">
        <w:trPr>
          <w:tblHeader/>
        </w:trPr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E84067" w:rsidRPr="004F0FD4" w:rsidRDefault="00E84067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E84067" w:rsidRPr="004F0FD4" w:rsidRDefault="00E84067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  <w:p w:rsidR="00E84067" w:rsidRPr="004F0FD4" w:rsidRDefault="00E84067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E84067" w:rsidRPr="004F0FD4" w:rsidRDefault="00E84067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Администрация Инсарского муниципального района</w:t>
            </w:r>
          </w:p>
        </w:tc>
      </w:tr>
      <w:tr w:rsidR="00E84067" w:rsidRPr="004F0FD4" w:rsidTr="00C42543">
        <w:trPr>
          <w:trHeight w:val="841"/>
        </w:trPr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</w:tcPr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E84067" w:rsidRPr="004F0FD4" w:rsidRDefault="00E84067" w:rsidP="00386D6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E84067" w:rsidRPr="004F0FD4" w:rsidRDefault="00E84067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E84067" w:rsidRPr="004F0FD4" w:rsidRDefault="00E84067" w:rsidP="00C42543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4.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</w:tcPr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E84067" w:rsidRPr="004F0FD4" w:rsidRDefault="00E84067" w:rsidP="00C42543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  <w:p w:rsidR="00E84067" w:rsidRPr="004F0FD4" w:rsidRDefault="00E84067" w:rsidP="00C42543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  <w:p w:rsidR="00E84067" w:rsidRPr="004F0FD4" w:rsidRDefault="00E84067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2019 год </w:t>
            </w: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</w:tcPr>
          <w:p w:rsidR="00E84067" w:rsidRPr="004F0FD4" w:rsidRDefault="00E84067" w:rsidP="00C42543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E84067" w:rsidRPr="004F0FD4" w:rsidRDefault="00E84067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E84067" w:rsidRPr="004F0FD4" w:rsidRDefault="00E84067" w:rsidP="00C42543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E84067" w:rsidRPr="004F0FD4" w:rsidRDefault="00E84067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E84067" w:rsidRPr="004F0FD4" w:rsidRDefault="00E84067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E84067" w:rsidRPr="004F0FD4" w:rsidRDefault="00E84067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E84067" w:rsidRPr="004F0FD4" w:rsidRDefault="00E84067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  <w:p w:rsidR="00E84067" w:rsidRPr="004F0FD4" w:rsidRDefault="00E84067" w:rsidP="00C42543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  <w:tr w:rsidR="00E84067" w:rsidRPr="004F0FD4" w:rsidTr="00C42543">
        <w:tc>
          <w:tcPr>
            <w:tcW w:w="567" w:type="dxa"/>
          </w:tcPr>
          <w:p w:rsidR="00E84067" w:rsidRPr="004F0FD4" w:rsidRDefault="00E84067" w:rsidP="00C42543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7.</w:t>
            </w:r>
          </w:p>
        </w:tc>
        <w:tc>
          <w:tcPr>
            <w:tcW w:w="1951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  <w:p w:rsidR="00E84067" w:rsidRPr="004F0FD4" w:rsidRDefault="00E84067" w:rsidP="00C42543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</w:tcPr>
          <w:p w:rsidR="00E84067" w:rsidRPr="004F0FD4" w:rsidRDefault="00E84067" w:rsidP="00C42543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E84067" w:rsidRPr="004F0FD4" w:rsidRDefault="00E84067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4067" w:rsidRPr="004F0FD4" w:rsidRDefault="00E84067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4067" w:rsidRPr="004F0FD4" w:rsidRDefault="00E84067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E84067" w:rsidRPr="004F0FD4" w:rsidRDefault="00E84067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E84067" w:rsidRPr="004F0FD4" w:rsidRDefault="00E84067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E84067" w:rsidRPr="004F0FD4" w:rsidRDefault="00E84067" w:rsidP="003D7180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1.1. К видам муниципального контроля, осуществляемые администрацией Инсарского муниципального  района относятся: </w:t>
      </w:r>
    </w:p>
    <w:p w:rsidR="00E84067" w:rsidRPr="004F0FD4" w:rsidRDefault="00E84067" w:rsidP="003D7180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>униципальный земельный контроль на межселенной территории Инсарского муниципального   района;</w:t>
      </w:r>
    </w:p>
    <w:p w:rsidR="00E84067" w:rsidRPr="004F0FD4" w:rsidRDefault="00E84067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r w:rsidRPr="004F0FD4">
        <w:rPr>
          <w:color w:val="000000"/>
          <w:sz w:val="28"/>
          <w:szCs w:val="28"/>
        </w:rPr>
        <w:t>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Инсарского муниципального   района;</w:t>
      </w:r>
    </w:p>
    <w:p w:rsidR="00E84067" w:rsidRPr="004F0FD4" w:rsidRDefault="00E84067" w:rsidP="00620977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>3) муниципальный контроль за сохранностью автомобильных дорог местного значения вне границ населенных пунктов в границах Инсарского муниципального района.</w:t>
      </w:r>
    </w:p>
    <w:p w:rsidR="00E84067" w:rsidRPr="004F0FD4" w:rsidRDefault="00E84067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>и иную деятельность на территории Инсарского муниципального  района.</w:t>
      </w:r>
    </w:p>
    <w:p w:rsidR="00E84067" w:rsidRPr="004F0FD4" w:rsidRDefault="00E84067" w:rsidP="003D7180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067" w:rsidRPr="004F0FD4" w:rsidRDefault="00E84067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4067" w:rsidRPr="004F0FD4" w:rsidRDefault="00E84067" w:rsidP="003D718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E84067" w:rsidRPr="004F0FD4" w:rsidRDefault="00E84067" w:rsidP="003D718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4067" w:rsidRPr="004F0FD4" w:rsidRDefault="00E84067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rPr>
          <w:rFonts w:ascii="Times New Roman" w:hAnsi="Times New Roman"/>
          <w:b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Цели профилактической работы:</w:t>
      </w:r>
    </w:p>
    <w:p w:rsidR="00E84067" w:rsidRPr="004F0FD4" w:rsidRDefault="00E84067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E84067" w:rsidRPr="004F0FD4" w:rsidRDefault="00E84067" w:rsidP="003D718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E84067" w:rsidRPr="004F0FD4" w:rsidRDefault="00E84067" w:rsidP="003D7180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E84067" w:rsidRPr="004F0FD4" w:rsidRDefault="00E84067" w:rsidP="003D718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E84067" w:rsidRPr="004F0FD4" w:rsidRDefault="00E84067" w:rsidP="003D7180">
      <w:pPr>
        <w:pStyle w:val="ListParagraph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kern w:val="24"/>
          <w:sz w:val="28"/>
          <w:szCs w:val="28"/>
          <w:lang w:eastAsia="ru-RU"/>
        </w:rPr>
      </w:pPr>
      <w:r w:rsidRPr="004F0FD4">
        <w:rPr>
          <w:rFonts w:ascii="Times New Roman" w:hAnsi="Times New Roman"/>
          <w:bCs/>
          <w:kern w:val="24"/>
          <w:sz w:val="28"/>
          <w:szCs w:val="28"/>
          <w:lang w:eastAsia="ru-RU"/>
        </w:rPr>
        <w:t>Проведение профилактических мероприятий позволить решить следующие задачи:</w:t>
      </w:r>
    </w:p>
    <w:p w:rsidR="00E84067" w:rsidRPr="004F0FD4" w:rsidRDefault="00E84067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E84067" w:rsidRPr="004F0FD4" w:rsidRDefault="00E84067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 xml:space="preserve">- </w:t>
      </w:r>
      <w:r w:rsidRPr="004F0FD4">
        <w:rPr>
          <w:rFonts w:ascii="Times New Roman" w:hAnsi="Times New Roman"/>
          <w:sz w:val="28"/>
          <w:szCs w:val="28"/>
        </w:rPr>
        <w:t xml:space="preserve">выявление причин, факторов и условий, способствующих нарушениям субъектами профилактики обязательных требований, требований, установленных муниципальными правовыми актами; </w:t>
      </w:r>
    </w:p>
    <w:p w:rsidR="00E84067" w:rsidRPr="004F0FD4" w:rsidRDefault="00E84067" w:rsidP="003D7180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E84067" w:rsidRPr="004F0FD4" w:rsidRDefault="00E84067" w:rsidP="003D7180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b/>
          <w:sz w:val="28"/>
          <w:szCs w:val="28"/>
        </w:rPr>
        <w:t>-</w:t>
      </w:r>
      <w:r w:rsidRPr="004F0FD4">
        <w:rPr>
          <w:rFonts w:ascii="Times New Roman" w:hAnsi="Times New Roman"/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E84067" w:rsidRPr="004F0FD4" w:rsidRDefault="00E84067" w:rsidP="003D718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E84067" w:rsidRPr="004F0FD4" w:rsidRDefault="00E84067" w:rsidP="003D7180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E84067" w:rsidRPr="004F0FD4" w:rsidRDefault="00E84067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E84067" w:rsidRPr="004F0FD4" w:rsidRDefault="00E84067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E84067" w:rsidRPr="004F0FD4" w:rsidRDefault="00E84067" w:rsidP="003D7180">
      <w:pPr>
        <w:pStyle w:val="ListParagraph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4F0FD4">
        <w:rPr>
          <w:rFonts w:ascii="Times New Roman" w:hAnsi="Times New Roman"/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План-графике профилактических мероприятий на 2019 год. </w:t>
      </w:r>
    </w:p>
    <w:p w:rsidR="00E84067" w:rsidRDefault="00E84067" w:rsidP="003D7180">
      <w:pPr>
        <w:jc w:val="center"/>
        <w:rPr>
          <w:sz w:val="28"/>
          <w:szCs w:val="28"/>
        </w:rPr>
      </w:pPr>
    </w:p>
    <w:p w:rsidR="00E84067" w:rsidRPr="004F0FD4" w:rsidRDefault="00E84067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E84067" w:rsidRPr="004F0FD4" w:rsidRDefault="00E84067" w:rsidP="003D7180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>профилактических мероприятий на 2019 год</w:t>
      </w:r>
    </w:p>
    <w:p w:rsidR="00E84067" w:rsidRPr="004F0FD4" w:rsidRDefault="00E84067" w:rsidP="003D7180">
      <w:pPr>
        <w:jc w:val="center"/>
        <w:rPr>
          <w:sz w:val="28"/>
          <w:szCs w:val="28"/>
        </w:rPr>
      </w:pPr>
    </w:p>
    <w:p w:rsidR="00E84067" w:rsidRPr="004F0FD4" w:rsidRDefault="00E84067" w:rsidP="003D7180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E84067" w:rsidRPr="004F0FD4" w:rsidTr="00C223FE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Pr="004F0FD4">
              <w:rPr>
                <w:sz w:val="28"/>
                <w:szCs w:val="28"/>
                <w:lang w:eastAsia="en-US"/>
              </w:rPr>
              <w:t>п/п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E84067" w:rsidRPr="004F0FD4" w:rsidTr="00C223FE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E84067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Инсарского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E84067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E84067" w:rsidRPr="004F0FD4" w:rsidTr="00C223FE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>администрации  Инсарского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E84067" w:rsidRPr="004F0FD4" w:rsidTr="00C223F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7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8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67" w:rsidRPr="004F0FD4" w:rsidRDefault="00E84067" w:rsidP="00DB40C4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Органы (должностные лица), уполномоченные на осуществление муниципального контроля в соответствующей сфере деятельности </w:t>
            </w:r>
          </w:p>
        </w:tc>
      </w:tr>
    </w:tbl>
    <w:p w:rsidR="00E84067" w:rsidRPr="004F0FD4" w:rsidRDefault="00E84067" w:rsidP="00DB40C4">
      <w:pPr>
        <w:rPr>
          <w:sz w:val="28"/>
          <w:szCs w:val="28"/>
        </w:rPr>
      </w:pPr>
    </w:p>
    <w:p w:rsidR="00E84067" w:rsidRPr="004F0FD4" w:rsidRDefault="00E84067" w:rsidP="00DB40C4">
      <w:pPr>
        <w:rPr>
          <w:sz w:val="28"/>
          <w:szCs w:val="28"/>
        </w:rPr>
      </w:pPr>
    </w:p>
    <w:p w:rsidR="00E84067" w:rsidRDefault="00E84067"/>
    <w:sectPr w:rsidR="00E84067" w:rsidSect="00B24AC4">
      <w:head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067" w:rsidRDefault="00E84067" w:rsidP="00DB40C4">
      <w:r>
        <w:separator/>
      </w:r>
    </w:p>
  </w:endnote>
  <w:endnote w:type="continuationSeparator" w:id="0">
    <w:p w:rsidR="00E84067" w:rsidRDefault="00E84067" w:rsidP="00DB40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067" w:rsidRDefault="00E84067" w:rsidP="00DB40C4">
      <w:r>
        <w:separator/>
      </w:r>
    </w:p>
  </w:footnote>
  <w:footnote w:type="continuationSeparator" w:id="0">
    <w:p w:rsidR="00E84067" w:rsidRDefault="00E84067" w:rsidP="00DB40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067" w:rsidRDefault="00E84067">
    <w:pPr>
      <w:pStyle w:val="Header"/>
    </w:pPr>
  </w:p>
  <w:p w:rsidR="00E84067" w:rsidRDefault="00E840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678110E3"/>
    <w:multiLevelType w:val="hybridMultilevel"/>
    <w:tmpl w:val="C178AA5A"/>
    <w:lvl w:ilvl="0" w:tplc="EA70761E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7F3019E4"/>
    <w:multiLevelType w:val="hybridMultilevel"/>
    <w:tmpl w:val="CE7E578C"/>
    <w:lvl w:ilvl="0" w:tplc="DC007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40C4"/>
    <w:rsid w:val="000123B0"/>
    <w:rsid w:val="00060B5F"/>
    <w:rsid w:val="00071E8D"/>
    <w:rsid w:val="000B3D44"/>
    <w:rsid w:val="00104300"/>
    <w:rsid w:val="00142285"/>
    <w:rsid w:val="002227F2"/>
    <w:rsid w:val="002D5E85"/>
    <w:rsid w:val="00304232"/>
    <w:rsid w:val="00307646"/>
    <w:rsid w:val="00307BD1"/>
    <w:rsid w:val="0037372F"/>
    <w:rsid w:val="00386D66"/>
    <w:rsid w:val="003D7180"/>
    <w:rsid w:val="00434FD6"/>
    <w:rsid w:val="00455613"/>
    <w:rsid w:val="004A7329"/>
    <w:rsid w:val="004E410B"/>
    <w:rsid w:val="004F0FD4"/>
    <w:rsid w:val="00511535"/>
    <w:rsid w:val="00620977"/>
    <w:rsid w:val="006B6949"/>
    <w:rsid w:val="007343F9"/>
    <w:rsid w:val="007D2221"/>
    <w:rsid w:val="008661DF"/>
    <w:rsid w:val="008718E2"/>
    <w:rsid w:val="008C51AD"/>
    <w:rsid w:val="0091031C"/>
    <w:rsid w:val="00962848"/>
    <w:rsid w:val="009A7DD3"/>
    <w:rsid w:val="009B0B60"/>
    <w:rsid w:val="00A11E06"/>
    <w:rsid w:val="00A325D9"/>
    <w:rsid w:val="00AC4369"/>
    <w:rsid w:val="00B004AC"/>
    <w:rsid w:val="00B24AC4"/>
    <w:rsid w:val="00B50EAF"/>
    <w:rsid w:val="00B77A17"/>
    <w:rsid w:val="00B95329"/>
    <w:rsid w:val="00C024F2"/>
    <w:rsid w:val="00C10A2E"/>
    <w:rsid w:val="00C223FE"/>
    <w:rsid w:val="00C42543"/>
    <w:rsid w:val="00C61BBE"/>
    <w:rsid w:val="00D349FD"/>
    <w:rsid w:val="00D534EE"/>
    <w:rsid w:val="00D53649"/>
    <w:rsid w:val="00DB40C4"/>
    <w:rsid w:val="00DF6F72"/>
    <w:rsid w:val="00E2028A"/>
    <w:rsid w:val="00E333BF"/>
    <w:rsid w:val="00E63294"/>
    <w:rsid w:val="00E84067"/>
    <w:rsid w:val="00EB6A07"/>
    <w:rsid w:val="00EC798A"/>
    <w:rsid w:val="00F52998"/>
    <w:rsid w:val="00FF3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0C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B40C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B40C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40C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B40C4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40C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DB40C4"/>
    <w:pPr>
      <w:widowControl w:val="0"/>
      <w:snapToGrid w:val="0"/>
      <w:ind w:firstLine="720"/>
    </w:pPr>
    <w:rPr>
      <w:rFonts w:ascii="Arial" w:eastAsia="Times New Roman" w:hAnsi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24AC4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24AC4"/>
    <w:rPr>
      <w:rFonts w:eastAsia="Times New Roman" w:cs="Times New Roman"/>
      <w:sz w:val="28"/>
      <w:szCs w:val="28"/>
      <w:lang w:val="ru-RU" w:eastAsia="ru-RU" w:bidi="ar-SA"/>
    </w:rPr>
  </w:style>
  <w:style w:type="paragraph" w:customStyle="1" w:styleId="11">
    <w:name w:val="Заголовок 11"/>
    <w:basedOn w:val="Normal"/>
    <w:uiPriority w:val="99"/>
    <w:rsid w:val="00B24AC4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B24AC4"/>
    <w:rPr>
      <w:rFonts w:cs="Times New Roman"/>
      <w:sz w:val="28"/>
      <w:szCs w:val="28"/>
      <w:lang w:bidi="ar-SA"/>
    </w:rPr>
  </w:style>
  <w:style w:type="paragraph" w:customStyle="1" w:styleId="20">
    <w:name w:val="Основной текст (2)"/>
    <w:basedOn w:val="Normal"/>
    <w:link w:val="2"/>
    <w:uiPriority w:val="99"/>
    <w:rsid w:val="00B24AC4"/>
    <w:pPr>
      <w:widowControl w:val="0"/>
      <w:shd w:val="clear" w:color="auto" w:fill="FFFFFF"/>
      <w:spacing w:before="2580" w:after="720" w:line="240" w:lineRule="atLeast"/>
    </w:pPr>
    <w:rPr>
      <w:rFonts w:eastAsia="Calibri"/>
      <w:noProof/>
      <w:sz w:val="28"/>
      <w:szCs w:val="28"/>
    </w:rPr>
  </w:style>
  <w:style w:type="paragraph" w:customStyle="1" w:styleId="ConsPlusNormal">
    <w:name w:val="ConsPlusNormal"/>
    <w:uiPriority w:val="99"/>
    <w:rsid w:val="003D7180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ListParagraph">
    <w:name w:val="List Paragraph"/>
    <w:basedOn w:val="Normal"/>
    <w:uiPriority w:val="99"/>
    <w:qFormat/>
    <w:rsid w:val="003D71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3D718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Normal"/>
    <w:uiPriority w:val="99"/>
    <w:rsid w:val="003D7180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rsid w:val="003D71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8BDAFB0CE2C1A8E8015B5365A28FAC96F3A68071A7B0BB530A3C4F510E1183FF19D132E6E6f9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8BDAFB0CE2C1A8E8015B5365A28FAC96F3A68071A7B0BB530A3C4F510E1183FF19D132E6E6fB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7</Pages>
  <Words>1628</Words>
  <Characters>9285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Gluhih</dc:creator>
  <cp:keywords/>
  <dc:description/>
  <cp:lastModifiedBy>User</cp:lastModifiedBy>
  <cp:revision>8</cp:revision>
  <cp:lastPrinted>2019-03-05T07:22:00Z</cp:lastPrinted>
  <dcterms:created xsi:type="dcterms:W3CDTF">2018-12-26T12:49:00Z</dcterms:created>
  <dcterms:modified xsi:type="dcterms:W3CDTF">2019-03-05T09:25:00Z</dcterms:modified>
</cp:coreProperties>
</file>