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66A" w:rsidRPr="003D2F3F" w:rsidRDefault="0002066A" w:rsidP="00A6753E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3D2F3F">
        <w:rPr>
          <w:rFonts w:ascii="Times New Roman" w:hAnsi="Times New Roman"/>
          <w:color w:val="auto"/>
        </w:rPr>
        <w:t>СПРАВКА</w:t>
      </w:r>
    </w:p>
    <w:p w:rsidR="0002066A" w:rsidRDefault="0002066A" w:rsidP="00A6753E">
      <w:pPr>
        <w:pStyle w:val="Heading1"/>
        <w:spacing w:before="0"/>
        <w:ind w:firstLine="108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>о</w:t>
      </w:r>
      <w:r w:rsidRPr="00D71FE7">
        <w:rPr>
          <w:rFonts w:ascii="Times New Roman" w:hAnsi="Times New Roman"/>
          <w:b w:val="0"/>
          <w:color w:val="auto"/>
        </w:rPr>
        <w:t xml:space="preserve"> результатах публичных консультаций по постановлению администрации Инсарского муниципального района Республики Мордовия  от 14 марта 2017г. №107 «Об утверждении Административного регламента по предоставлению муниципальной услуги  по выдаче разрешений на ввод объектов в эксплуатацию на территории Инсарского муниципального района»</w:t>
      </w:r>
    </w:p>
    <w:p w:rsidR="0002066A" w:rsidRPr="00A6753E" w:rsidRDefault="0002066A" w:rsidP="00A6753E"/>
    <w:p w:rsidR="0002066A" w:rsidRPr="00D71FE7" w:rsidRDefault="0002066A" w:rsidP="00A6753E">
      <w:pPr>
        <w:pStyle w:val="Heading1"/>
        <w:spacing w:before="0"/>
        <w:ind w:firstLine="108"/>
        <w:jc w:val="both"/>
        <w:rPr>
          <w:rFonts w:ascii="Times New Roman" w:hAnsi="Times New Roman"/>
          <w:b w:val="0"/>
          <w:color w:val="auto"/>
        </w:rPr>
      </w:pPr>
      <w:r w:rsidRPr="00D71FE7">
        <w:rPr>
          <w:rFonts w:ascii="Times New Roman" w:hAnsi="Times New Roman"/>
          <w:b w:val="0"/>
          <w:color w:val="auto"/>
        </w:rPr>
        <w:tab/>
        <w:t xml:space="preserve">1. Разработчик:  </w:t>
      </w:r>
      <w:r>
        <w:rPr>
          <w:rFonts w:ascii="Times New Roman" w:hAnsi="Times New Roman"/>
          <w:b w:val="0"/>
          <w:color w:val="auto"/>
        </w:rPr>
        <w:t>Отдел строительства, архитектуры и ЖКХ</w:t>
      </w:r>
      <w:r w:rsidRPr="00D71FE7">
        <w:rPr>
          <w:rFonts w:ascii="Times New Roman" w:hAnsi="Times New Roman"/>
          <w:b w:val="0"/>
          <w:color w:val="auto"/>
        </w:rPr>
        <w:t xml:space="preserve"> администрации Инсарского муниципального района.</w:t>
      </w:r>
    </w:p>
    <w:p w:rsidR="0002066A" w:rsidRDefault="0002066A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 о  </w:t>
      </w:r>
      <w:r w:rsidRPr="00D71FE7">
        <w:t>выдаче разрешений на ввод объектов в эксплуатацию на территории Инсарского муниципального района</w:t>
      </w:r>
      <w:r>
        <w:t>.</w:t>
      </w:r>
    </w:p>
    <w:p w:rsidR="0002066A" w:rsidRPr="0072707B" w:rsidRDefault="0002066A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02066A" w:rsidRPr="0072707B" w:rsidRDefault="0002066A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25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06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8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02066A" w:rsidRPr="0072707B" w:rsidRDefault="0002066A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06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07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8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02066A" w:rsidRPr="0072707B" w:rsidRDefault="0002066A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082"/>
        <w:gridCol w:w="1984"/>
        <w:gridCol w:w="2835"/>
      </w:tblGrid>
      <w:tr w:rsidR="0002066A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6A" w:rsidRPr="0072707B" w:rsidRDefault="0002066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6A" w:rsidRPr="0072707B" w:rsidRDefault="0002066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6A" w:rsidRPr="0072707B" w:rsidRDefault="0002066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6A" w:rsidRPr="0072707B" w:rsidRDefault="0002066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02066A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6A" w:rsidRPr="0072707B" w:rsidRDefault="0002066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6A" w:rsidRPr="00194A74" w:rsidRDefault="0002066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6A" w:rsidRPr="0072707B" w:rsidRDefault="0002066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06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06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07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6A" w:rsidRPr="0072707B" w:rsidRDefault="0002066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02066A" w:rsidRPr="0072707B" w:rsidRDefault="0002066A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02066A" w:rsidRPr="0072707B" w:rsidRDefault="0002066A" w:rsidP="00A675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02066A" w:rsidRPr="007B6941" w:rsidRDefault="0002066A" w:rsidP="00A675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6941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02066A" w:rsidRDefault="0002066A" w:rsidP="00A6753E">
      <w:pPr>
        <w:pStyle w:val="Heading1"/>
        <w:spacing w:line="240" w:lineRule="auto"/>
        <w:ind w:firstLine="108"/>
        <w:jc w:val="both"/>
        <w:rPr>
          <w:rFonts w:ascii="Times New Roman" w:hAnsi="Times New Roman"/>
          <w:b w:val="0"/>
          <w:color w:val="auto"/>
        </w:rPr>
      </w:pPr>
      <w:r>
        <w:tab/>
      </w:r>
      <w:r w:rsidRPr="00A6753E">
        <w:rPr>
          <w:rFonts w:ascii="Times New Roman" w:hAnsi="Times New Roman"/>
          <w:b w:val="0"/>
          <w:color w:val="auto"/>
        </w:rPr>
        <w:t>В период проведения публичных консультаций по постановлению администрации Инсарского муниципального района Республики Мордовия  от 14 марта 2017г. №107 «Об утверждении Административного регламента по предоставлению муниципальной услуги  по выдаче разрешений на ввод объектов в эксплуатацию на территории Инсарского муниципального района» предложений от заинтересованных лиц не поступило.</w:t>
      </w:r>
    </w:p>
    <w:p w:rsidR="0002066A" w:rsidRPr="00A6753E" w:rsidRDefault="0002066A" w:rsidP="00A6753E"/>
    <w:p w:rsidR="0002066A" w:rsidRDefault="0002066A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02066A" w:rsidRPr="0072707B" w:rsidRDefault="0002066A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02066A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1159A6"/>
    <w:rsid w:val="00194A74"/>
    <w:rsid w:val="00221E5B"/>
    <w:rsid w:val="002943CA"/>
    <w:rsid w:val="002B6291"/>
    <w:rsid w:val="003C5BDA"/>
    <w:rsid w:val="003D2F3F"/>
    <w:rsid w:val="004B4B9E"/>
    <w:rsid w:val="004D6CF0"/>
    <w:rsid w:val="0054427A"/>
    <w:rsid w:val="006167D3"/>
    <w:rsid w:val="00703ED2"/>
    <w:rsid w:val="0072707B"/>
    <w:rsid w:val="007B6941"/>
    <w:rsid w:val="00810E07"/>
    <w:rsid w:val="008646AA"/>
    <w:rsid w:val="00951AF4"/>
    <w:rsid w:val="009A1A2E"/>
    <w:rsid w:val="009A21C4"/>
    <w:rsid w:val="00A63170"/>
    <w:rsid w:val="00A6753E"/>
    <w:rsid w:val="00A839D0"/>
    <w:rsid w:val="00AD0356"/>
    <w:rsid w:val="00B11C47"/>
    <w:rsid w:val="00B20916"/>
    <w:rsid w:val="00D50B6E"/>
    <w:rsid w:val="00D71FE7"/>
    <w:rsid w:val="00E3024F"/>
    <w:rsid w:val="00E50F20"/>
    <w:rsid w:val="00E95C70"/>
    <w:rsid w:val="00F449C9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920C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131</TotalTime>
  <Pages>1</Pages>
  <Words>263</Words>
  <Characters>1505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2018-07-17T09:42:00Z</cp:lastPrinted>
  <dcterms:created xsi:type="dcterms:W3CDTF">2017-01-26T12:03:00Z</dcterms:created>
  <dcterms:modified xsi:type="dcterms:W3CDTF">2018-07-17T09:44:00Z</dcterms:modified>
</cp:coreProperties>
</file>