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D39" w:rsidRPr="00EF3EEA" w:rsidRDefault="001A7D39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1A7D39" w:rsidRDefault="001A7D39" w:rsidP="000368B7">
      <w:pPr>
        <w:pStyle w:val="Heading1"/>
        <w:ind w:firstLine="108"/>
        <w:jc w:val="both"/>
      </w:pPr>
      <w:r w:rsidRPr="000368B7">
        <w:rPr>
          <w:rFonts w:ascii="Times New Roman" w:hAnsi="Times New Roman"/>
          <w:color w:val="auto"/>
        </w:rPr>
        <w:t>об экспертизе</w:t>
      </w:r>
      <w:r w:rsidRPr="000368B7">
        <w:rPr>
          <w:rFonts w:ascii="Arial" w:hAnsi="Arial" w:cs="Arial"/>
          <w:bCs w:val="0"/>
          <w:color w:val="000000"/>
          <w:sz w:val="24"/>
          <w:szCs w:val="24"/>
          <w:lang w:eastAsia="ru-RU"/>
        </w:rPr>
        <w:t xml:space="preserve"> </w:t>
      </w:r>
      <w:hyperlink r:id="rId4" w:history="1">
        <w:r>
          <w:rPr>
            <w:rStyle w:val="a"/>
            <w:bCs w:val="0"/>
            <w:color w:val="auto"/>
          </w:rPr>
          <w:t>постановления</w:t>
        </w:r>
        <w:r w:rsidRPr="00FB7585">
          <w:rPr>
            <w:rStyle w:val="a"/>
            <w:bCs w:val="0"/>
            <w:color w:val="auto"/>
          </w:rPr>
          <w:t xml:space="preserve"> администрации Инсарского муниципального района Республики Мордовия от 6 мая 2015 г. № 200 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</w:p>
    <w:p w:rsidR="001A7D39" w:rsidRPr="000368B7" w:rsidRDefault="001A7D39" w:rsidP="000368B7">
      <w:pPr>
        <w:pStyle w:val="Heading1"/>
        <w:ind w:firstLine="108"/>
        <w:jc w:val="both"/>
        <w:rPr>
          <w:rFonts w:ascii="Times New Roman" w:hAnsi="Times New Roman"/>
          <w:b w:val="0"/>
          <w:color w:val="auto"/>
        </w:rPr>
      </w:pPr>
      <w:r w:rsidRPr="00EF3EEA">
        <w:tab/>
      </w:r>
      <w:r w:rsidRPr="000368B7">
        <w:rPr>
          <w:rFonts w:ascii="Times New Roman" w:hAnsi="Times New Roman"/>
          <w:b w:val="0"/>
          <w:color w:val="auto"/>
        </w:rPr>
        <w:t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2017 год, утвержденным распоряжением администрации Инсарского муниципального района от 17.02.2017г. №8-р  (далее - План), провел</w:t>
      </w:r>
      <w:r>
        <w:rPr>
          <w:rFonts w:ascii="Times New Roman" w:hAnsi="Times New Roman"/>
          <w:b w:val="0"/>
          <w:color w:val="auto"/>
        </w:rPr>
        <w:t xml:space="preserve">о </w:t>
      </w:r>
      <w:r w:rsidRPr="000368B7">
        <w:rPr>
          <w:rFonts w:ascii="Times New Roman" w:hAnsi="Times New Roman"/>
          <w:b w:val="0"/>
          <w:color w:val="auto"/>
        </w:rPr>
        <w:t xml:space="preserve"> экспертизу </w:t>
      </w:r>
      <w:hyperlink r:id="rId5" w:history="1">
        <w:r w:rsidRPr="00E2324F">
          <w:rPr>
            <w:rStyle w:val="a"/>
            <w:b w:val="0"/>
            <w:bCs w:val="0"/>
            <w:color w:val="auto"/>
          </w:rPr>
          <w:t>постановления администрации Инсарского муниципального района Республики Мордовия от 6 мая 2015 г. № 200 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  <w:r w:rsidRPr="000368B7">
        <w:rPr>
          <w:rFonts w:ascii="Times New Roman" w:hAnsi="Times New Roman"/>
          <w:b w:val="0"/>
          <w:color w:val="auto"/>
        </w:rPr>
        <w:t xml:space="preserve"> (далее также - Правовой акт).</w:t>
      </w:r>
    </w:p>
    <w:p w:rsidR="001A7D39" w:rsidRPr="00EF3EEA" w:rsidRDefault="001A7D3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Финансовое управление  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1A7D39" w:rsidRPr="00EF3EEA" w:rsidRDefault="001A7D3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июля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сентября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A7D39" w:rsidRPr="00EF3EEA" w:rsidRDefault="001A7D3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31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августа  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1A7D39" w:rsidRPr="00EF3EEA" w:rsidRDefault="001A7D3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«0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сентября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по «1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сентября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A7D39" w:rsidRPr="00E2324F" w:rsidRDefault="001A7D3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E2324F">
        <w:rPr>
          <w:rFonts w:ascii="Times New Roman" w:hAnsi="Times New Roman"/>
          <w:sz w:val="28"/>
          <w:szCs w:val="28"/>
        </w:rPr>
        <w:t>публичных консультаций по Правовому акту.</w:t>
      </w:r>
    </w:p>
    <w:p w:rsidR="001A7D39" w:rsidRPr="00E2324F" w:rsidRDefault="001A7D39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2324F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1A7D39" w:rsidRPr="00E2324F" w:rsidRDefault="001A7D39" w:rsidP="000368B7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 w:rsidRPr="00E2324F">
        <w:rPr>
          <w:rFonts w:ascii="Times New Roman" w:hAnsi="Times New Roman"/>
          <w:sz w:val="28"/>
          <w:szCs w:val="28"/>
        </w:rPr>
        <w:tab/>
      </w:r>
      <w:r w:rsidRPr="00E2324F">
        <w:rPr>
          <w:rFonts w:ascii="Times New Roman" w:hAnsi="Times New Roman"/>
          <w:sz w:val="28"/>
          <w:szCs w:val="28"/>
        </w:rPr>
        <w:tab/>
        <w:t xml:space="preserve">1. </w:t>
      </w:r>
      <w:hyperlink r:id="rId6" w:history="1">
        <w:r w:rsidRPr="00E2324F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Постановление администрации Инсарского муниципального района Республики Мордовия от 6 мая 2015 г. № 200 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  <w:r w:rsidRPr="00E2324F">
        <w:rPr>
          <w:rFonts w:ascii="Times New Roman" w:hAnsi="Times New Roman"/>
          <w:sz w:val="28"/>
          <w:szCs w:val="28"/>
        </w:rPr>
        <w:t xml:space="preserve"> </w:t>
      </w:r>
      <w:r w:rsidRPr="00E2324F">
        <w:rPr>
          <w:rFonts w:ascii="Times New Roman" w:hAnsi="Times New Roman"/>
          <w:bCs/>
          <w:sz w:val="28"/>
          <w:szCs w:val="28"/>
        </w:rPr>
        <w:t xml:space="preserve">разработано в соответствии с </w:t>
      </w:r>
      <w:hyperlink r:id="rId7" w:history="1">
        <w:r w:rsidRPr="00E2324F">
          <w:rPr>
            <w:rStyle w:val="a"/>
            <w:rFonts w:ascii="Times New Roman" w:hAnsi="Times New Roman"/>
            <w:color w:val="auto"/>
            <w:sz w:val="28"/>
            <w:szCs w:val="28"/>
          </w:rPr>
          <w:t>пунктом 2 статьи 79</w:t>
        </w:r>
      </w:hyperlink>
      <w:r w:rsidRPr="00E2324F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 w:rsidRPr="00E2324F">
        <w:rPr>
          <w:rFonts w:ascii="Times New Roman" w:hAnsi="Times New Roman"/>
          <w:bCs/>
          <w:sz w:val="28"/>
          <w:szCs w:val="28"/>
        </w:rPr>
        <w:t>. Правовой акт принят органом местного самоуправления Инсарского муниципального района в пределах его компетенции.</w:t>
      </w:r>
    </w:p>
    <w:p w:rsidR="001A7D39" w:rsidRPr="00E2324F" w:rsidRDefault="001A7D39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2324F">
        <w:rPr>
          <w:rFonts w:ascii="Times New Roman" w:hAnsi="Times New Roman"/>
          <w:sz w:val="28"/>
          <w:szCs w:val="28"/>
        </w:rPr>
        <w:tab/>
        <w:t>2. Правовой акт официально опубликован в Информационном бюллетени Инсарского муниципального района и вступил в силу со дня официального опубликования.</w:t>
      </w:r>
    </w:p>
    <w:p w:rsidR="001A7D39" w:rsidRPr="007D4681" w:rsidRDefault="001A7D39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 xml:space="preserve">На момент </w:t>
      </w:r>
      <w:r w:rsidRPr="007D4681">
        <w:rPr>
          <w:rFonts w:ascii="Times New Roman" w:hAnsi="Times New Roman"/>
          <w:bCs/>
          <w:sz w:val="28"/>
          <w:szCs w:val="28"/>
        </w:rPr>
        <w:t xml:space="preserve">подготовки настоящего заключения Правовой акт действует в редакции от 06.05.2015 года. </w:t>
      </w:r>
    </w:p>
    <w:p w:rsidR="001A7D39" w:rsidRPr="007D4681" w:rsidRDefault="001A7D3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7D4681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1A7D39" w:rsidRPr="007D4681" w:rsidRDefault="001A7D39" w:rsidP="009D4D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D468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4681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 определения </w:t>
      </w:r>
      <w:r>
        <w:rPr>
          <w:rFonts w:ascii="Times New Roman" w:hAnsi="Times New Roman" w:cs="Times New Roman"/>
          <w:sz w:val="28"/>
          <w:szCs w:val="28"/>
        </w:rPr>
        <w:t>процедуры</w:t>
      </w:r>
      <w:r w:rsidRPr="007D4681">
        <w:rPr>
          <w:rFonts w:ascii="Times New Roman" w:hAnsi="Times New Roman" w:cs="Times New Roman"/>
          <w:sz w:val="28"/>
          <w:szCs w:val="28"/>
        </w:rPr>
        <w:t xml:space="preserve"> принятия решения о подготовке и реализации бюджетных инвестиций за счет средств местного бюджета Инсарского муниципального района в объекты капитального строительства муниципальной собственности и (или) на приобретение объектов недвижимого имущества в муниципальную собственность И</w:t>
      </w:r>
      <w:r>
        <w:rPr>
          <w:rFonts w:ascii="Times New Roman" w:hAnsi="Times New Roman" w:cs="Times New Roman"/>
          <w:sz w:val="28"/>
          <w:szCs w:val="28"/>
        </w:rPr>
        <w:t xml:space="preserve">нсарского муниципального района, </w:t>
      </w:r>
      <w:r w:rsidRPr="007D4681">
        <w:rPr>
          <w:rFonts w:ascii="Times New Roman" w:hAnsi="Times New Roman" w:cs="Times New Roman"/>
          <w:sz w:val="28"/>
          <w:szCs w:val="28"/>
        </w:rPr>
        <w:t>в форме капитальных вложений в основные средства, находящиеся (которые будут находиться) в муниципальной собственности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7D39" w:rsidRDefault="001A7D39" w:rsidP="00EF3EEA">
      <w:pPr>
        <w:pStyle w:val="20"/>
        <w:shd w:val="clear" w:color="auto" w:fill="auto"/>
        <w:spacing w:before="0"/>
      </w:pPr>
      <w:r w:rsidRPr="007D4681">
        <w:rPr>
          <w:color w:val="000000"/>
        </w:rPr>
        <w:tab/>
        <w:t>4. От участников публичных консультаций каких</w:t>
      </w:r>
      <w:r>
        <w:rPr>
          <w:color w:val="000000"/>
        </w:rPr>
        <w:t>-либо замечаний и предложений по Правовому акту не поступило.</w:t>
      </w:r>
    </w:p>
    <w:p w:rsidR="001A7D39" w:rsidRDefault="001A7D39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A7D39" w:rsidRDefault="001A7D3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A7D39" w:rsidRDefault="001A7D3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A7D39" w:rsidRDefault="001A7D3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A7D39" w:rsidRDefault="001A7D39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1A7D39" w:rsidRPr="0072707B" w:rsidRDefault="001A7D39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1A7D39" w:rsidRPr="00EF3EEA" w:rsidRDefault="001A7D3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1A7D39" w:rsidRDefault="001A7D39"/>
    <w:p w:rsidR="001A7D39" w:rsidRDefault="001A7D39"/>
    <w:p w:rsidR="001A7D39" w:rsidRDefault="001A7D39"/>
    <w:sectPr w:rsidR="001A7D39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134B43"/>
    <w:rsid w:val="001A7D39"/>
    <w:rsid w:val="002618E2"/>
    <w:rsid w:val="002A26E4"/>
    <w:rsid w:val="00721B58"/>
    <w:rsid w:val="007255CA"/>
    <w:rsid w:val="0072707B"/>
    <w:rsid w:val="007D4681"/>
    <w:rsid w:val="00913A0C"/>
    <w:rsid w:val="00920CB3"/>
    <w:rsid w:val="009814CE"/>
    <w:rsid w:val="009D4D43"/>
    <w:rsid w:val="00A46B6E"/>
    <w:rsid w:val="00B20916"/>
    <w:rsid w:val="00CE519A"/>
    <w:rsid w:val="00DB6066"/>
    <w:rsid w:val="00DF6841"/>
    <w:rsid w:val="00E2324F"/>
    <w:rsid w:val="00EA4A03"/>
    <w:rsid w:val="00EF3EEA"/>
    <w:rsid w:val="00F76591"/>
    <w:rsid w:val="00FB7585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2012604&amp;sub=79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4156&amp;sub=0" TargetMode="External"/><Relationship Id="rId5" Type="http://schemas.openxmlformats.org/officeDocument/2006/relationships/hyperlink" Target="http://internet.garant.ru/document?id=44804156&amp;sub=0" TargetMode="External"/><Relationship Id="rId4" Type="http://schemas.openxmlformats.org/officeDocument/2006/relationships/hyperlink" Target="http://internet.garant.ru/document?id=44804156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2</Pages>
  <Words>623</Words>
  <Characters>3556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2017-04-20T09:23:00Z</cp:lastPrinted>
  <dcterms:created xsi:type="dcterms:W3CDTF">2017-01-26T12:39:00Z</dcterms:created>
  <dcterms:modified xsi:type="dcterms:W3CDTF">2017-09-20T07:14:00Z</dcterms:modified>
</cp:coreProperties>
</file>