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49" w:rsidRPr="00FB7585" w:rsidRDefault="00021149" w:rsidP="00FB7585">
      <w:pPr>
        <w:pStyle w:val="Heading1"/>
        <w:tabs>
          <w:tab w:val="center" w:pos="5102"/>
          <w:tab w:val="left" w:pos="6210"/>
        </w:tabs>
        <w:spacing w:before="0"/>
        <w:jc w:val="center"/>
        <w:rPr>
          <w:rFonts w:ascii="Times New Roman" w:hAnsi="Times New Roman"/>
          <w:color w:val="auto"/>
        </w:rPr>
      </w:pPr>
      <w:r w:rsidRPr="003D2F3F">
        <w:rPr>
          <w:rFonts w:ascii="Times New Roman" w:hAnsi="Times New Roman"/>
          <w:color w:val="auto"/>
        </w:rPr>
        <w:t>СПРАВКА</w:t>
      </w:r>
    </w:p>
    <w:p w:rsidR="00021149" w:rsidRDefault="00021149" w:rsidP="003C60E7">
      <w:pPr>
        <w:pStyle w:val="30"/>
        <w:shd w:val="clear" w:color="auto" w:fill="auto"/>
      </w:pPr>
      <w:r w:rsidRPr="00FB7585">
        <w:t xml:space="preserve">О результатах публичных консультаций по </w:t>
      </w:r>
      <w:hyperlink r:id="rId4" w:history="1">
        <w:r w:rsidRPr="00FB7585">
          <w:rPr>
            <w:rStyle w:val="a"/>
            <w:bCs w:val="0"/>
            <w:color w:val="auto"/>
          </w:rPr>
          <w:t>постановлению администрации Инсарского муниципального района Республики Мордовия от 6 мая 2015 г. № 200 «Об утверждении Порядка принятия решения о подготовке и реализации бюджетных инвестиций в объекты муниципальной собственности»</w:t>
        </w:r>
      </w:hyperlink>
    </w:p>
    <w:p w:rsidR="00021149" w:rsidRPr="00FB7585" w:rsidRDefault="00021149" w:rsidP="003C60E7">
      <w:pPr>
        <w:pStyle w:val="30"/>
        <w:shd w:val="clear" w:color="auto" w:fill="auto"/>
        <w:rPr>
          <w:rStyle w:val="2"/>
        </w:rPr>
      </w:pPr>
    </w:p>
    <w:p w:rsidR="00021149" w:rsidRPr="003C60E7" w:rsidRDefault="00021149" w:rsidP="003C60E7">
      <w:pPr>
        <w:pStyle w:val="Heading1"/>
        <w:spacing w:before="0"/>
        <w:ind w:firstLine="108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ab/>
      </w:r>
      <w:r w:rsidRPr="003C60E7">
        <w:rPr>
          <w:rFonts w:ascii="Times New Roman" w:hAnsi="Times New Roman"/>
          <w:b w:val="0"/>
          <w:color w:val="auto"/>
        </w:rPr>
        <w:t>1. Разработчик</w:t>
      </w:r>
      <w:r w:rsidRPr="00FB7585">
        <w:rPr>
          <w:b w:val="0"/>
          <w:color w:val="auto"/>
        </w:rPr>
        <w:t>:  Финансовое управление администрации Инсарского муниципального района.</w:t>
      </w:r>
    </w:p>
    <w:p w:rsidR="00021149" w:rsidRPr="003C60E7" w:rsidRDefault="00021149" w:rsidP="003C60E7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C60E7">
        <w:rPr>
          <w:rFonts w:ascii="Times New Roman" w:hAnsi="Times New Roman"/>
          <w:sz w:val="28"/>
          <w:szCs w:val="28"/>
        </w:rPr>
        <w:t>2. Сфера регулирования:</w:t>
      </w:r>
      <w:r>
        <w:rPr>
          <w:rFonts w:ascii="Times New Roman" w:hAnsi="Times New Roman"/>
          <w:sz w:val="28"/>
          <w:szCs w:val="28"/>
        </w:rPr>
        <w:t xml:space="preserve"> процедура</w:t>
      </w:r>
      <w:r w:rsidRPr="003C60E7">
        <w:rPr>
          <w:rFonts w:ascii="Times New Roman" w:hAnsi="Times New Roman"/>
          <w:sz w:val="28"/>
          <w:szCs w:val="28"/>
        </w:rPr>
        <w:t xml:space="preserve"> принятия решения о подготовке и реализации бюджетных инвестиций за счет средств местного бюджета Инсарского муниципального района  в объекты капитального строительства муниципальной собственности и (или) на приобретение объектов недвижимого имущества в муниципальную собственность Инсарского муниципального района , в форме капитальных вложений в основные средства, находящиеся (которые будут находиться) в муниципальной собственности Инсарского муниципального района</w:t>
      </w:r>
      <w:r w:rsidRPr="003C60E7">
        <w:rPr>
          <w:rFonts w:ascii="Times New Roman" w:hAnsi="Times New Roman"/>
          <w:bCs/>
          <w:sz w:val="28"/>
          <w:szCs w:val="28"/>
        </w:rPr>
        <w:t>.</w:t>
      </w:r>
    </w:p>
    <w:p w:rsidR="00021149" w:rsidRPr="0072707B" w:rsidRDefault="00021149" w:rsidP="0072707B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021149" w:rsidRPr="0072707B" w:rsidRDefault="00021149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Начало:</w:t>
      </w:r>
      <w:r>
        <w:rPr>
          <w:rFonts w:ascii="Times New Roman" w:hAnsi="Times New Roman"/>
          <w:bCs/>
          <w:sz w:val="28"/>
          <w:szCs w:val="28"/>
        </w:rPr>
        <w:t>01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09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7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021149" w:rsidRPr="0072707B" w:rsidRDefault="00021149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14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09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7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021149" w:rsidRPr="0072707B" w:rsidRDefault="00021149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082"/>
        <w:gridCol w:w="1984"/>
        <w:gridCol w:w="2835"/>
      </w:tblGrid>
      <w:tr w:rsidR="00021149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9" w:rsidRPr="0072707B" w:rsidRDefault="00021149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9" w:rsidRPr="0072707B" w:rsidRDefault="00021149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9" w:rsidRPr="0072707B" w:rsidRDefault="00021149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9" w:rsidRPr="0072707B" w:rsidRDefault="00021149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021149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9" w:rsidRPr="0072707B" w:rsidRDefault="00021149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9" w:rsidRPr="00194A74" w:rsidRDefault="00021149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9" w:rsidRPr="0072707B" w:rsidRDefault="00021149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09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09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149" w:rsidRPr="0072707B" w:rsidRDefault="00021149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021149" w:rsidRPr="0072707B" w:rsidRDefault="00021149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021149" w:rsidRPr="003C60E7" w:rsidRDefault="00021149" w:rsidP="00D50B6E">
      <w:pPr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публичных консультациях ни одно из </w:t>
      </w:r>
      <w:r w:rsidRPr="003C60E7">
        <w:rPr>
          <w:rFonts w:ascii="Times New Roman" w:hAnsi="Times New Roman"/>
          <w:sz w:val="28"/>
          <w:szCs w:val="28"/>
        </w:rPr>
        <w:t>заинтересованных лиц участия не приняло.</w:t>
      </w:r>
    </w:p>
    <w:p w:rsidR="00021149" w:rsidRPr="003C60E7" w:rsidRDefault="00021149" w:rsidP="00194A7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C60E7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021149" w:rsidRPr="003C60E7" w:rsidRDefault="00021149" w:rsidP="007B6941">
      <w:pPr>
        <w:jc w:val="both"/>
        <w:rPr>
          <w:rFonts w:ascii="Times New Roman" w:hAnsi="Times New Roman"/>
          <w:sz w:val="28"/>
          <w:szCs w:val="28"/>
        </w:rPr>
      </w:pPr>
      <w:r w:rsidRPr="003C60E7">
        <w:rPr>
          <w:rFonts w:ascii="Times New Roman" w:hAnsi="Times New Roman"/>
          <w:sz w:val="28"/>
          <w:szCs w:val="28"/>
        </w:rPr>
        <w:t xml:space="preserve">В период проведения публичных консультаций по постановлению администрации Инсарского муниципального района Республики Мордовия от 6 мая </w:t>
      </w:r>
      <w:smartTag w:uri="urn:schemas-microsoft-com:office:smarttags" w:element="metricconverter">
        <w:smartTagPr>
          <w:attr w:name="ProductID" w:val="2015 г"/>
        </w:smartTagPr>
        <w:r w:rsidRPr="003C60E7">
          <w:rPr>
            <w:rFonts w:ascii="Times New Roman" w:hAnsi="Times New Roman"/>
            <w:sz w:val="28"/>
            <w:szCs w:val="28"/>
          </w:rPr>
          <w:t>2015 г</w:t>
        </w:r>
      </w:smartTag>
      <w:r w:rsidRPr="003C60E7">
        <w:rPr>
          <w:rFonts w:ascii="Times New Roman" w:hAnsi="Times New Roman"/>
          <w:sz w:val="28"/>
          <w:szCs w:val="28"/>
        </w:rPr>
        <w:t xml:space="preserve">. № 200 «Об утверждении Порядка принятия решения о подготовке и реализации бюджетных инвестиций в объекты муниципальной собственности»  </w:t>
      </w:r>
      <w:r w:rsidRPr="003C60E7">
        <w:rPr>
          <w:rFonts w:ascii="Times New Roman" w:hAnsi="Times New Roman"/>
          <w:bCs/>
          <w:sz w:val="28"/>
          <w:szCs w:val="28"/>
        </w:rPr>
        <w:t>предложений от заинтересованных лиц не поступило.</w:t>
      </w:r>
    </w:p>
    <w:p w:rsidR="00021149" w:rsidRDefault="00021149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021149" w:rsidRPr="0072707B" w:rsidRDefault="00021149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021149" w:rsidRPr="0072707B" w:rsidSect="00094006">
      <w:pgSz w:w="11906" w:h="16838"/>
      <w:pgMar w:top="1134" w:right="567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1149"/>
    <w:rsid w:val="000752D9"/>
    <w:rsid w:val="00094006"/>
    <w:rsid w:val="001159A6"/>
    <w:rsid w:val="00194A74"/>
    <w:rsid w:val="00221E5B"/>
    <w:rsid w:val="002943CA"/>
    <w:rsid w:val="002B6291"/>
    <w:rsid w:val="003C5BDA"/>
    <w:rsid w:val="003C60E7"/>
    <w:rsid w:val="003D2F3F"/>
    <w:rsid w:val="004B4B9E"/>
    <w:rsid w:val="004D6CF0"/>
    <w:rsid w:val="00512D40"/>
    <w:rsid w:val="0054427A"/>
    <w:rsid w:val="006E7F3C"/>
    <w:rsid w:val="00703ED2"/>
    <w:rsid w:val="0072707B"/>
    <w:rsid w:val="007B6941"/>
    <w:rsid w:val="008B2DFB"/>
    <w:rsid w:val="00951AF4"/>
    <w:rsid w:val="009A1A2E"/>
    <w:rsid w:val="009A21C4"/>
    <w:rsid w:val="00A839D0"/>
    <w:rsid w:val="00AD0356"/>
    <w:rsid w:val="00B11C47"/>
    <w:rsid w:val="00B20916"/>
    <w:rsid w:val="00BF7231"/>
    <w:rsid w:val="00C83ABD"/>
    <w:rsid w:val="00D359FD"/>
    <w:rsid w:val="00D50B6E"/>
    <w:rsid w:val="00E3024F"/>
    <w:rsid w:val="00E95C70"/>
    <w:rsid w:val="00F449C9"/>
    <w:rsid w:val="00F86935"/>
    <w:rsid w:val="00F9617D"/>
    <w:rsid w:val="00FB7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FB7585"/>
    <w:rPr>
      <w:rFonts w:cs="Times New Roman"/>
      <w:sz w:val="28"/>
      <w:szCs w:val="28"/>
      <w:lang w:bidi="ar-SA"/>
    </w:rPr>
  </w:style>
  <w:style w:type="paragraph" w:customStyle="1" w:styleId="21">
    <w:name w:val="Основной текст (2)1"/>
    <w:basedOn w:val="Normal"/>
    <w:link w:val="2"/>
    <w:uiPriority w:val="99"/>
    <w:rsid w:val="00FB7585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44804156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1</Pages>
  <Words>304</Words>
  <Characters>1739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2017-09-20T07:02:00Z</cp:lastPrinted>
  <dcterms:created xsi:type="dcterms:W3CDTF">2017-01-26T12:03:00Z</dcterms:created>
  <dcterms:modified xsi:type="dcterms:W3CDTF">2017-09-20T07:16:00Z</dcterms:modified>
</cp:coreProperties>
</file>