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954" w:rsidRPr="00EF3EEA" w:rsidRDefault="00FD2954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FD2954" w:rsidRPr="000368B7" w:rsidRDefault="00FD2954" w:rsidP="000368B7">
      <w:pPr>
        <w:pStyle w:val="Heading1"/>
        <w:ind w:firstLine="108"/>
        <w:jc w:val="both"/>
        <w:rPr>
          <w:rFonts w:ascii="Times New Roman" w:hAnsi="Times New Roman"/>
          <w:color w:val="auto"/>
        </w:rPr>
      </w:pPr>
      <w:r w:rsidRPr="000368B7">
        <w:rPr>
          <w:rFonts w:ascii="Times New Roman" w:hAnsi="Times New Roman"/>
          <w:color w:val="auto"/>
        </w:rPr>
        <w:t>об экспертизе</w:t>
      </w:r>
      <w:r w:rsidRPr="000368B7">
        <w:rPr>
          <w:rFonts w:ascii="Arial" w:hAnsi="Arial" w:cs="Arial"/>
          <w:bCs w:val="0"/>
          <w:color w:val="000000"/>
          <w:sz w:val="24"/>
          <w:szCs w:val="24"/>
          <w:lang w:eastAsia="ru-RU"/>
        </w:rPr>
        <w:t xml:space="preserve"> </w:t>
      </w:r>
      <w:hyperlink r:id="rId4" w:history="1">
        <w:r>
          <w:rPr>
            <w:rStyle w:val="a"/>
            <w:bCs w:val="0"/>
            <w:color w:val="auto"/>
          </w:rPr>
          <w:t>постановления</w:t>
        </w:r>
        <w:r w:rsidRPr="000368B7">
          <w:rPr>
            <w:rStyle w:val="a"/>
            <w:bCs w:val="0"/>
            <w:color w:val="auto"/>
          </w:rPr>
          <w:t xml:space="preserve"> администрации Инсарского муниципального района Республики Мордовия 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0368B7">
        <w:rPr>
          <w:rFonts w:ascii="Times New Roman" w:hAnsi="Times New Roman"/>
          <w:color w:val="auto"/>
        </w:rPr>
        <w:t>»</w:t>
      </w:r>
    </w:p>
    <w:p w:rsidR="00FD2954" w:rsidRPr="000368B7" w:rsidRDefault="00FD2954" w:rsidP="000368B7">
      <w:pPr>
        <w:pStyle w:val="Heading1"/>
        <w:ind w:firstLine="108"/>
        <w:jc w:val="both"/>
        <w:rPr>
          <w:rFonts w:ascii="Times New Roman" w:hAnsi="Times New Roman"/>
          <w:b w:val="0"/>
          <w:color w:val="auto"/>
        </w:rPr>
      </w:pPr>
      <w:r w:rsidRPr="00EF3EEA">
        <w:tab/>
      </w:r>
      <w:r w:rsidRPr="000368B7">
        <w:rPr>
          <w:rFonts w:ascii="Times New Roman" w:hAnsi="Times New Roman"/>
          <w:b w:val="0"/>
          <w:color w:val="auto"/>
        </w:rPr>
        <w:t xml:space="preserve"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2017 год, утвержденным распоряжением администрации Инсарского муниципального района от 17.02.2017г. №8-р  (далее - План), провел экспертизу </w:t>
      </w:r>
      <w:hyperlink r:id="rId5" w:history="1">
        <w:r w:rsidRPr="000368B7">
          <w:rPr>
            <w:rStyle w:val="a"/>
            <w:rFonts w:ascii="Times New Roman" w:hAnsi="Times New Roman"/>
            <w:b w:val="0"/>
            <w:bCs w:val="0"/>
            <w:color w:val="auto"/>
          </w:rPr>
          <w:t>постановления администрации Инсарского муниципального района Республики Мордовия 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0368B7">
        <w:rPr>
          <w:rFonts w:ascii="Times New Roman" w:hAnsi="Times New Roman"/>
          <w:b w:val="0"/>
          <w:color w:val="auto"/>
        </w:rPr>
        <w:t>» (далее также - Правовой акт).</w:t>
      </w:r>
    </w:p>
    <w:p w:rsidR="00FD2954" w:rsidRPr="00EF3EEA" w:rsidRDefault="00FD295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Финансовое управление  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FD2954" w:rsidRPr="00EF3EEA" w:rsidRDefault="00FD295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>
        <w:rPr>
          <w:rFonts w:ascii="Times New Roman" w:hAnsi="Times New Roman"/>
          <w:color w:val="000000"/>
          <w:sz w:val="28"/>
          <w:szCs w:val="28"/>
        </w:rPr>
        <w:t>24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«15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мая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FD2954" w:rsidRPr="00EF3EEA" w:rsidRDefault="00FD295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31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FD2954" w:rsidRPr="00EF3EEA" w:rsidRDefault="00FD295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«0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апреля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по «1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апреля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FD2954" w:rsidRPr="00EF3EEA" w:rsidRDefault="00FD295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FD2954" w:rsidRDefault="00FD2954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FD2954" w:rsidRPr="00FD13E1" w:rsidRDefault="00FD2954" w:rsidP="000368B7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F3EEA">
        <w:rPr>
          <w:rFonts w:ascii="Times New Roman" w:hAnsi="Times New Roman"/>
          <w:sz w:val="28"/>
          <w:szCs w:val="28"/>
        </w:rPr>
        <w:tab/>
      </w:r>
      <w:r w:rsidRPr="000368B7">
        <w:rPr>
          <w:rFonts w:ascii="Times New Roman" w:hAnsi="Times New Roman"/>
          <w:sz w:val="28"/>
          <w:szCs w:val="28"/>
        </w:rPr>
        <w:t xml:space="preserve">1. </w:t>
      </w:r>
      <w:hyperlink r:id="rId6" w:history="1">
        <w:r w:rsidRPr="00DF6841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Постановление администрации Инсарского муниципального района Республики Мордовия 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DF6841">
        <w:rPr>
          <w:rFonts w:ascii="Times New Roman" w:hAnsi="Times New Roman"/>
          <w:sz w:val="28"/>
          <w:szCs w:val="28"/>
        </w:rPr>
        <w:t xml:space="preserve">» </w:t>
      </w:r>
      <w:r w:rsidRPr="00DF6841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DF6841">
        <w:rPr>
          <w:rFonts w:ascii="Times New Roman" w:hAnsi="Times New Roman"/>
          <w:sz w:val="28"/>
          <w:szCs w:val="28"/>
        </w:rPr>
        <w:t xml:space="preserve">Федерального закона от 25 февраля </w:t>
      </w:r>
      <w:smartTag w:uri="urn:schemas-microsoft-com:office:smarttags" w:element="metricconverter">
        <w:smartTagPr>
          <w:attr w:name="ProductID" w:val="1999 г"/>
        </w:smartTagPr>
        <w:r w:rsidRPr="00DF6841">
          <w:rPr>
            <w:rFonts w:ascii="Times New Roman" w:hAnsi="Times New Roman"/>
            <w:sz w:val="28"/>
            <w:szCs w:val="28"/>
          </w:rPr>
          <w:t>1999 г</w:t>
        </w:r>
      </w:smartTag>
      <w:r w:rsidRPr="00DF684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№</w:t>
      </w:r>
      <w:r w:rsidRPr="00DF6841">
        <w:rPr>
          <w:rFonts w:ascii="Times New Roman" w:hAnsi="Times New Roman"/>
          <w:sz w:val="28"/>
          <w:szCs w:val="28"/>
        </w:rPr>
        <w:t> 39-ФЗ «Об инвестиционной деятельности в Российской Федерации, осуществляем</w:t>
      </w:r>
      <w:r>
        <w:rPr>
          <w:rFonts w:ascii="Times New Roman" w:hAnsi="Times New Roman"/>
          <w:sz w:val="28"/>
          <w:szCs w:val="28"/>
        </w:rPr>
        <w:t>ой в форме капитальных вложений</w:t>
      </w:r>
      <w:r w:rsidRPr="00DF6841">
        <w:rPr>
          <w:rFonts w:ascii="Times New Roman" w:hAnsi="Times New Roman"/>
          <w:sz w:val="28"/>
          <w:szCs w:val="28"/>
        </w:rPr>
        <w:t>»</w:t>
      </w:r>
      <w:r w:rsidRPr="00DF6841">
        <w:rPr>
          <w:rFonts w:ascii="Times New Roman" w:hAnsi="Times New Roman"/>
          <w:bCs/>
          <w:sz w:val="28"/>
          <w:szCs w:val="28"/>
        </w:rPr>
        <w:t>. 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FD2954" w:rsidRPr="00EF3EEA" w:rsidRDefault="00FD2954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FD2954" w:rsidRPr="00EF3EEA" w:rsidRDefault="00FD2954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14.09.2011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FD2954" w:rsidRPr="009D4D43" w:rsidRDefault="00FD2954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FD2954" w:rsidRPr="009D4D43" w:rsidRDefault="00FD2954" w:rsidP="009D4D43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D4D43">
        <w:rPr>
          <w:rFonts w:ascii="Times New Roman" w:hAnsi="Times New Roman" w:cs="Times New Roman"/>
          <w:sz w:val="28"/>
          <w:szCs w:val="28"/>
        </w:rPr>
        <w:t>3. Правовой акт разработан в целях  определения порядка  проведения проверки инвестиционных проектов, предусматривающих строительство, реконструкцию и техническое перевооружение объектов капитального строительства и (или) осуществление иных инвестиций в основной капитал, финансируемых полностью или частично за счет средств бюджета Инсарского муниципального района, на предмет эффективности использования бюджетных средств, направляемых на капитальные вложения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2954" w:rsidRDefault="00FD2954" w:rsidP="00EF3EEA">
      <w:pPr>
        <w:pStyle w:val="20"/>
        <w:shd w:val="clear" w:color="auto" w:fill="auto"/>
        <w:spacing w:before="0"/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FD2954" w:rsidRDefault="00FD2954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FD2954" w:rsidRDefault="00FD2954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FD2954" w:rsidRDefault="00FD2954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FD2954" w:rsidRDefault="00FD2954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FD2954" w:rsidRDefault="00FD2954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FD2954" w:rsidRPr="0072707B" w:rsidRDefault="00FD2954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FD2954" w:rsidRPr="00EF3EEA" w:rsidRDefault="00FD295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FD2954" w:rsidRDefault="00FD2954"/>
    <w:p w:rsidR="00FD2954" w:rsidRDefault="00FD2954"/>
    <w:p w:rsidR="00FD2954" w:rsidRDefault="00FD2954"/>
    <w:sectPr w:rsidR="00FD2954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134B43"/>
    <w:rsid w:val="002A26E4"/>
    <w:rsid w:val="00721B58"/>
    <w:rsid w:val="007255CA"/>
    <w:rsid w:val="0072707B"/>
    <w:rsid w:val="00913A0C"/>
    <w:rsid w:val="00920CB3"/>
    <w:rsid w:val="009814CE"/>
    <w:rsid w:val="009D4D43"/>
    <w:rsid w:val="00A46B6E"/>
    <w:rsid w:val="00B20916"/>
    <w:rsid w:val="00CE519A"/>
    <w:rsid w:val="00DB6066"/>
    <w:rsid w:val="00DF6841"/>
    <w:rsid w:val="00EF3EEA"/>
    <w:rsid w:val="00F76591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eastAsia="Times New Roman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3113B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33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71919&amp;sub=0" TargetMode="External"/><Relationship Id="rId5" Type="http://schemas.openxmlformats.org/officeDocument/2006/relationships/hyperlink" Target="http://internet.garant.ru/document?id=8871919&amp;sub=0" TargetMode="External"/><Relationship Id="rId4" Type="http://schemas.openxmlformats.org/officeDocument/2006/relationships/hyperlink" Target="http://internet.garant.ru/document?id=8871919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123</TotalTime>
  <Pages>2</Pages>
  <Words>643</Words>
  <Characters>3670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2017-04-20T09:23:00Z</cp:lastPrinted>
  <dcterms:created xsi:type="dcterms:W3CDTF">2017-01-26T12:39:00Z</dcterms:created>
  <dcterms:modified xsi:type="dcterms:W3CDTF">2017-04-20T09:23:00Z</dcterms:modified>
</cp:coreProperties>
</file>