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E22" w:rsidRDefault="006D7E22" w:rsidP="00E70B7B">
      <w:pPr>
        <w:rPr>
          <w:rFonts w:ascii="Times New Roman" w:hAnsi="Times New Roman" w:cs="Times New Roman"/>
          <w:b/>
          <w:bCs/>
        </w:rPr>
      </w:pPr>
      <w:r w:rsidRPr="007C3465">
        <w:rPr>
          <w:rFonts w:ascii="Times New Roman" w:hAnsi="Times New Roman" w:cs="Times New Roman"/>
          <w:b/>
          <w:bCs/>
        </w:rPr>
        <w:t xml:space="preserve">  </w:t>
      </w:r>
    </w:p>
    <w:p w:rsidR="006D7E22" w:rsidRPr="007C3465" w:rsidRDefault="006D7E22" w:rsidP="00617861">
      <w:pPr>
        <w:ind w:firstLine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C3465">
        <w:rPr>
          <w:rFonts w:ascii="Times New Roman" w:hAnsi="Times New Roman" w:cs="Times New Roman"/>
          <w:b/>
          <w:bCs/>
        </w:rPr>
        <w:t xml:space="preserve"> </w:t>
      </w:r>
      <w:r w:rsidRPr="007C3465">
        <w:rPr>
          <w:rFonts w:ascii="Times New Roman" w:hAnsi="Times New Roman" w:cs="Times New Roman"/>
          <w:b/>
          <w:bCs/>
          <w:sz w:val="36"/>
          <w:szCs w:val="36"/>
        </w:rPr>
        <w:t>Республика  Мордовия</w:t>
      </w:r>
    </w:p>
    <w:p w:rsidR="006D7E22" w:rsidRPr="007C3465" w:rsidRDefault="006D7E22" w:rsidP="00617861">
      <w:pPr>
        <w:ind w:firstLine="567"/>
        <w:jc w:val="center"/>
        <w:rPr>
          <w:rFonts w:ascii="Times New Roman" w:hAnsi="Times New Roman" w:cs="Times New Roman"/>
        </w:rPr>
      </w:pPr>
      <w:r w:rsidRPr="007C3465">
        <w:rPr>
          <w:rFonts w:ascii="Times New Roman" w:hAnsi="Times New Roman" w:cs="Times New Roman"/>
          <w:b/>
          <w:bCs/>
          <w:sz w:val="36"/>
          <w:szCs w:val="36"/>
        </w:rPr>
        <w:t>Инсарский муниципальный район</w:t>
      </w:r>
    </w:p>
    <w:p w:rsidR="006D7E22" w:rsidRPr="007C3465" w:rsidRDefault="006D7E22" w:rsidP="00617861">
      <w:pPr>
        <w:ind w:firstLine="567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D7E22" w:rsidRPr="007C3465" w:rsidRDefault="006D7E22" w:rsidP="00617861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C3465">
        <w:rPr>
          <w:rFonts w:ascii="Times New Roman" w:hAnsi="Times New Roman" w:cs="Times New Roman"/>
          <w:b/>
          <w:bCs/>
          <w:sz w:val="44"/>
          <w:szCs w:val="44"/>
        </w:rPr>
        <w:t xml:space="preserve">П О С Т А Н О В Л Е Н И Е </w:t>
      </w:r>
    </w:p>
    <w:p w:rsidR="006D7E22" w:rsidRPr="00ED766A" w:rsidRDefault="006D7E22" w:rsidP="006178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766A">
        <w:rPr>
          <w:rFonts w:ascii="Times New Roman" w:hAnsi="Times New Roman" w:cs="Times New Roman"/>
          <w:b/>
          <w:bCs/>
          <w:sz w:val="28"/>
          <w:szCs w:val="28"/>
        </w:rPr>
        <w:t>администрации Русско-Паевского сельского поселения</w:t>
      </w:r>
    </w:p>
    <w:p w:rsidR="006D7E22" w:rsidRPr="00ED766A" w:rsidRDefault="006D7E22" w:rsidP="00617861">
      <w:pPr>
        <w:tabs>
          <w:tab w:val="left" w:pos="3795"/>
        </w:tabs>
        <w:rPr>
          <w:rFonts w:ascii="Times New Roman" w:hAnsi="Times New Roman" w:cs="Times New Roman"/>
          <w:sz w:val="28"/>
          <w:szCs w:val="28"/>
        </w:rPr>
      </w:pPr>
      <w:r w:rsidRPr="00ED766A">
        <w:rPr>
          <w:rFonts w:ascii="Times New Roman" w:hAnsi="Times New Roman" w:cs="Times New Roman"/>
          <w:sz w:val="28"/>
          <w:szCs w:val="28"/>
        </w:rPr>
        <w:tab/>
        <w:t>с. Русская Паевка</w:t>
      </w:r>
    </w:p>
    <w:p w:rsidR="006D7E22" w:rsidRPr="007C3465" w:rsidRDefault="006D7E22" w:rsidP="00617861">
      <w:pPr>
        <w:tabs>
          <w:tab w:val="left" w:pos="3795"/>
        </w:tabs>
        <w:rPr>
          <w:rFonts w:ascii="Times New Roman" w:hAnsi="Times New Roman" w:cs="Times New Roman"/>
        </w:rPr>
      </w:pPr>
    </w:p>
    <w:p w:rsidR="006D7E22" w:rsidRPr="007C3465" w:rsidRDefault="006D7E22" w:rsidP="00617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19 августа</w:t>
      </w:r>
      <w:r w:rsidRPr="007C346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C3465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№  37</w:t>
      </w:r>
    </w:p>
    <w:p w:rsidR="006D7E22" w:rsidRPr="00617861" w:rsidRDefault="006D7E22" w:rsidP="0061786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01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</w:t>
      </w:r>
    </w:p>
    <w:p w:rsidR="006D7E22" w:rsidRDefault="006D7E22" w:rsidP="006330A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>О мерах по реализации Постановления Правительства</w:t>
      </w:r>
    </w:p>
    <w:p w:rsidR="006D7E22" w:rsidRDefault="006D7E22" w:rsidP="006330A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Российской Федерации  от  21 марта 2012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</w:t>
      </w: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211</w:t>
      </w:r>
    </w:p>
    <w:p w:rsidR="006D7E22" w:rsidRDefault="006D7E22" w:rsidP="006330A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«Об утверждении перечня мер, направленных  </w:t>
      </w:r>
    </w:p>
    <w:p w:rsidR="006D7E22" w:rsidRDefault="006D7E22" w:rsidP="006330A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обеспечение выполнения обязанностей, </w:t>
      </w:r>
    </w:p>
    <w:p w:rsidR="006D7E22" w:rsidRDefault="006D7E22" w:rsidP="006330A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>предусмотренных  Федеральным законом</w:t>
      </w:r>
    </w:p>
    <w:p w:rsidR="006D7E22" w:rsidRDefault="006D7E22" w:rsidP="006330A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«О персональных данных» и принятыми в </w:t>
      </w:r>
    </w:p>
    <w:p w:rsidR="006D7E22" w:rsidRDefault="006D7E22" w:rsidP="006330A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соответствии  с ним  нормативными правовыми </w:t>
      </w:r>
    </w:p>
    <w:p w:rsidR="006D7E22" w:rsidRDefault="006D7E22" w:rsidP="006330A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>актами, операторами, являющимися государственными</w:t>
      </w:r>
    </w:p>
    <w:p w:rsidR="006D7E22" w:rsidRPr="006330A3" w:rsidRDefault="006D7E22" w:rsidP="006330A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330A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или  муниципальными органами» </w:t>
      </w:r>
    </w:p>
    <w:p w:rsidR="006D7E22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6D4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D7E22" w:rsidRDefault="006D7E22" w:rsidP="00B517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</w:t>
      </w:r>
      <w:hyperlink r:id="rId5" w:history="1">
        <w:r w:rsidRPr="006330A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330A3">
        <w:rPr>
          <w:rFonts w:ascii="Times New Roman" w:hAnsi="Times New Roman" w:cs="Times New Roman"/>
          <w:sz w:val="28"/>
          <w:szCs w:val="28"/>
        </w:rPr>
        <w:t xml:space="preserve"> от 27 июля 2006 г. </w:t>
      </w:r>
      <w:r>
        <w:rPr>
          <w:rFonts w:ascii="Times New Roman" w:hAnsi="Times New Roman" w:cs="Times New Roman"/>
          <w:sz w:val="28"/>
          <w:szCs w:val="28"/>
        </w:rPr>
        <w:t>№ 152-ФЗ  «О персональных данных»</w:t>
      </w:r>
      <w:r w:rsidRPr="006330A3">
        <w:rPr>
          <w:rFonts w:ascii="Times New Roman" w:hAnsi="Times New Roman" w:cs="Times New Roman"/>
          <w:sz w:val="28"/>
          <w:szCs w:val="28"/>
        </w:rPr>
        <w:t xml:space="preserve">  и во исполнение постановления Правительства Российской Федерации  от 21 марта 2012 г. </w:t>
      </w:r>
      <w:r>
        <w:rPr>
          <w:rFonts w:ascii="Times New Roman" w:hAnsi="Times New Roman" w:cs="Times New Roman"/>
          <w:sz w:val="28"/>
          <w:szCs w:val="28"/>
        </w:rPr>
        <w:t>№ 211 «</w:t>
      </w:r>
      <w:r w:rsidRPr="006330A3">
        <w:rPr>
          <w:rFonts w:ascii="Times New Roman" w:hAnsi="Times New Roman" w:cs="Times New Roman"/>
          <w:sz w:val="28"/>
          <w:szCs w:val="28"/>
        </w:rPr>
        <w:t xml:space="preserve">Об утверждении перечня мер, направленных на обеспечение выполнения обязанностей, предусмотренных Федеральным </w:t>
      </w:r>
      <w:r>
        <w:rPr>
          <w:rFonts w:ascii="Times New Roman" w:hAnsi="Times New Roman" w:cs="Times New Roman"/>
          <w:sz w:val="28"/>
          <w:szCs w:val="28"/>
        </w:rPr>
        <w:t>законом «О персональных данных»</w:t>
      </w:r>
      <w:r w:rsidRPr="006330A3">
        <w:rPr>
          <w:rFonts w:ascii="Times New Roman" w:hAnsi="Times New Roman" w:cs="Times New Roman"/>
          <w:sz w:val="28"/>
          <w:szCs w:val="28"/>
        </w:rPr>
        <w:t xml:space="preserve"> и принятыми в соответствии с ним нормативными правовыми актами, операторами, являющимися государственн</w:t>
      </w:r>
      <w:r>
        <w:rPr>
          <w:rFonts w:ascii="Times New Roman" w:hAnsi="Times New Roman" w:cs="Times New Roman"/>
          <w:sz w:val="28"/>
          <w:szCs w:val="28"/>
        </w:rPr>
        <w:t>ыми или муниципальными органами»</w:t>
      </w:r>
    </w:p>
    <w:p w:rsidR="006D7E22" w:rsidRPr="006330A3" w:rsidRDefault="006D7E22" w:rsidP="00B517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Pr="00E479C2" w:rsidRDefault="006D7E22" w:rsidP="006330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79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ПОСТАНОВЛЯЮ:</w:t>
      </w:r>
    </w:p>
    <w:p w:rsidR="006D7E22" w:rsidRPr="00C66D4A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6D4A">
        <w:rPr>
          <w:rFonts w:ascii="Times New Roman" w:hAnsi="Times New Roman" w:cs="Times New Roman"/>
          <w:sz w:val="28"/>
          <w:szCs w:val="28"/>
        </w:rPr>
        <w:t>1. Утвердить: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66D4A">
        <w:rPr>
          <w:rFonts w:ascii="Times New Roman" w:hAnsi="Times New Roman" w:cs="Times New Roman"/>
          <w:sz w:val="28"/>
          <w:szCs w:val="28"/>
        </w:rPr>
        <w:t xml:space="preserve">еречень персональных данных, обрабатываемых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66D4A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Русско-Паевского сельского поселения Инсарского муниципального района</w:t>
      </w:r>
      <w:r w:rsidRPr="00C66D4A">
        <w:rPr>
          <w:rFonts w:ascii="Times New Roman" w:hAnsi="Times New Roman" w:cs="Times New Roman"/>
          <w:sz w:val="28"/>
          <w:szCs w:val="28"/>
        </w:rPr>
        <w:t xml:space="preserve"> в связи с реализацией служебных и трудовых отношений, а также в связи с осуществлением муниципальных  функций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6D4A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P64" w:history="1">
        <w:r w:rsidRPr="006330A3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>
          <w:rPr>
            <w:rFonts w:ascii="Times New Roman" w:hAnsi="Times New Roman" w:cs="Times New Roman"/>
            <w:sz w:val="28"/>
            <w:szCs w:val="28"/>
          </w:rPr>
          <w:t>№</w:t>
        </w:r>
      </w:hyperlink>
      <w:r w:rsidRPr="006330A3">
        <w:rPr>
          <w:rFonts w:ascii="Times New Roman" w:hAnsi="Times New Roman" w:cs="Times New Roman"/>
          <w:sz w:val="28"/>
          <w:szCs w:val="28"/>
        </w:rPr>
        <w:t>1;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66D4A">
        <w:rPr>
          <w:rFonts w:ascii="Times New Roman" w:hAnsi="Times New Roman" w:cs="Times New Roman"/>
          <w:sz w:val="28"/>
          <w:szCs w:val="28"/>
        </w:rPr>
        <w:t>еречень дол</w:t>
      </w:r>
      <w:r>
        <w:rPr>
          <w:rFonts w:ascii="Times New Roman" w:hAnsi="Times New Roman" w:cs="Times New Roman"/>
          <w:sz w:val="28"/>
          <w:szCs w:val="28"/>
        </w:rPr>
        <w:t>жностей муниципальных служащих  администрации Русско-Паевского сельского поселения Инсарского муниципального района</w:t>
      </w:r>
      <w:r w:rsidRPr="00C66D4A">
        <w:rPr>
          <w:rFonts w:ascii="Times New Roman" w:hAnsi="Times New Roman" w:cs="Times New Roman"/>
          <w:sz w:val="28"/>
          <w:szCs w:val="28"/>
        </w:rPr>
        <w:t xml:space="preserve">, </w:t>
      </w:r>
      <w:r w:rsidRPr="006330A3">
        <w:rPr>
          <w:rFonts w:ascii="Times New Roman" w:hAnsi="Times New Roman" w:cs="Times New Roman"/>
          <w:sz w:val="28"/>
          <w:szCs w:val="28"/>
        </w:rPr>
        <w:t xml:space="preserve">замещение которых предусматривает осуществление обработки персональных данных либо осуществление доступа к персональным данным, согласно </w:t>
      </w:r>
      <w:hyperlink w:anchor="P105" w:history="1">
        <w:r w:rsidRPr="006330A3">
          <w:rPr>
            <w:rFonts w:ascii="Times New Roman" w:hAnsi="Times New Roman" w:cs="Times New Roman"/>
            <w:sz w:val="28"/>
            <w:szCs w:val="28"/>
          </w:rPr>
          <w:t>приложению №</w:t>
        </w:r>
      </w:hyperlink>
      <w:r w:rsidRPr="006330A3">
        <w:rPr>
          <w:rFonts w:ascii="Times New Roman" w:hAnsi="Times New Roman" w:cs="Times New Roman"/>
          <w:sz w:val="28"/>
          <w:szCs w:val="28"/>
        </w:rPr>
        <w:t>2;</w:t>
      </w:r>
    </w:p>
    <w:p w:rsidR="006D7E22" w:rsidRPr="006330A3" w:rsidRDefault="006D7E22" w:rsidP="00B517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 xml:space="preserve">Инструкцию пользователя  информационных систем с персональными данными, согласно </w:t>
      </w:r>
      <w:hyperlink w:anchor="P105" w:history="1">
        <w:r w:rsidRPr="006330A3">
          <w:rPr>
            <w:rFonts w:ascii="Times New Roman" w:hAnsi="Times New Roman" w:cs="Times New Roman"/>
            <w:sz w:val="28"/>
            <w:szCs w:val="28"/>
          </w:rPr>
          <w:t xml:space="preserve">приложению № </w:t>
        </w:r>
      </w:hyperlink>
      <w:r w:rsidRPr="006330A3">
        <w:rPr>
          <w:rFonts w:ascii="Times New Roman" w:hAnsi="Times New Roman" w:cs="Times New Roman"/>
          <w:sz w:val="28"/>
          <w:szCs w:val="28"/>
        </w:rPr>
        <w:t>3;</w:t>
      </w:r>
    </w:p>
    <w:p w:rsidR="006D7E22" w:rsidRPr="00E408B4" w:rsidRDefault="006D7E22" w:rsidP="00E408B4">
      <w:pPr>
        <w:shd w:val="clear" w:color="auto" w:fill="FFFFFF"/>
        <w:spacing w:before="100" w:beforeAutospacing="1" w:after="100" w:afterAutospacing="1" w:line="274" w:lineRule="atLeast"/>
        <w:ind w:left="278" w:firstLine="430"/>
        <w:jc w:val="both"/>
        <w:rPr>
          <w:rFonts w:ascii="Times New Roman" w:hAnsi="Times New Roman" w:cs="Times New Roman"/>
          <w:sz w:val="28"/>
          <w:szCs w:val="28"/>
        </w:rPr>
      </w:pPr>
      <w:r w:rsidRPr="00E408B4">
        <w:rPr>
          <w:rFonts w:ascii="Times New Roman" w:hAnsi="Times New Roman" w:cs="Times New Roman"/>
          <w:sz w:val="28"/>
          <w:szCs w:val="28"/>
        </w:rPr>
        <w:t xml:space="preserve">Типовое обязательство муниципального служащего  администрации Инсарского муниципального района  </w:t>
      </w:r>
      <w:r w:rsidRPr="00E408B4">
        <w:rPr>
          <w:rFonts w:ascii="Times New Roman" w:hAnsi="Times New Roman" w:cs="Times New Roman"/>
          <w:color w:val="000000"/>
          <w:spacing w:val="-1"/>
          <w:sz w:val="28"/>
          <w:szCs w:val="28"/>
        </w:rPr>
        <w:t>о неразглашении конфиденциальной информации</w:t>
      </w:r>
      <w:r w:rsidRPr="00E408B4">
        <w:rPr>
          <w:rFonts w:ascii="Times New Roman" w:hAnsi="Times New Roman" w:cs="Times New Roman"/>
          <w:sz w:val="28"/>
          <w:szCs w:val="28"/>
        </w:rPr>
        <w:t xml:space="preserve">  </w:t>
      </w:r>
      <w:r w:rsidRPr="00E408B4">
        <w:rPr>
          <w:rFonts w:ascii="Times New Roman" w:hAnsi="Times New Roman" w:cs="Times New Roman"/>
          <w:color w:val="000000"/>
          <w:spacing w:val="-1"/>
          <w:sz w:val="28"/>
          <w:szCs w:val="28"/>
        </w:rPr>
        <w:t>(персональных данных)</w:t>
      </w:r>
      <w:r w:rsidRPr="00E408B4">
        <w:rPr>
          <w:rFonts w:ascii="Times New Roman" w:hAnsi="Times New Roman" w:cs="Times New Roman"/>
          <w:sz w:val="28"/>
          <w:szCs w:val="28"/>
        </w:rPr>
        <w:t xml:space="preserve">, согласно </w:t>
      </w:r>
      <w:hyperlink w:anchor="P173" w:history="1">
        <w:r w:rsidRPr="00E408B4">
          <w:rPr>
            <w:rFonts w:ascii="Times New Roman" w:hAnsi="Times New Roman" w:cs="Times New Roman"/>
            <w:sz w:val="28"/>
            <w:szCs w:val="28"/>
          </w:rPr>
          <w:t xml:space="preserve">приложению № </w:t>
        </w:r>
      </w:hyperlink>
      <w:r w:rsidRPr="00E408B4">
        <w:rPr>
          <w:rFonts w:ascii="Times New Roman" w:hAnsi="Times New Roman" w:cs="Times New Roman"/>
          <w:sz w:val="28"/>
          <w:szCs w:val="28"/>
        </w:rPr>
        <w:t>4.</w:t>
      </w:r>
    </w:p>
    <w:p w:rsidR="006D7E22" w:rsidRPr="00E408B4" w:rsidRDefault="006D7E22" w:rsidP="00E408B4">
      <w:pPr>
        <w:shd w:val="clear" w:color="auto" w:fill="FFFFFF"/>
        <w:spacing w:before="100" w:beforeAutospacing="1" w:after="100" w:afterAutospacing="1" w:line="274" w:lineRule="atLeast"/>
        <w:ind w:left="278" w:firstLine="430"/>
        <w:jc w:val="both"/>
        <w:rPr>
          <w:rFonts w:ascii="Times New Roman" w:hAnsi="Times New Roman" w:cs="Times New Roman"/>
          <w:sz w:val="28"/>
          <w:szCs w:val="28"/>
        </w:rPr>
      </w:pPr>
      <w:r w:rsidRPr="00E408B4">
        <w:rPr>
          <w:rFonts w:ascii="Times New Roman" w:hAnsi="Times New Roman" w:cs="Times New Roman"/>
          <w:sz w:val="28"/>
          <w:szCs w:val="28"/>
        </w:rPr>
        <w:t xml:space="preserve">Типовое обязательство муниципального служащего  администрации Инсарского муниципального района, непосредственно осуществляющего обработку персональных данных, в случае расторжения с ним трудового договора прекратить обработку персональных данных, ставших известными ему в связи с исполнением должностных обязанностей, согласно </w:t>
      </w:r>
      <w:hyperlink w:anchor="P173" w:history="1">
        <w:r w:rsidRPr="00E408B4">
          <w:rPr>
            <w:rFonts w:ascii="Times New Roman" w:hAnsi="Times New Roman" w:cs="Times New Roman"/>
            <w:sz w:val="28"/>
            <w:szCs w:val="28"/>
          </w:rPr>
          <w:t xml:space="preserve">приложению № </w:t>
        </w:r>
      </w:hyperlink>
      <w:r w:rsidRPr="00E408B4">
        <w:rPr>
          <w:rFonts w:ascii="Times New Roman" w:hAnsi="Times New Roman" w:cs="Times New Roman"/>
          <w:sz w:val="28"/>
          <w:szCs w:val="28"/>
        </w:rPr>
        <w:t>5.</w:t>
      </w:r>
    </w:p>
    <w:p w:rsidR="006D7E22" w:rsidRPr="006330A3" w:rsidRDefault="006D7E22" w:rsidP="006330A3">
      <w:pPr>
        <w:keepNext/>
        <w:widowControl/>
        <w:suppressAutoHyphens/>
        <w:autoSpaceDE/>
        <w:autoSpaceDN/>
        <w:adjustRightInd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 xml:space="preserve">2.Контроль за исполнением настоящего постановления возложить на  </w:t>
      </w:r>
      <w:r>
        <w:rPr>
          <w:rFonts w:ascii="Times New Roman" w:hAnsi="Times New Roman" w:cs="Times New Roman"/>
          <w:sz w:val="28"/>
          <w:szCs w:val="28"/>
        </w:rPr>
        <w:t xml:space="preserve">Синегубова А.Н. заместителя главы </w:t>
      </w:r>
      <w:r w:rsidRPr="006330A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  <w:r w:rsidRPr="006330A3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 </w:t>
      </w:r>
    </w:p>
    <w:p w:rsidR="006D7E22" w:rsidRDefault="006D7E22" w:rsidP="006330A3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6330A3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6330A3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6330A3" w:rsidRDefault="006D7E22" w:rsidP="006330A3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6330A3">
      <w:pPr>
        <w:rPr>
          <w:rFonts w:ascii="Times New Roman" w:hAnsi="Times New Roman" w:cs="Times New Roman"/>
          <w:sz w:val="28"/>
          <w:szCs w:val="28"/>
        </w:rPr>
      </w:pPr>
    </w:p>
    <w:p w:rsidR="006D7E22" w:rsidRPr="006330A3" w:rsidRDefault="006D7E22" w:rsidP="006330A3">
      <w:pPr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D7E22" w:rsidRDefault="006D7E22" w:rsidP="00633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Русско-Паевского </w:t>
      </w:r>
    </w:p>
    <w:p w:rsidR="006D7E22" w:rsidRPr="00E479C2" w:rsidRDefault="006D7E22" w:rsidP="006330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Н.А.Аношкин</w:t>
      </w:r>
    </w:p>
    <w:p w:rsidR="006D7E22" w:rsidRPr="006330A3" w:rsidRDefault="006D7E22" w:rsidP="006330A3">
      <w:pPr>
        <w:rPr>
          <w:rFonts w:ascii="Times New Roman" w:hAnsi="Times New Roman" w:cs="Times New Roman"/>
        </w:rPr>
      </w:pPr>
    </w:p>
    <w:p w:rsidR="006D7E22" w:rsidRPr="007077CE" w:rsidRDefault="006D7E22" w:rsidP="006330A3">
      <w:pPr>
        <w:rPr>
          <w:rFonts w:ascii="Times New Roman" w:hAnsi="Times New Roman" w:cs="Times New Roman"/>
          <w:color w:val="FFFFFF"/>
          <w:sz w:val="24"/>
          <w:szCs w:val="24"/>
        </w:rPr>
      </w:pPr>
      <w:r w:rsidRPr="007077CE">
        <w:rPr>
          <w:rFonts w:ascii="Times New Roman" w:hAnsi="Times New Roman" w:cs="Times New Roman"/>
          <w:color w:val="FFFFFF"/>
          <w:sz w:val="24"/>
          <w:szCs w:val="24"/>
        </w:rPr>
        <w:t xml:space="preserve">Исполнитель                                                                                                   </w:t>
      </w:r>
    </w:p>
    <w:p w:rsidR="006D7E22" w:rsidRPr="007077CE" w:rsidRDefault="006D7E22" w:rsidP="006330A3">
      <w:pPr>
        <w:rPr>
          <w:rFonts w:ascii="Times New Roman" w:hAnsi="Times New Roman" w:cs="Times New Roman"/>
          <w:color w:val="FFFFFF"/>
          <w:sz w:val="24"/>
          <w:szCs w:val="24"/>
        </w:rPr>
      </w:pPr>
      <w:r w:rsidRPr="007077CE">
        <w:rPr>
          <w:rFonts w:ascii="Times New Roman" w:hAnsi="Times New Roman" w:cs="Times New Roman"/>
          <w:color w:val="FFFFFF"/>
          <w:sz w:val="24"/>
          <w:szCs w:val="24"/>
        </w:rPr>
        <w:t xml:space="preserve">Т.Н. Ларина    </w:t>
      </w:r>
    </w:p>
    <w:p w:rsidR="006D7E22" w:rsidRPr="007077CE" w:rsidRDefault="006D7E22" w:rsidP="006330A3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6D7E22" w:rsidRPr="007077CE" w:rsidRDefault="006D7E22" w:rsidP="006330A3">
      <w:pPr>
        <w:rPr>
          <w:rFonts w:ascii="Times New Roman" w:hAnsi="Times New Roman" w:cs="Times New Roman"/>
          <w:color w:val="FFFFFF"/>
          <w:sz w:val="24"/>
          <w:szCs w:val="24"/>
        </w:rPr>
      </w:pPr>
      <w:r w:rsidRPr="007077CE">
        <w:rPr>
          <w:rFonts w:ascii="Times New Roman" w:hAnsi="Times New Roman" w:cs="Times New Roman"/>
          <w:color w:val="FFFFFF"/>
          <w:sz w:val="24"/>
          <w:szCs w:val="24"/>
        </w:rPr>
        <w:t>Согласовано</w:t>
      </w:r>
    </w:p>
    <w:p w:rsidR="006D7E22" w:rsidRPr="007077CE" w:rsidRDefault="006D7E22" w:rsidP="006330A3">
      <w:pPr>
        <w:rPr>
          <w:rFonts w:ascii="Times New Roman" w:hAnsi="Times New Roman" w:cs="Times New Roman"/>
          <w:color w:val="FFFFFF"/>
          <w:sz w:val="24"/>
          <w:szCs w:val="24"/>
        </w:rPr>
      </w:pPr>
      <w:r w:rsidRPr="007077CE">
        <w:rPr>
          <w:rFonts w:ascii="Times New Roman" w:hAnsi="Times New Roman" w:cs="Times New Roman"/>
          <w:color w:val="FFFFFF"/>
          <w:sz w:val="24"/>
          <w:szCs w:val="24"/>
        </w:rPr>
        <w:t>С.В. Акишин</w:t>
      </w: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 w:rsidP="006330A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64"/>
      <w:bookmarkEnd w:id="0"/>
    </w:p>
    <w:p w:rsidR="006D7E22" w:rsidRDefault="006D7E22" w:rsidP="006330A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D7E22" w:rsidRPr="006330A3" w:rsidRDefault="006D7E22" w:rsidP="006330A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30A3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6D7E22" w:rsidRPr="006330A3" w:rsidRDefault="006D7E22" w:rsidP="006330A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30A3">
        <w:rPr>
          <w:rFonts w:ascii="Times New Roman" w:hAnsi="Times New Roman" w:cs="Times New Roman"/>
          <w:b/>
          <w:bCs/>
          <w:sz w:val="28"/>
          <w:szCs w:val="28"/>
        </w:rPr>
        <w:t xml:space="preserve">персональных данных, обрабатываемых в администрации </w:t>
      </w:r>
      <w:r w:rsidRPr="00617861">
        <w:rPr>
          <w:rFonts w:ascii="Times New Roman" w:hAnsi="Times New Roman" w:cs="Times New Roman"/>
          <w:b/>
          <w:bCs/>
          <w:sz w:val="28"/>
          <w:szCs w:val="28"/>
        </w:rPr>
        <w:t>Русско-Паевского сельского поселения</w:t>
      </w:r>
      <w:r w:rsidRPr="006330A3">
        <w:rPr>
          <w:rFonts w:ascii="Times New Roman" w:hAnsi="Times New Roman" w:cs="Times New Roman"/>
          <w:b/>
          <w:bCs/>
          <w:sz w:val="28"/>
          <w:szCs w:val="28"/>
        </w:rPr>
        <w:t xml:space="preserve"> Инсарского муниципального района в связи с реализацией служебных и трудовых отношений, а также в связи с осуществлением муниципальных  функций</w:t>
      </w:r>
    </w:p>
    <w:p w:rsidR="006D7E22" w:rsidRPr="006330A3" w:rsidRDefault="006D7E22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7E22" w:rsidRPr="006330A3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1. Фамилия, имя, отчество, дата и место рождения, гражданство.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2. Прежние фамилия, имя, отчество, дата, место и причина изменения (в случае изменения).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3. Владение иностранными языками и языками народов Российской Федерации.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4. Образование (когда и какие образовательные учреждения закончил, номера дипломов, направление подготовки или специальность по диплому, квалификация по диплому).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5. Послевузовское профессиональное образование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6. Выполняемая работа с начала трудовой деятельности.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7. Классный чин федеральной государственной гражданской службы, гражданской службы субъекта Российской Федерации, муниципальной службы, дипломатический ранг, воинское, специальное звание, классный чин правоохранительной службы, классный чин юстиции (кем и когда присвоены).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8. Государственные награды, иные награды и знаки отличия (кем награжден и когда).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9. Степень родства, фамилии, имена, отчества, даты рождения близких родственников (отца, матери, братьев, сестер и детей), а также мужа (жены).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10. Места рождения, места работы и домашние адреса близких родственников (отца, матери, братьев, сестер и детей), а также мужа (жены).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11. Фамилии, имена, отчества, даты рождения, места рождения, места работы и домашние адреса бывших мужей (жен).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12. Пребывание за границей (когда, где, с какой целью).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13. 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 (фамилия, имя, отчество, с какого времени проживают за границей).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14. Адрес регистрации и фактического проживания.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15. Дата регистрации по месту жительства.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16. Паспорт (серия, номер, кем и когда выдан).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17. Свидетельства о государственной регистрации актов гражданского состояния.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18. Номер телефона.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19. Отношение к воинской обязанности, сведения по воинскому учету (для граждан, пребывающих в запасе, и лиц, подлежащих призыву на военную службу).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20. Идентификационный номер налогоплательщика.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21. Номер страхового свидетельства обязательного пенсионного страхования.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22. Наличие (отсутствие) судимости.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23. Допуск к государственной тайне, оформленный за период работы, службы, учебы (форма, номер и дата).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24. Заключение медицинского учреждения о наличие (отсутствии) заболевания, препятствующего поступлению на  муниципальную службу или ее прохождению.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30A3">
        <w:rPr>
          <w:rFonts w:ascii="Times New Roman" w:hAnsi="Times New Roman" w:cs="Times New Roman"/>
          <w:sz w:val="28"/>
          <w:szCs w:val="28"/>
        </w:rPr>
        <w:t>25. Сведения о доходах, о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детей.</w:t>
      </w:r>
    </w:p>
    <w:p w:rsidR="006D7E22" w:rsidRPr="006330A3" w:rsidRDefault="006D7E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D7E22" w:rsidRPr="003D5364" w:rsidRDefault="006D7E2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105"/>
      <w:bookmarkEnd w:id="2"/>
    </w:p>
    <w:p w:rsidR="006D7E22" w:rsidRPr="003D5364" w:rsidRDefault="006D7E2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D7E22" w:rsidRPr="003D5364" w:rsidRDefault="006D7E22" w:rsidP="00617861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6D7E22" w:rsidRPr="003D5364" w:rsidRDefault="006D7E2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5364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</w:t>
      </w:r>
    </w:p>
    <w:p w:rsidR="006D7E22" w:rsidRPr="003D5364" w:rsidRDefault="006D7E2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5364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должностей муниципальных служащих  администрации </w:t>
      </w:r>
      <w:r w:rsidRPr="00617861">
        <w:rPr>
          <w:rFonts w:ascii="Times New Roman" w:hAnsi="Times New Roman" w:cs="Times New Roman"/>
          <w:b/>
          <w:bCs/>
          <w:sz w:val="28"/>
          <w:szCs w:val="28"/>
        </w:rPr>
        <w:t>Русско-Паевского сельского поселения</w:t>
      </w:r>
      <w:r w:rsidRPr="003D5364">
        <w:rPr>
          <w:rFonts w:ascii="Times New Roman" w:hAnsi="Times New Roman" w:cs="Times New Roman"/>
          <w:b/>
          <w:bCs/>
          <w:sz w:val="28"/>
          <w:szCs w:val="28"/>
        </w:rPr>
        <w:t xml:space="preserve"> Инсарского муниципального района, замещение которых предусматривает осуществление обработки персональных данных либо осуществление доступа к персональным данным</w:t>
      </w:r>
    </w:p>
    <w:p w:rsidR="006D7E22" w:rsidRPr="003D5364" w:rsidRDefault="006D7E2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7E22" w:rsidRPr="003D5364" w:rsidRDefault="006D7E22" w:rsidP="0016511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5364">
        <w:rPr>
          <w:rFonts w:ascii="Times New Roman" w:hAnsi="Times New Roman" w:cs="Times New Roman"/>
          <w:sz w:val="28"/>
          <w:szCs w:val="28"/>
        </w:rPr>
        <w:t>Обработка персональных данных и доступ к персональным данным осуществляется муниципальными служащими, замещающими следующие должности:</w:t>
      </w:r>
    </w:p>
    <w:p w:rsidR="006D7E22" w:rsidRPr="003D5364" w:rsidRDefault="006D7E22" w:rsidP="001651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Pr="003D5364" w:rsidRDefault="006D7E22" w:rsidP="001651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364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r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  <w:r w:rsidRPr="003D53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3D5364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6D7E22" w:rsidRPr="003D5364" w:rsidRDefault="006D7E22" w:rsidP="001651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3D5364">
        <w:rPr>
          <w:rFonts w:ascii="Times New Roman" w:hAnsi="Times New Roman" w:cs="Times New Roman"/>
          <w:sz w:val="28"/>
          <w:szCs w:val="28"/>
        </w:rPr>
        <w:t xml:space="preserve">аместитель главы администрации </w:t>
      </w:r>
      <w:r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  <w:r w:rsidRPr="003D5364">
        <w:rPr>
          <w:rFonts w:ascii="Times New Roman" w:hAnsi="Times New Roman" w:cs="Times New Roman"/>
          <w:sz w:val="28"/>
          <w:szCs w:val="28"/>
        </w:rPr>
        <w:t xml:space="preserve"> Инсарского  муниципального района.</w:t>
      </w:r>
    </w:p>
    <w:p w:rsidR="006D7E22" w:rsidRDefault="006D7E22" w:rsidP="0016511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бухгалтер администрации Русско-Паевского сельского поселения.</w:t>
      </w:r>
      <w:r w:rsidRPr="003D536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507A9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Инструкция  </w:t>
      </w:r>
    </w:p>
    <w:p w:rsidR="006D7E22" w:rsidRDefault="006D7E22" w:rsidP="00507A9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507A9C">
        <w:rPr>
          <w:rFonts w:ascii="Times New Roman" w:hAnsi="Times New Roman" w:cs="Times New Roman"/>
          <w:b/>
          <w:bCs/>
          <w:sz w:val="28"/>
          <w:szCs w:val="28"/>
        </w:rPr>
        <w:t>пользователя  информационных систем с персональными данными</w:t>
      </w:r>
    </w:p>
    <w:p w:rsidR="006D7E22" w:rsidRPr="00507A9C" w:rsidRDefault="006D7E22" w:rsidP="00507A9C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6D7E22" w:rsidRPr="00507A9C" w:rsidRDefault="006D7E22" w:rsidP="00507A9C">
      <w:pPr>
        <w:tabs>
          <w:tab w:val="left" w:pos="3240"/>
        </w:tabs>
        <w:rPr>
          <w:rFonts w:ascii="Times New Roman" w:hAnsi="Times New Roman" w:cs="Times New Roman"/>
          <w:sz w:val="28"/>
          <w:szCs w:val="28"/>
        </w:rPr>
      </w:pPr>
      <w:r w:rsidRPr="00507A9C">
        <w:rPr>
          <w:rFonts w:ascii="Times New Roman" w:hAnsi="Times New Roman" w:cs="Times New Roman"/>
          <w:sz w:val="28"/>
          <w:szCs w:val="28"/>
          <w:lang w:eastAsia="en-US"/>
        </w:rPr>
        <w:tab/>
      </w:r>
      <w:bookmarkStart w:id="3" w:name="__RefHeading__4206_768785018"/>
      <w:bookmarkStart w:id="4" w:name="_Toc343599516"/>
      <w:bookmarkEnd w:id="3"/>
      <w:bookmarkEnd w:id="4"/>
      <w:r w:rsidRPr="00507A9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 xml:space="preserve">Данная Инструкция определяет единый порядок сбора, систематизации, накопления, хранения, использования, уничтожения, защиты во время автоматизированной и неавтоматизированной обработки персональных данных (далее – ПДн) для работников  администрации </w:t>
      </w:r>
      <w:r>
        <w:rPr>
          <w:sz w:val="28"/>
          <w:szCs w:val="28"/>
        </w:rPr>
        <w:t>Инсарского муниципального района</w:t>
      </w:r>
      <w:r w:rsidRPr="00507A9C">
        <w:rPr>
          <w:sz w:val="28"/>
          <w:szCs w:val="28"/>
        </w:rPr>
        <w:t>, допущенных к обработке ПДн и перечисленных в Перечне информационных систем персональных данных.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информационных систем персональных данных (далее – Пользователь ИСПДн)  обязан хранить в тайне конфиденциальную информацию, ставшую известной ему при исполнении должностных обязанностей – сведения о лицах, предметах, фактах, событиях, явлениях и процессах независимо от формы их представления, составляющие коммерческую, врачебную, служебную тайну, тайну страхования, персональные данные, иные сведения, носящие для Оператора конфиденциальный характер, охраняемые в соответствии с законодательством РФ и нормативными документами по защите конфиденциальной информации, обработке и защите ПДн</w:t>
      </w:r>
      <w:r w:rsidRPr="00507A9C">
        <w:rPr>
          <w:strike/>
          <w:sz w:val="28"/>
          <w:szCs w:val="28"/>
        </w:rPr>
        <w:t>.</w:t>
      </w:r>
      <w:r w:rsidRPr="00507A9C">
        <w:rPr>
          <w:sz w:val="28"/>
          <w:szCs w:val="28"/>
        </w:rPr>
        <w:t xml:space="preserve"> Пользователь ИСПДн обязан пресекать действия других лиц, которые могут привести к разглашению такой информации.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ПДн не подлежат разглашению (распространению). Прекращение доступа к данным не освобождает работника от взятых им обязательств по неразглашению конфиденциальной информации.</w:t>
      </w:r>
    </w:p>
    <w:p w:rsidR="006D7E22" w:rsidRPr="00507A9C" w:rsidRDefault="006D7E22" w:rsidP="00507A9C">
      <w:pPr>
        <w:pStyle w:val="Heading1"/>
        <w:spacing w:before="240" w:after="60" w:line="240" w:lineRule="auto"/>
        <w:jc w:val="center"/>
      </w:pPr>
      <w:bookmarkStart w:id="5" w:name="__RefHeading__4208_768785018"/>
      <w:bookmarkStart w:id="6" w:name="_Toc343599517"/>
      <w:bookmarkEnd w:id="5"/>
      <w:bookmarkEnd w:id="6"/>
      <w:r w:rsidRPr="00507A9C">
        <w:t>2. Обязанности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проходит обучение и инструктажи по вопросам  обработки и обеспечения безопасности ПДн в объе</w:t>
      </w:r>
      <w:r>
        <w:rPr>
          <w:sz w:val="28"/>
          <w:szCs w:val="28"/>
        </w:rPr>
        <w:t>ме и порядке, установленные в  а</w:t>
      </w:r>
      <w:r w:rsidRPr="00507A9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 муниципального района</w:t>
      </w:r>
      <w:r w:rsidRPr="00507A9C">
        <w:rPr>
          <w:sz w:val="28"/>
          <w:szCs w:val="28"/>
        </w:rPr>
        <w:t>. Инструктаж и обучение проводит ответственное лицо за  обработку и защиту персональных данных в пределах своих обязанностей. Пользователь ИСПДн в обязательном порядке должен ознакомиться со следующими документами:</w:t>
      </w:r>
    </w:p>
    <w:p w:rsidR="006D7E22" w:rsidRPr="00507A9C" w:rsidRDefault="006D7E22" w:rsidP="00507A9C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Политика в отношении обработки персональных данных;</w:t>
      </w:r>
    </w:p>
    <w:p w:rsidR="006D7E22" w:rsidRPr="00507A9C" w:rsidRDefault="006D7E22" w:rsidP="00507A9C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Документы, регламентирующие обработку и обеспечение безопасности персональных данных;</w:t>
      </w:r>
    </w:p>
    <w:p w:rsidR="006D7E22" w:rsidRPr="00507A9C" w:rsidRDefault="006D7E22" w:rsidP="00507A9C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настоящая инструкция.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знает и строго выполняет правила работы со средствами защиты информации (средствами разграничения доступа, средствами антивирусной защиты), используемыми на персональных компьютерах.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 xml:space="preserve">Пользователь ИСПДн хранит в тайне свои данные для аутентификации (логин и пароль для входа) в информационных системах персональных данных (далее - ИСПДн), а также информацию о системе защиты, установленной в ИСПДн. Используемый пароль доступа удовлетворяет следующим условиям: </w:t>
      </w:r>
    </w:p>
    <w:p w:rsidR="006D7E22" w:rsidRPr="00507A9C" w:rsidRDefault="006D7E22" w:rsidP="00507A9C">
      <w:pPr>
        <w:pStyle w:val="ListParagraph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длина пароля составляет не менее 8 символов;</w:t>
      </w:r>
    </w:p>
    <w:p w:rsidR="006D7E22" w:rsidRPr="00507A9C" w:rsidRDefault="006D7E22" w:rsidP="00507A9C">
      <w:pPr>
        <w:pStyle w:val="ListParagraph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в составе символов пароля обязательно присутствуют буквы в верхнем и нижнем регистрах, цифры и специальные символы (“ ~ ! @ # $ % ^ &amp; * ( ) - + _ = \ | / ? ,);</w:t>
      </w:r>
    </w:p>
    <w:p w:rsidR="006D7E22" w:rsidRPr="00507A9C" w:rsidRDefault="006D7E22" w:rsidP="00507A9C">
      <w:pPr>
        <w:pStyle w:val="ListParagraph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при смене пароля новое значение отличается от предыдущего не менее чем в 4 позициях;</w:t>
      </w:r>
    </w:p>
    <w:p w:rsidR="006D7E22" w:rsidRPr="00507A9C" w:rsidRDefault="006D7E22" w:rsidP="00507A9C">
      <w:pPr>
        <w:pStyle w:val="ListParagraph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пароль может повторяться не менее чем после использования 5 различных паролей;</w:t>
      </w:r>
    </w:p>
    <w:p w:rsidR="006D7E22" w:rsidRPr="00507A9C" w:rsidRDefault="006D7E22" w:rsidP="00507A9C">
      <w:pPr>
        <w:pStyle w:val="ListParagraph"/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 xml:space="preserve">пароль не включает в себя легко вычисляемые сочетания символов (имена, фамилии, известные названия, словарные и жаргонные слова и т.д.), последовательности символов и знаков (111, qwerty, abcd и т.д.), общепринятые сокращения (ЭВМ, ЛВС, USER и т.п.), аббревиатуры, клички домашних животных, номера автомобилей, телефонов и другие значимые сочетания букв и знаков, которые можно угадать, основываясь на информации о Пользователе ИСПДн. 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В рамках организации антивирусной защиты Пользователь ИСПДн:</w:t>
      </w:r>
    </w:p>
    <w:p w:rsidR="006D7E22" w:rsidRPr="00507A9C" w:rsidRDefault="006D7E22" w:rsidP="00507A9C">
      <w:pPr>
        <w:pStyle w:val="ListParagraph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контролирует факт запуска модуля антивирусной защиты после загрузки операционной системы;</w:t>
      </w:r>
    </w:p>
    <w:p w:rsidR="006D7E22" w:rsidRPr="00507A9C" w:rsidRDefault="006D7E22" w:rsidP="00507A9C">
      <w:pPr>
        <w:pStyle w:val="ListParagraph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ежедневно контролирует обновление антивирусных баз на своей персональной рабочей станции;</w:t>
      </w:r>
    </w:p>
    <w:p w:rsidR="006D7E22" w:rsidRPr="00507A9C" w:rsidRDefault="006D7E22" w:rsidP="00507A9C">
      <w:pPr>
        <w:pStyle w:val="ListParagraph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осуществляет антивирусный контроль любой информации, получаемой по телекоммуникационным каналам;</w:t>
      </w:r>
    </w:p>
    <w:p w:rsidR="006D7E22" w:rsidRPr="00507A9C" w:rsidRDefault="006D7E22" w:rsidP="00507A9C">
      <w:pPr>
        <w:pStyle w:val="ListParagraph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осуществляет антивирусный контроль любой информации, получаемой на съемных носителях (дискетах, оптических дисках, USB flash-накопителях);</w:t>
      </w:r>
    </w:p>
    <w:p w:rsidR="006D7E22" w:rsidRPr="00507A9C" w:rsidRDefault="006D7E22" w:rsidP="00507A9C">
      <w:pPr>
        <w:pStyle w:val="ListParagraph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осуществляет антивирусный контроль всей исходящей информации непосредственно перед отправкой;</w:t>
      </w:r>
    </w:p>
    <w:p w:rsidR="006D7E22" w:rsidRPr="00507A9C" w:rsidRDefault="006D7E22" w:rsidP="00507A9C">
      <w:pPr>
        <w:pStyle w:val="ListParagraph"/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507A9C">
        <w:rPr>
          <w:sz w:val="28"/>
          <w:szCs w:val="28"/>
        </w:rPr>
        <w:t>осуществляет антивирусный контроль файлов, перемещаемых в электронный архив, в частности, на файловые серверы Оператора;</w:t>
      </w:r>
    </w:p>
    <w:p w:rsidR="006D7E22" w:rsidRPr="00507A9C" w:rsidRDefault="006D7E22" w:rsidP="0015144B">
      <w:pPr>
        <w:pStyle w:val="ListParagraph"/>
        <w:numPr>
          <w:ilvl w:val="0"/>
          <w:numId w:val="3"/>
        </w:numPr>
        <w:spacing w:line="240" w:lineRule="auto"/>
        <w:ind w:left="0" w:firstLine="0"/>
        <w:rPr>
          <w:sz w:val="28"/>
          <w:szCs w:val="28"/>
        </w:rPr>
      </w:pPr>
      <w:r w:rsidRPr="00507A9C">
        <w:rPr>
          <w:sz w:val="28"/>
          <w:szCs w:val="28"/>
        </w:rPr>
        <w:t>немедленно ставит в известность руководителя Администрации в случае подозрений на наличие вредоносных программ, а также в случае иных инцидентов, связанных с организацией антивирусной защиты.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ИСПДн, использующий для обработки ПДн съемные носители (гибкие магнитные диски, компакт-диски, USB flash-накопители и т.д.), соблюдает порядок, установленный Регламентом учета, хранения и уничтожения носителей ПДн.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В случае отклонений в нормальной работе системных и прикладных программных средств, затрудняющих эксплуатацию рабочей станции, выхода из строя или неустойчивого функционирования узлов ПЭВМ или периферийных устройств (дисководов, принтера и т.п.), а также перебоев в системе электроснабжения, некорректного функционирования установленных средств защиты Пользователь ИСПДн ставит в известность  руководителя Администрации.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немедленно ставит в известность руководителя Администрации:</w:t>
      </w:r>
    </w:p>
    <w:p w:rsidR="006D7E22" w:rsidRPr="00507A9C" w:rsidRDefault="006D7E22" w:rsidP="00507A9C">
      <w:pPr>
        <w:pStyle w:val="ListParagraph"/>
        <w:numPr>
          <w:ilvl w:val="0"/>
          <w:numId w:val="4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о ставших известных ему попытках разглашения конфиденциальной информации, в частности ПДн, а также о других причинах или условиях возможной утечки конфиденциальной информации;</w:t>
      </w:r>
    </w:p>
    <w:p w:rsidR="006D7E22" w:rsidRPr="00507A9C" w:rsidRDefault="006D7E22" w:rsidP="00507A9C">
      <w:pPr>
        <w:pStyle w:val="ListParagraph"/>
        <w:numPr>
          <w:ilvl w:val="0"/>
          <w:numId w:val="4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в случае утери носителя с ПДн или при подозрении компрометации личных ключей и паролей;</w:t>
      </w:r>
    </w:p>
    <w:p w:rsidR="006D7E22" w:rsidRPr="00507A9C" w:rsidRDefault="006D7E22" w:rsidP="00507A9C">
      <w:pPr>
        <w:pStyle w:val="ListParagraph"/>
        <w:numPr>
          <w:ilvl w:val="0"/>
          <w:numId w:val="4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 xml:space="preserve">в случае обнаружения фактов совершения в его отсутствие попыток несанкционированного доступа к персональной рабочей станции, сейфу, шкафу и др. (нарушение целостности пломб, наклеек с защитной и идентификационной информацией, нарушение или несоответствие номеров печатей и др.); </w:t>
      </w:r>
    </w:p>
    <w:p w:rsidR="006D7E22" w:rsidRPr="00507A9C" w:rsidRDefault="006D7E22" w:rsidP="00507A9C">
      <w:pPr>
        <w:pStyle w:val="ListParagraph"/>
        <w:numPr>
          <w:ilvl w:val="0"/>
          <w:numId w:val="4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в случае несанкционированных (произведенных с нарушением установленного порядка) изменений в конфигурации программных или аппаратных средств автоматизированных систем;</w:t>
      </w:r>
    </w:p>
    <w:p w:rsidR="006D7E22" w:rsidRPr="00507A9C" w:rsidRDefault="006D7E22" w:rsidP="00507A9C">
      <w:pPr>
        <w:pStyle w:val="ListParagraph"/>
        <w:numPr>
          <w:ilvl w:val="0"/>
          <w:numId w:val="4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в случае возникновения иных инцидентов информационной безопасности, связанных с обработкой и обеспечением безопасности ПДн.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при работе с конфиденциальной информацией принимает меры для исключения возможности визуального просмотра экрана видеомонитора лицами, не имеющими допуска к обрабатываемой информации.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Пользователю ИСПДн запрещается:</w:t>
      </w:r>
    </w:p>
    <w:p w:rsidR="006D7E22" w:rsidRPr="00507A9C" w:rsidRDefault="006D7E22" w:rsidP="00507A9C">
      <w:pPr>
        <w:pStyle w:val="ListParagraph"/>
        <w:numPr>
          <w:ilvl w:val="0"/>
          <w:numId w:val="5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передавать кому бы то ни было (в том числе родственникам) устно или письменно сведения, составляющие ПДн, доступ к которым он получил в связи с выполнением своих должностных обязанностей;</w:t>
      </w:r>
    </w:p>
    <w:p w:rsidR="006D7E22" w:rsidRPr="00507A9C" w:rsidRDefault="006D7E22" w:rsidP="00507A9C">
      <w:pPr>
        <w:pStyle w:val="ListParagraph"/>
        <w:numPr>
          <w:ilvl w:val="0"/>
          <w:numId w:val="5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использовать сведения, содержащие ПДн, которые подлежат защите, при подготовке открытых публикаций, докладов, научных работ и т.д.;</w:t>
      </w:r>
    </w:p>
    <w:p w:rsidR="006D7E22" w:rsidRPr="00507A9C" w:rsidRDefault="006D7E22" w:rsidP="00507A9C">
      <w:pPr>
        <w:pStyle w:val="ListParagraph"/>
        <w:numPr>
          <w:ilvl w:val="0"/>
          <w:numId w:val="5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снимать копии или производить выписки из документов, содержащих ПДн, без разрешения руководителя;</w:t>
      </w:r>
    </w:p>
    <w:p w:rsidR="006D7E22" w:rsidRPr="00507A9C" w:rsidRDefault="006D7E22" w:rsidP="00507A9C">
      <w:pPr>
        <w:pStyle w:val="ListParagraph"/>
        <w:numPr>
          <w:ilvl w:val="0"/>
          <w:numId w:val="5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накапливать ненужную для работы конфиденциальную информацию, в том числе ПДн;</w:t>
      </w:r>
    </w:p>
    <w:p w:rsidR="006D7E22" w:rsidRPr="00507A9C" w:rsidRDefault="006D7E22" w:rsidP="00507A9C">
      <w:pPr>
        <w:pStyle w:val="ListParagraph"/>
        <w:numPr>
          <w:ilvl w:val="0"/>
          <w:numId w:val="5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оставлять на рабочих столах, в столах и незакрытых сейфах документы, содержащие ПДн, а также оставлять незапертыми и не опечатанными после окончания работы сейфы, помещения и хранилища с документами конфиденциального характера;</w:t>
      </w:r>
    </w:p>
    <w:p w:rsidR="006D7E22" w:rsidRPr="00507A9C" w:rsidRDefault="006D7E22" w:rsidP="00507A9C">
      <w:pPr>
        <w:pStyle w:val="ListParagraph"/>
        <w:numPr>
          <w:ilvl w:val="0"/>
          <w:numId w:val="5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осуществлять обработку конфиденциальной информации в присутствии посторонних (не допущенных к данной информации) лиц;</w:t>
      </w:r>
    </w:p>
    <w:p w:rsidR="006D7E22" w:rsidRPr="00507A9C" w:rsidRDefault="006D7E22" w:rsidP="00507A9C">
      <w:pPr>
        <w:pStyle w:val="ListParagraph"/>
        <w:numPr>
          <w:ilvl w:val="0"/>
          <w:numId w:val="5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записывать и хранить конфиденциальную информацию на неучтенных носителях информации (гибких магнитных дисках, USB-flash накопителях и т.п.);</w:t>
      </w:r>
    </w:p>
    <w:p w:rsidR="006D7E22" w:rsidRPr="00507A9C" w:rsidRDefault="006D7E22" w:rsidP="00507A9C">
      <w:pPr>
        <w:pStyle w:val="ListParagraph"/>
        <w:numPr>
          <w:ilvl w:val="0"/>
          <w:numId w:val="5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>оставлять включенной без присмотра свою рабочую станцию, не активизировав средства защиты от несанкционированного доступа (временную блокировку экрана и клавиатуры);</w:t>
      </w:r>
    </w:p>
    <w:p w:rsidR="006D7E22" w:rsidRPr="00507A9C" w:rsidRDefault="006D7E22" w:rsidP="00507A9C">
      <w:pPr>
        <w:pStyle w:val="ListParagraph"/>
        <w:numPr>
          <w:ilvl w:val="0"/>
          <w:numId w:val="5"/>
        </w:numPr>
        <w:tabs>
          <w:tab w:val="left" w:pos="1080"/>
        </w:tabs>
        <w:spacing w:line="240" w:lineRule="auto"/>
        <w:ind w:left="0"/>
        <w:rPr>
          <w:sz w:val="28"/>
          <w:szCs w:val="28"/>
        </w:rPr>
      </w:pPr>
      <w:r w:rsidRPr="00507A9C">
        <w:rPr>
          <w:sz w:val="28"/>
          <w:szCs w:val="28"/>
        </w:rPr>
        <w:t xml:space="preserve">умышленно использовать недокументированные свойства и ошибки в программном обеспечении или в настройках средств защиты, которые могут привести к возникновению кризисной ситуации. 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предоставляет всю необходимую информацию и документы при расследовании инцидентов информационной безопасности, связанных с обработкой и обеспечением безопасности ПДн, при проведении контрольных мероприятий по защите ПДн, а также проверок со стороны регулирующих органов.</w:t>
      </w:r>
    </w:p>
    <w:p w:rsidR="006D7E22" w:rsidRPr="00507A9C" w:rsidRDefault="006D7E22" w:rsidP="00507A9C">
      <w:pPr>
        <w:pStyle w:val="Heading1"/>
        <w:spacing w:before="240" w:after="60" w:line="240" w:lineRule="auto"/>
        <w:jc w:val="center"/>
      </w:pPr>
      <w:bookmarkStart w:id="7" w:name="__RefHeading__4210_768785018"/>
      <w:bookmarkStart w:id="8" w:name="_Toc343599518"/>
      <w:bookmarkEnd w:id="7"/>
      <w:bookmarkEnd w:id="8"/>
      <w:r w:rsidRPr="00507A9C">
        <w:t>3. Права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имеет право получать доступ к ПДн в количестве и объеме, требуемом для выполнения возложенных на него должностных обязанностей.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имеет право обратиться за консультацией по вопросам автоматизированной и неавтоматизированной обработки ПДн в рамках выполняемого про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имеет право знакомиться с проектами локальных актов Администрации, касающимися порядка обработки и обеспечения безопасности ПДн.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имеет право вносить на рассмотрение предложения по совершенствованию процессов обработки ПДн, в которых он принимает участие в соответствии со своими должностными обязанностями.</w:t>
      </w:r>
    </w:p>
    <w:p w:rsidR="006D7E22" w:rsidRPr="00507A9C" w:rsidRDefault="006D7E22" w:rsidP="00507A9C">
      <w:pPr>
        <w:pStyle w:val="Heading1"/>
        <w:spacing w:before="240" w:after="60" w:line="240" w:lineRule="auto"/>
        <w:jc w:val="center"/>
      </w:pPr>
      <w:bookmarkStart w:id="9" w:name="__RefHeading__4212_768785018"/>
      <w:bookmarkStart w:id="10" w:name="_Toc343599519"/>
      <w:bookmarkEnd w:id="9"/>
      <w:bookmarkEnd w:id="10"/>
      <w:r w:rsidRPr="00507A9C">
        <w:t>4. Ответственность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Пользователь ИСПДн несет ответственность за ненадлежащее соблюдение требований настоящей инструкции, а также других нормативных документов Оператора, касающихся обработки и обеспечения безопасности ПДн.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 xml:space="preserve">За разглашение информации ограниченного распространения, а также за нарушение порядка работы с документами или машинными носителями, содержащими такую информацию, работники могут быть привлечены к дисциплинарной или иной предусмотренной законодательством ответственности. </w:t>
      </w:r>
    </w:p>
    <w:p w:rsidR="006D7E22" w:rsidRPr="00507A9C" w:rsidRDefault="006D7E22" w:rsidP="00507A9C">
      <w:pPr>
        <w:pStyle w:val="Heading1"/>
        <w:spacing w:before="240" w:after="60" w:line="240" w:lineRule="auto"/>
        <w:jc w:val="center"/>
      </w:pPr>
      <w:bookmarkStart w:id="11" w:name="__RefHeading__4214_768785018"/>
      <w:bookmarkStart w:id="12" w:name="_Toc343599520"/>
      <w:bookmarkEnd w:id="11"/>
      <w:bookmarkEnd w:id="12"/>
      <w:r w:rsidRPr="00507A9C">
        <w:t>5. Пересмотр и внесение изменений</w:t>
      </w:r>
    </w:p>
    <w:p w:rsidR="006D7E22" w:rsidRPr="00507A9C" w:rsidRDefault="006D7E22" w:rsidP="00507A9C">
      <w:pPr>
        <w:pStyle w:val="a"/>
        <w:spacing w:line="240" w:lineRule="auto"/>
        <w:ind w:firstLine="708"/>
        <w:rPr>
          <w:sz w:val="28"/>
          <w:szCs w:val="28"/>
        </w:rPr>
      </w:pPr>
      <w:r w:rsidRPr="00507A9C">
        <w:rPr>
          <w:sz w:val="28"/>
          <w:szCs w:val="28"/>
        </w:rPr>
        <w:t>Пересмотр положений настоящего документа проводится в случае рассмотрения вопросов применения новых средств и методов обработки и защиты ПДн, существенно отличающихся от применяемых у Оператора, и случаев, указанных в Регламенте по реагированию на инциденты информационной безопасности.</w:t>
      </w:r>
    </w:p>
    <w:p w:rsidR="006D7E22" w:rsidRPr="00507A9C" w:rsidRDefault="006D7E22" w:rsidP="00507A9C">
      <w:pPr>
        <w:pStyle w:val="NoSpacing"/>
        <w:spacing w:line="240" w:lineRule="auto"/>
        <w:ind w:firstLine="708"/>
        <w:rPr>
          <w:sz w:val="28"/>
          <w:szCs w:val="28"/>
          <w:lang w:val="ru-RU"/>
        </w:rPr>
      </w:pPr>
      <w:r w:rsidRPr="00507A9C">
        <w:rPr>
          <w:sz w:val="28"/>
          <w:szCs w:val="28"/>
          <w:lang w:val="ru-RU"/>
        </w:rPr>
        <w:t xml:space="preserve">Внесение изменений производится на основании соответствующего </w:t>
      </w:r>
      <w:r>
        <w:rPr>
          <w:sz w:val="28"/>
          <w:szCs w:val="28"/>
          <w:lang w:val="ru-RU"/>
        </w:rPr>
        <w:t>постановления</w:t>
      </w:r>
      <w:r w:rsidRPr="00507A9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а</w:t>
      </w:r>
      <w:r w:rsidRPr="00507A9C">
        <w:rPr>
          <w:sz w:val="28"/>
          <w:szCs w:val="28"/>
          <w:lang w:val="ru-RU"/>
        </w:rPr>
        <w:t xml:space="preserve">дминистрации. </w:t>
      </w:r>
    </w:p>
    <w:p w:rsidR="006D7E22" w:rsidRDefault="006D7E22" w:rsidP="00507A9C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6D7E22" w:rsidRPr="0015144B" w:rsidRDefault="006D7E22" w:rsidP="0015144B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6D7E22" w:rsidRPr="006330A3" w:rsidRDefault="006D7E22" w:rsidP="00204DE3">
      <w:pPr>
        <w:pStyle w:val="a"/>
        <w:rPr>
          <w:sz w:val="28"/>
          <w:szCs w:val="28"/>
        </w:rPr>
      </w:pPr>
      <w:r w:rsidRPr="006330A3">
        <w:rPr>
          <w:b/>
          <w:bCs/>
          <w:sz w:val="28"/>
          <w:szCs w:val="28"/>
        </w:rPr>
        <w:t>С инструкцией ознакомлены:</w:t>
      </w:r>
    </w:p>
    <w:tbl>
      <w:tblPr>
        <w:tblW w:w="0" w:type="auto"/>
        <w:tblInd w:w="-8" w:type="dxa"/>
        <w:tblBorders>
          <w:bottom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3288"/>
        <w:gridCol w:w="279"/>
        <w:gridCol w:w="2505"/>
        <w:gridCol w:w="278"/>
        <w:gridCol w:w="1499"/>
        <w:gridCol w:w="278"/>
        <w:gridCol w:w="1442"/>
      </w:tblGrid>
      <w:tr w:rsidR="006D7E22" w:rsidRPr="006330A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  <w:r w:rsidRPr="006330A3"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rPr>
                <w:sz w:val="28"/>
                <w:szCs w:val="28"/>
              </w:rPr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  <w:r w:rsidRPr="006330A3"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rPr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  <w:r w:rsidRPr="006330A3"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  <w:r w:rsidRPr="006330A3">
              <w:rPr>
                <w:sz w:val="28"/>
                <w:szCs w:val="28"/>
                <w:vertAlign w:val="superscript"/>
              </w:rPr>
              <w:t>Дата</w:t>
            </w:r>
          </w:p>
        </w:tc>
      </w:tr>
      <w:tr w:rsidR="006D7E22" w:rsidRPr="006330A3">
        <w:trPr>
          <w:trHeight w:val="656"/>
        </w:trPr>
        <w:tc>
          <w:tcPr>
            <w:tcW w:w="3288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  <w:r w:rsidRPr="006330A3">
              <w:rPr>
                <w:sz w:val="28"/>
                <w:szCs w:val="28"/>
                <w:vertAlign w:val="superscript"/>
              </w:rPr>
              <w:t>Должность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rPr>
                <w:sz w:val="28"/>
                <w:szCs w:val="28"/>
              </w:rPr>
            </w:pPr>
          </w:p>
        </w:tc>
        <w:tc>
          <w:tcPr>
            <w:tcW w:w="2505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  <w:r w:rsidRPr="006330A3">
              <w:rPr>
                <w:sz w:val="28"/>
                <w:szCs w:val="28"/>
                <w:vertAlign w:val="superscript"/>
              </w:rPr>
              <w:t>ФИО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rPr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  <w:r w:rsidRPr="006330A3">
              <w:rPr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44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7E22" w:rsidRPr="006330A3" w:rsidRDefault="006D7E22">
            <w:pPr>
              <w:pStyle w:val="a"/>
              <w:spacing w:after="0"/>
              <w:jc w:val="center"/>
              <w:rPr>
                <w:sz w:val="28"/>
                <w:szCs w:val="28"/>
              </w:rPr>
            </w:pPr>
            <w:r w:rsidRPr="006330A3">
              <w:rPr>
                <w:sz w:val="28"/>
                <w:szCs w:val="28"/>
                <w:vertAlign w:val="superscript"/>
              </w:rPr>
              <w:t>Дата</w:t>
            </w:r>
          </w:p>
        </w:tc>
      </w:tr>
    </w:tbl>
    <w:p w:rsidR="006D7E22" w:rsidRPr="006330A3" w:rsidRDefault="006D7E22" w:rsidP="00204DE3">
      <w:pPr>
        <w:pStyle w:val="a"/>
        <w:rPr>
          <w:sz w:val="28"/>
          <w:szCs w:val="28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 w:rsidP="00165113">
      <w:pPr>
        <w:tabs>
          <w:tab w:val="left" w:pos="1620"/>
        </w:tabs>
        <w:ind w:left="5760"/>
        <w:rPr>
          <w:rFonts w:ascii="Times New Roman" w:hAnsi="Times New Roman" w:cs="Times New Roman"/>
          <w:sz w:val="28"/>
          <w:szCs w:val="28"/>
        </w:rPr>
      </w:pPr>
      <w:r w:rsidRPr="00946280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46169">
        <w:rPr>
          <w:rFonts w:ascii="Times New Roman" w:hAnsi="Times New Roman" w:cs="Times New Roman"/>
          <w:sz w:val="28"/>
          <w:szCs w:val="28"/>
        </w:rPr>
        <w:t xml:space="preserve"> Главе  администрации</w:t>
      </w:r>
      <w:r w:rsidRPr="001651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Русско-    Паевского сельского поселения</w:t>
      </w: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46169">
        <w:rPr>
          <w:rFonts w:ascii="Times New Roman" w:hAnsi="Times New Roman" w:cs="Times New Roman"/>
          <w:sz w:val="28"/>
          <w:szCs w:val="28"/>
        </w:rPr>
        <w:t>Инсарского  муниципального</w:t>
      </w:r>
    </w:p>
    <w:p w:rsidR="006D7E22" w:rsidRPr="00846169" w:rsidRDefault="006D7E22" w:rsidP="00846169">
      <w:pPr>
        <w:tabs>
          <w:tab w:val="left" w:pos="1620"/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46169">
        <w:rPr>
          <w:rFonts w:ascii="Times New Roman" w:hAnsi="Times New Roman" w:cs="Times New Roman"/>
          <w:sz w:val="28"/>
          <w:szCs w:val="28"/>
        </w:rPr>
        <w:t>района</w:t>
      </w: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b/>
          <w:bCs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____________                Ф.И.О.</w:t>
      </w: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b/>
          <w:bCs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b/>
          <w:bCs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b/>
          <w:bCs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b/>
          <w:bCs/>
        </w:rPr>
      </w:pPr>
    </w:p>
    <w:p w:rsidR="006D7E22" w:rsidRDefault="006D7E22" w:rsidP="00846169">
      <w:pPr>
        <w:shd w:val="clear" w:color="auto" w:fill="FFFFFF"/>
        <w:spacing w:before="100" w:beforeAutospacing="1" w:after="100" w:afterAutospacing="1" w:line="274" w:lineRule="atLeast"/>
        <w:ind w:left="278"/>
        <w:jc w:val="center"/>
        <w:rPr>
          <w:rFonts w:ascii="Times New Roman" w:hAnsi="Times New Roman" w:cs="Times New Roman"/>
          <w:b/>
          <w:bCs/>
          <w:color w:val="000000"/>
          <w:spacing w:val="-7"/>
          <w:sz w:val="25"/>
          <w:szCs w:val="25"/>
        </w:rPr>
      </w:pPr>
    </w:p>
    <w:p w:rsidR="006D7E22" w:rsidRPr="00846169" w:rsidRDefault="006D7E22" w:rsidP="00AE460E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169">
        <w:rPr>
          <w:rFonts w:ascii="Times New Roman" w:hAnsi="Times New Roman" w:cs="Times New Roman"/>
          <w:b/>
          <w:bCs/>
          <w:sz w:val="28"/>
          <w:szCs w:val="28"/>
        </w:rPr>
        <w:t>Типовое обязательство</w:t>
      </w:r>
    </w:p>
    <w:p w:rsidR="006D7E22" w:rsidRPr="00846169" w:rsidRDefault="006D7E22" w:rsidP="00846169">
      <w:pPr>
        <w:shd w:val="clear" w:color="auto" w:fill="FFFFFF"/>
        <w:spacing w:before="100" w:beforeAutospacing="1" w:after="100" w:afterAutospacing="1" w:line="274" w:lineRule="atLeast"/>
        <w:ind w:left="288"/>
        <w:jc w:val="center"/>
        <w:rPr>
          <w:rFonts w:ascii="Times New Roman" w:hAnsi="Times New Roman" w:cs="Times New Roman"/>
          <w:sz w:val="24"/>
          <w:szCs w:val="24"/>
        </w:rPr>
      </w:pPr>
      <w:r w:rsidRPr="00846169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о неразглашении конфиденциальной информации</w:t>
      </w:r>
    </w:p>
    <w:p w:rsidR="006D7E22" w:rsidRPr="00846169" w:rsidRDefault="006D7E22" w:rsidP="00846169">
      <w:pPr>
        <w:shd w:val="clear" w:color="auto" w:fill="FFFFFF"/>
        <w:spacing w:before="100" w:beforeAutospacing="1" w:after="100" w:afterAutospacing="1" w:line="274" w:lineRule="atLeast"/>
        <w:ind w:left="288"/>
        <w:jc w:val="center"/>
        <w:rPr>
          <w:rFonts w:ascii="Times New Roman" w:hAnsi="Times New Roman" w:cs="Times New Roman"/>
          <w:sz w:val="24"/>
          <w:szCs w:val="24"/>
        </w:rPr>
      </w:pPr>
      <w:r w:rsidRPr="00846169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(персональных данных)</w:t>
      </w:r>
    </w:p>
    <w:p w:rsidR="006D7E22" w:rsidRPr="00846169" w:rsidRDefault="006D7E22" w:rsidP="00846169">
      <w:pPr>
        <w:tabs>
          <w:tab w:val="left" w:pos="16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b/>
          <w:bCs/>
        </w:rPr>
      </w:pPr>
      <w:r w:rsidRPr="00846169">
        <w:rPr>
          <w:rFonts w:ascii="Times New Roman" w:hAnsi="Times New Roman" w:cs="Times New Roman"/>
          <w:b/>
          <w:bCs/>
        </w:rPr>
        <w:t xml:space="preserve">                                                              </w:t>
      </w:r>
    </w:p>
    <w:p w:rsidR="006D7E22" w:rsidRPr="00846169" w:rsidRDefault="006D7E22" w:rsidP="00846169">
      <w:pPr>
        <w:shd w:val="clear" w:color="auto" w:fill="FFFFFF"/>
        <w:spacing w:before="226" w:after="100" w:afterAutospacing="1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z w:val="28"/>
          <w:szCs w:val="28"/>
        </w:rPr>
        <w:t>Я,_____________________________________________________________________</w:t>
      </w:r>
    </w:p>
    <w:p w:rsidR="006D7E22" w:rsidRPr="00AE460E" w:rsidRDefault="006D7E22" w:rsidP="00846169">
      <w:pPr>
        <w:ind w:left="706" w:right="-34"/>
        <w:rPr>
          <w:rFonts w:ascii="Times New Roman" w:hAnsi="Times New Roman" w:cs="Times New Roman"/>
          <w:sz w:val="24"/>
          <w:szCs w:val="24"/>
        </w:rPr>
      </w:pPr>
      <w:r w:rsidRPr="00846169">
        <w:rPr>
          <w:rFonts w:ascii="Times New Roman" w:hAnsi="Times New Roman" w:cs="Times New Roman"/>
          <w:sz w:val="28"/>
          <w:szCs w:val="28"/>
        </w:rPr>
        <w:t>                                      </w:t>
      </w:r>
      <w:r w:rsidRPr="00AE460E">
        <w:rPr>
          <w:rFonts w:ascii="Times New Roman" w:hAnsi="Times New Roman" w:cs="Times New Roman"/>
          <w:sz w:val="24"/>
          <w:szCs w:val="24"/>
        </w:rPr>
        <w:t>(ФИО  муниципального  служащего)</w:t>
      </w:r>
    </w:p>
    <w:p w:rsidR="006D7E22" w:rsidRPr="00846169" w:rsidRDefault="006D7E22" w:rsidP="00846169">
      <w:pPr>
        <w:shd w:val="clear" w:color="auto" w:fill="FFFFFF"/>
        <w:spacing w:before="100" w:beforeAutospacing="1" w:after="100" w:afterAutospacing="1"/>
        <w:ind w:left="10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-5"/>
          <w:sz w:val="28"/>
          <w:szCs w:val="28"/>
        </w:rPr>
        <w:t> исполняющий(ая) должностные обязанности по занимаемой должности:</w:t>
      </w:r>
    </w:p>
    <w:p w:rsidR="006D7E22" w:rsidRPr="00846169" w:rsidRDefault="006D7E22" w:rsidP="00846169">
      <w:pPr>
        <w:shd w:val="clear" w:color="auto" w:fill="FFFFFF"/>
        <w:spacing w:before="226" w:after="100" w:afterAutospacing="1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</w:t>
      </w:r>
    </w:p>
    <w:p w:rsidR="006D7E22" w:rsidRPr="00846169" w:rsidRDefault="006D7E22" w:rsidP="00846169">
      <w:pPr>
        <w:shd w:val="clear" w:color="auto" w:fill="FFFFFF"/>
        <w:spacing w:before="226" w:after="100" w:afterAutospacing="1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846169">
        <w:rPr>
          <w:rFonts w:ascii="Times New Roman" w:hAnsi="Times New Roman" w:cs="Times New Roman"/>
          <w:sz w:val="28"/>
          <w:szCs w:val="28"/>
        </w:rPr>
        <w:t>                          </w:t>
      </w:r>
    </w:p>
    <w:p w:rsidR="006D7E22" w:rsidRPr="00846169" w:rsidRDefault="006D7E22" w:rsidP="00846169">
      <w:pPr>
        <w:shd w:val="clear" w:color="auto" w:fill="FFFFFF"/>
        <w:spacing w:before="254"/>
        <w:ind w:left="19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предупрежден(а), что на период</w:t>
      </w:r>
      <w:r w:rsidRPr="00846169">
        <w:rPr>
          <w:rFonts w:ascii="Times New Roman" w:hAnsi="Times New Roman" w:cs="Times New Roman"/>
          <w:sz w:val="28"/>
          <w:szCs w:val="28"/>
        </w:rPr>
        <w:t xml:space="preserve"> </w:t>
      </w:r>
      <w:r w:rsidRPr="0084616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исполнения должностных обязанностей в соответствии с </w:t>
      </w:r>
      <w:r w:rsidRPr="0084616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должностным регламентом, мне будет предоставлен допуск к конфиденциальной </w:t>
      </w:r>
      <w:r w:rsidRPr="00846169"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информации (персональным данным).</w:t>
      </w: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Настоящим добровольно принимаю на себя обязательства:</w:t>
      </w:r>
    </w:p>
    <w:p w:rsidR="006D7E22" w:rsidRPr="00846169" w:rsidRDefault="006D7E22" w:rsidP="00846169">
      <w:pPr>
        <w:shd w:val="clear" w:color="auto" w:fill="FFFFFF"/>
        <w:spacing w:before="5" w:line="269" w:lineRule="atLeast"/>
        <w:ind w:left="34" w:right="29" w:firstLine="384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1. Не разглашать третьим лицам конфиденциальные сведения, которые мне доверены </w:t>
      </w: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(будут доверены) или станут известными в связи с выполнением должностных обязанностей.</w:t>
      </w:r>
    </w:p>
    <w:p w:rsidR="006D7E22" w:rsidRPr="00846169" w:rsidRDefault="006D7E22" w:rsidP="00846169">
      <w:pPr>
        <w:shd w:val="clear" w:color="auto" w:fill="FFFFFF"/>
        <w:spacing w:line="269" w:lineRule="atLeast"/>
        <w:ind w:left="34" w:right="19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2. Не передавать и не раскрывать третьим лицам конфиденциальные сведения, которые </w:t>
      </w: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мне доверены (будут доверены) или станут известными в связи с выполнением должностных </w:t>
      </w:r>
      <w:r w:rsidRPr="00846169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обязанностей.</w:t>
      </w:r>
    </w:p>
    <w:p w:rsidR="006D7E22" w:rsidRPr="00846169" w:rsidRDefault="006D7E22" w:rsidP="00846169">
      <w:pPr>
        <w:shd w:val="clear" w:color="auto" w:fill="FFFFFF"/>
        <w:spacing w:line="269" w:lineRule="atLeast"/>
        <w:ind w:left="43" w:right="1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З. В случае попытки третьих лиц получить от меня конфиденциальные сведения, сообщать непосредственному руководителю. </w:t>
      </w:r>
    </w:p>
    <w:p w:rsidR="006D7E22" w:rsidRPr="00846169" w:rsidRDefault="006D7E22" w:rsidP="00846169">
      <w:pPr>
        <w:shd w:val="clear" w:color="auto" w:fill="FFFFFF"/>
        <w:spacing w:before="10" w:line="269" w:lineRule="atLeast"/>
        <w:ind w:left="408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4. Не использовать конфиденциальные сведения с целью получения выгоды.</w:t>
      </w:r>
    </w:p>
    <w:p w:rsidR="006D7E22" w:rsidRPr="00846169" w:rsidRDefault="006D7E22" w:rsidP="00846169">
      <w:pPr>
        <w:shd w:val="clear" w:color="auto" w:fill="FFFFFF"/>
        <w:spacing w:line="269" w:lineRule="atLeast"/>
        <w:ind w:left="53" w:right="5" w:firstLine="365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5. Выполнять требования нормативных правовых актов, регламентирующих вопросы </w:t>
      </w: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защиты конфиденциальных сведений.</w:t>
      </w:r>
    </w:p>
    <w:p w:rsidR="006D7E22" w:rsidRPr="00846169" w:rsidRDefault="006D7E22" w:rsidP="00846169">
      <w:pPr>
        <w:shd w:val="clear" w:color="auto" w:fill="FFFFFF"/>
        <w:spacing w:line="269" w:lineRule="atLeast"/>
        <w:ind w:left="53" w:right="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6. В течение года после прекращения права на допуск к конфиденциальным сведениям не </w:t>
      </w: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разглашать и не передавать третьим лицам известные мне конфиденциальные сведения.</w:t>
      </w:r>
    </w:p>
    <w:p w:rsidR="006D7E22" w:rsidRPr="00846169" w:rsidRDefault="006D7E22" w:rsidP="00846169">
      <w:pPr>
        <w:shd w:val="clear" w:color="auto" w:fill="FFFFFF"/>
        <w:spacing w:before="100" w:beforeAutospacing="1" w:after="100" w:afterAutospacing="1" w:line="269" w:lineRule="atLeast"/>
        <w:ind w:left="53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z w:val="28"/>
          <w:szCs w:val="28"/>
        </w:rPr>
        <w:t xml:space="preserve">Я предупрежден (а), что в случае нарушения  данного обязательства буду привлечен (а) к </w:t>
      </w:r>
      <w:r w:rsidRPr="00846169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дисциплинарной ответственности и/или иной ответственности в соответствии с </w:t>
      </w: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законодательством Российской Федерации.</w:t>
      </w:r>
    </w:p>
    <w:p w:rsidR="006D7E22" w:rsidRPr="00846169" w:rsidRDefault="006D7E22" w:rsidP="00846169">
      <w:pPr>
        <w:shd w:val="clear" w:color="auto" w:fill="FFFFFF"/>
        <w:spacing w:before="100" w:beforeAutospacing="1" w:after="100" w:afterAutospacing="1" w:line="269" w:lineRule="atLeast"/>
        <w:ind w:left="53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 </w:t>
      </w:r>
    </w:p>
    <w:p w:rsidR="006D7E22" w:rsidRPr="00AE460E" w:rsidRDefault="006D7E22" w:rsidP="00846169">
      <w:pPr>
        <w:shd w:val="clear" w:color="auto" w:fill="FFFFFF"/>
        <w:spacing w:before="100" w:beforeAutospacing="1" w:after="100" w:afterAutospacing="1" w:line="269" w:lineRule="atLeast"/>
        <w:rPr>
          <w:rFonts w:ascii="Times New Roman" w:hAnsi="Times New Roman" w:cs="Times New Roman"/>
          <w:sz w:val="24"/>
          <w:szCs w:val="24"/>
        </w:rPr>
      </w:pP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_________________________________                          </w:t>
      </w:r>
      <w:r w:rsidRPr="00AE460E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___________________                                 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             </w:t>
      </w:r>
      <w:r w:rsidRPr="00AE460E">
        <w:rPr>
          <w:rFonts w:ascii="Times New Roman" w:hAnsi="Times New Roman" w:cs="Times New Roman"/>
          <w:color w:val="000000"/>
          <w:spacing w:val="1"/>
          <w:sz w:val="24"/>
          <w:szCs w:val="24"/>
        </w:rPr>
        <w:t>(фамилия, инициалы)             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</w:t>
      </w:r>
      <w:r w:rsidRPr="00AE460E">
        <w:rPr>
          <w:rFonts w:ascii="Times New Roman" w:hAnsi="Times New Roman" w:cs="Times New Roman"/>
          <w:color w:val="000000"/>
          <w:spacing w:val="1"/>
          <w:sz w:val="24"/>
          <w:szCs w:val="24"/>
        </w:rPr>
        <w:t>(подпись)</w:t>
      </w:r>
    </w:p>
    <w:p w:rsidR="006D7E22" w:rsidRPr="00846169" w:rsidRDefault="006D7E22" w:rsidP="00846169">
      <w:pPr>
        <w:shd w:val="clear" w:color="auto" w:fill="FFFFFF"/>
        <w:spacing w:before="100" w:beforeAutospacing="1" w:after="100" w:afterAutospacing="1" w:line="26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 </w:t>
      </w:r>
    </w:p>
    <w:p w:rsidR="006D7E22" w:rsidRPr="00846169" w:rsidRDefault="006D7E22" w:rsidP="00846169">
      <w:pPr>
        <w:shd w:val="clear" w:color="auto" w:fill="FFFFFF"/>
        <w:spacing w:before="100" w:beforeAutospacing="1" w:after="100" w:afterAutospacing="1" w:line="26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 «______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»______________20___</w:t>
      </w: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г.</w:t>
      </w: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 xml:space="preserve">  </w:t>
      </w:r>
      <w:r w:rsidRPr="00846169">
        <w:rPr>
          <w:rFonts w:ascii="Times New Roman" w:hAnsi="Times New Roman" w:cs="Times New Roman"/>
          <w:sz w:val="28"/>
          <w:szCs w:val="28"/>
        </w:rPr>
        <w:tab/>
      </w:r>
      <w:r w:rsidRPr="00846169">
        <w:rPr>
          <w:rFonts w:ascii="Times New Roman" w:hAnsi="Times New Roman" w:cs="Times New Roman"/>
          <w:sz w:val="28"/>
          <w:szCs w:val="28"/>
        </w:rPr>
        <w:tab/>
      </w:r>
      <w:r w:rsidRPr="00846169">
        <w:rPr>
          <w:rFonts w:ascii="Times New Roman" w:hAnsi="Times New Roman" w:cs="Times New Roman"/>
          <w:sz w:val="28"/>
          <w:szCs w:val="28"/>
        </w:rPr>
        <w:tab/>
      </w:r>
      <w:r w:rsidRPr="00846169">
        <w:rPr>
          <w:rFonts w:ascii="Times New Roman" w:hAnsi="Times New Roman" w:cs="Times New Roman"/>
          <w:sz w:val="28"/>
          <w:szCs w:val="28"/>
        </w:rPr>
        <w:tab/>
      </w:r>
      <w:r w:rsidRPr="00846169">
        <w:rPr>
          <w:rFonts w:ascii="Times New Roman" w:hAnsi="Times New Roman" w:cs="Times New Roman"/>
          <w:sz w:val="28"/>
          <w:szCs w:val="28"/>
        </w:rPr>
        <w:tab/>
      </w:r>
      <w:r w:rsidRPr="00846169">
        <w:rPr>
          <w:rFonts w:ascii="Times New Roman" w:hAnsi="Times New Roman" w:cs="Times New Roman"/>
          <w:sz w:val="28"/>
          <w:szCs w:val="28"/>
        </w:rPr>
        <w:tab/>
      </w:r>
      <w:r w:rsidRPr="00846169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46169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165113">
      <w:pPr>
        <w:tabs>
          <w:tab w:val="left" w:pos="1620"/>
        </w:tabs>
        <w:ind w:left="57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846169">
        <w:rPr>
          <w:rFonts w:ascii="Times New Roman" w:hAnsi="Times New Roman" w:cs="Times New Roman"/>
          <w:sz w:val="28"/>
          <w:szCs w:val="28"/>
        </w:rPr>
        <w:t>Главе  администрации</w:t>
      </w:r>
      <w:r w:rsidRPr="001651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</w:p>
    <w:p w:rsidR="006D7E22" w:rsidRPr="00846169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46169">
        <w:rPr>
          <w:rFonts w:ascii="Times New Roman" w:hAnsi="Times New Roman" w:cs="Times New Roman"/>
          <w:sz w:val="28"/>
          <w:szCs w:val="28"/>
        </w:rPr>
        <w:t>Инсарского  муниципального</w:t>
      </w:r>
    </w:p>
    <w:p w:rsidR="006D7E22" w:rsidRPr="00846169" w:rsidRDefault="006D7E22" w:rsidP="00AE460E">
      <w:pPr>
        <w:tabs>
          <w:tab w:val="left" w:pos="1620"/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района</w:t>
      </w:r>
    </w:p>
    <w:p w:rsidR="006D7E22" w:rsidRPr="00846169" w:rsidRDefault="006D7E22" w:rsidP="00AE460E">
      <w:pPr>
        <w:tabs>
          <w:tab w:val="left" w:pos="1620"/>
        </w:tabs>
        <w:rPr>
          <w:rFonts w:ascii="Times New Roman" w:hAnsi="Times New Roman" w:cs="Times New Roman"/>
          <w:b/>
          <w:bCs/>
        </w:rPr>
      </w:pPr>
    </w:p>
    <w:p w:rsidR="006D7E22" w:rsidRPr="00846169" w:rsidRDefault="006D7E22" w:rsidP="00AE460E">
      <w:pPr>
        <w:tabs>
          <w:tab w:val="left" w:pos="1620"/>
        </w:tabs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____________              Ф.И.О.</w:t>
      </w:r>
    </w:p>
    <w:p w:rsidR="006D7E22" w:rsidRPr="00846169" w:rsidRDefault="006D7E22" w:rsidP="00AE460E">
      <w:pPr>
        <w:tabs>
          <w:tab w:val="left" w:pos="1620"/>
        </w:tabs>
        <w:rPr>
          <w:rFonts w:ascii="Times New Roman" w:hAnsi="Times New Roman" w:cs="Times New Roman"/>
          <w:b/>
          <w:bCs/>
        </w:rPr>
      </w:pPr>
    </w:p>
    <w:p w:rsidR="006D7E22" w:rsidRPr="00846169" w:rsidRDefault="006D7E22" w:rsidP="00AE460E">
      <w:pPr>
        <w:tabs>
          <w:tab w:val="left" w:pos="1620"/>
        </w:tabs>
        <w:rPr>
          <w:rFonts w:ascii="Times New Roman" w:hAnsi="Times New Roman" w:cs="Times New Roman"/>
          <w:b/>
          <w:bCs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 w:rsidP="00871315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3" w:name="P173"/>
      <w:bookmarkEnd w:id="13"/>
      <w:r w:rsidRPr="00846169">
        <w:rPr>
          <w:rFonts w:ascii="Times New Roman" w:hAnsi="Times New Roman" w:cs="Times New Roman"/>
          <w:b/>
          <w:bCs/>
          <w:sz w:val="28"/>
          <w:szCs w:val="28"/>
        </w:rPr>
        <w:t>Типовое обязательство</w:t>
      </w:r>
    </w:p>
    <w:p w:rsidR="006D7E22" w:rsidRPr="00846169" w:rsidRDefault="006D7E22" w:rsidP="0015144B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169">
        <w:rPr>
          <w:rFonts w:ascii="Times New Roman" w:hAnsi="Times New Roman" w:cs="Times New Roman"/>
          <w:b/>
          <w:bCs/>
          <w:sz w:val="28"/>
          <w:szCs w:val="28"/>
        </w:rPr>
        <w:t>муниципального служащего   администрации Инсарского муниципального района, непосредственно осуществляющего обработку персональных данных, в случае расторжения с ним трудового договора, прекратить обработку персональных данных, ставших известными ему в связи с исполнением должностных обязанностей</w:t>
      </w:r>
    </w:p>
    <w:p w:rsidR="006D7E22" w:rsidRPr="00846169" w:rsidRDefault="006D7E22" w:rsidP="00871315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7E22" w:rsidRPr="00846169" w:rsidRDefault="006D7E2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4616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D7E22" w:rsidRPr="00846169" w:rsidRDefault="006D7E22" w:rsidP="001514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>Я, ______________________________________________________________________,</w:t>
      </w:r>
    </w:p>
    <w:p w:rsidR="006D7E22" w:rsidRPr="00846169" w:rsidRDefault="006D7E22" w:rsidP="001514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461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(фамилия, имя, отчество)</w:t>
      </w:r>
    </w:p>
    <w:p w:rsidR="006D7E22" w:rsidRPr="00846169" w:rsidRDefault="006D7E22" w:rsidP="001514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>обязуюсь   прекратить   обработку    персональных   данных,   ставших   мне известными  в  связи  с  исполнением  должностных  обязанностей,  в  случае расторжения со мной  трудового договора.</w:t>
      </w:r>
    </w:p>
    <w:p w:rsidR="006D7E22" w:rsidRPr="00846169" w:rsidRDefault="006D7E22" w:rsidP="001514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 xml:space="preserve">         В  соответствии  со  </w:t>
      </w:r>
      <w:hyperlink r:id="rId6" w:history="1">
        <w:r w:rsidRPr="00AE460E">
          <w:rPr>
            <w:rFonts w:ascii="Times New Roman" w:hAnsi="Times New Roman" w:cs="Times New Roman"/>
            <w:sz w:val="28"/>
            <w:szCs w:val="28"/>
          </w:rPr>
          <w:t>статьей  7</w:t>
        </w:r>
      </w:hyperlink>
      <w:r w:rsidRPr="00AE460E">
        <w:rPr>
          <w:rFonts w:ascii="Times New Roman" w:hAnsi="Times New Roman" w:cs="Times New Roman"/>
          <w:sz w:val="28"/>
          <w:szCs w:val="28"/>
        </w:rPr>
        <w:t xml:space="preserve"> </w:t>
      </w:r>
      <w:r w:rsidRPr="00846169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2006 г. № 152-ФЗ «О персональных данных»   я уведомлен(а) о том, что операторы и иные лица,  получившие  доступ  к  персональным  данным,  обязаны  не раскрывать третьим лицам и не распространять персональные данные без согласия субъекта персональных данных, если иное не предусмотрено федеральным законом.</w:t>
      </w:r>
    </w:p>
    <w:p w:rsidR="006D7E22" w:rsidRPr="00846169" w:rsidRDefault="006D7E22" w:rsidP="001514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sz w:val="28"/>
          <w:szCs w:val="28"/>
        </w:rPr>
        <w:t xml:space="preserve">        Ответственность,     предусмотренная    законодательством   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169">
        <w:rPr>
          <w:rFonts w:ascii="Times New Roman" w:hAnsi="Times New Roman" w:cs="Times New Roman"/>
          <w:sz w:val="28"/>
          <w:szCs w:val="28"/>
        </w:rPr>
        <w:t>Федерации, мне разъяснена.</w:t>
      </w:r>
    </w:p>
    <w:p w:rsidR="006D7E22" w:rsidRPr="00846169" w:rsidRDefault="006D7E22" w:rsidP="001514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Pr="00AE460E" w:rsidRDefault="006D7E22" w:rsidP="00AE460E">
      <w:pPr>
        <w:shd w:val="clear" w:color="auto" w:fill="FFFFFF"/>
        <w:spacing w:before="100" w:beforeAutospacing="1" w:after="100" w:afterAutospacing="1" w:line="26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46169">
        <w:rPr>
          <w:rFonts w:ascii="Times New Roman" w:hAnsi="Times New Roman" w:cs="Times New Roman"/>
          <w:sz w:val="28"/>
          <w:szCs w:val="28"/>
        </w:rPr>
        <w:t xml:space="preserve"> </w:t>
      </w: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_______________________________                          </w:t>
      </w:r>
      <w:r w:rsidRPr="00AE460E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___________________                                 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                   </w:t>
      </w:r>
      <w:r w:rsidRPr="00AE460E">
        <w:rPr>
          <w:rFonts w:ascii="Times New Roman" w:hAnsi="Times New Roman" w:cs="Times New Roman"/>
          <w:color w:val="000000"/>
          <w:spacing w:val="1"/>
          <w:sz w:val="24"/>
          <w:szCs w:val="24"/>
        </w:rPr>
        <w:t>(фамилия, инициалы)             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</w:t>
      </w:r>
      <w:r w:rsidRPr="00AE460E">
        <w:rPr>
          <w:rFonts w:ascii="Times New Roman" w:hAnsi="Times New Roman" w:cs="Times New Roman"/>
          <w:color w:val="000000"/>
          <w:spacing w:val="1"/>
          <w:sz w:val="24"/>
          <w:szCs w:val="24"/>
        </w:rPr>
        <w:t>(подпись)</w:t>
      </w:r>
    </w:p>
    <w:p w:rsidR="006D7E22" w:rsidRPr="00846169" w:rsidRDefault="006D7E22" w:rsidP="00AE460E">
      <w:pPr>
        <w:shd w:val="clear" w:color="auto" w:fill="FFFFFF"/>
        <w:spacing w:before="100" w:beforeAutospacing="1" w:after="100" w:afterAutospacing="1" w:line="26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 </w:t>
      </w:r>
    </w:p>
    <w:p w:rsidR="006D7E22" w:rsidRPr="00846169" w:rsidRDefault="006D7E22" w:rsidP="00AE460E">
      <w:pPr>
        <w:shd w:val="clear" w:color="auto" w:fill="FFFFFF"/>
        <w:spacing w:before="100" w:beforeAutospacing="1" w:after="100" w:afterAutospacing="1" w:line="269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 «______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»______________20___</w:t>
      </w:r>
      <w:r w:rsidRPr="00846169">
        <w:rPr>
          <w:rFonts w:ascii="Times New Roman" w:hAnsi="Times New Roman" w:cs="Times New Roman"/>
          <w:color w:val="000000"/>
          <w:spacing w:val="1"/>
          <w:sz w:val="28"/>
          <w:szCs w:val="28"/>
        </w:rPr>
        <w:t>г.</w:t>
      </w:r>
    </w:p>
    <w:p w:rsidR="006D7E22" w:rsidRPr="00846169" w:rsidRDefault="006D7E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7E22" w:rsidRPr="00846169" w:rsidRDefault="006D7E2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D7E22" w:rsidRPr="00846169" w:rsidRDefault="006D7E2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6D7E22" w:rsidRPr="00846169" w:rsidSect="0010198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80D8E"/>
    <w:multiLevelType w:val="hybridMultilevel"/>
    <w:tmpl w:val="81A055BC"/>
    <w:lvl w:ilvl="0" w:tplc="8A8204DA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F1E068D"/>
    <w:multiLevelType w:val="hybridMultilevel"/>
    <w:tmpl w:val="EB2C96DA"/>
    <w:lvl w:ilvl="0" w:tplc="8A8204DA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F5B177C"/>
    <w:multiLevelType w:val="multilevel"/>
    <w:tmpl w:val="508EAE3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8FD2485"/>
    <w:multiLevelType w:val="hybridMultilevel"/>
    <w:tmpl w:val="540E3334"/>
    <w:lvl w:ilvl="0" w:tplc="25BABFB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9E5C6C"/>
    <w:multiLevelType w:val="multilevel"/>
    <w:tmpl w:val="B908179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3380A7E"/>
    <w:multiLevelType w:val="hybridMultilevel"/>
    <w:tmpl w:val="7DB40392"/>
    <w:lvl w:ilvl="0" w:tplc="8A8204DA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1B1"/>
    <w:rsid w:val="000314D4"/>
    <w:rsid w:val="00044A05"/>
    <w:rsid w:val="000B77FA"/>
    <w:rsid w:val="0010198F"/>
    <w:rsid w:val="0012208B"/>
    <w:rsid w:val="0013477C"/>
    <w:rsid w:val="0015144B"/>
    <w:rsid w:val="0015654F"/>
    <w:rsid w:val="00165113"/>
    <w:rsid w:val="00184F3B"/>
    <w:rsid w:val="001C5E22"/>
    <w:rsid w:val="00204DE3"/>
    <w:rsid w:val="002A5995"/>
    <w:rsid w:val="002B4914"/>
    <w:rsid w:val="00327B60"/>
    <w:rsid w:val="003B2196"/>
    <w:rsid w:val="003D5364"/>
    <w:rsid w:val="003E50B4"/>
    <w:rsid w:val="00411455"/>
    <w:rsid w:val="0048201F"/>
    <w:rsid w:val="00507A9C"/>
    <w:rsid w:val="00524C05"/>
    <w:rsid w:val="005851A4"/>
    <w:rsid w:val="00596948"/>
    <w:rsid w:val="005D0532"/>
    <w:rsid w:val="00617540"/>
    <w:rsid w:val="00617861"/>
    <w:rsid w:val="006330A3"/>
    <w:rsid w:val="00657A3B"/>
    <w:rsid w:val="00665965"/>
    <w:rsid w:val="006A746C"/>
    <w:rsid w:val="006D7E22"/>
    <w:rsid w:val="007077CE"/>
    <w:rsid w:val="007C3465"/>
    <w:rsid w:val="00843DD9"/>
    <w:rsid w:val="00846169"/>
    <w:rsid w:val="00861369"/>
    <w:rsid w:val="00871315"/>
    <w:rsid w:val="008D5610"/>
    <w:rsid w:val="009068FD"/>
    <w:rsid w:val="00946280"/>
    <w:rsid w:val="009506FD"/>
    <w:rsid w:val="009E48AE"/>
    <w:rsid w:val="00AB0A35"/>
    <w:rsid w:val="00AE460E"/>
    <w:rsid w:val="00B51741"/>
    <w:rsid w:val="00B70F5F"/>
    <w:rsid w:val="00BA16F5"/>
    <w:rsid w:val="00C30CED"/>
    <w:rsid w:val="00C66D4A"/>
    <w:rsid w:val="00C74765"/>
    <w:rsid w:val="00CB1DEE"/>
    <w:rsid w:val="00D22F8C"/>
    <w:rsid w:val="00D30F07"/>
    <w:rsid w:val="00D35E3F"/>
    <w:rsid w:val="00D52804"/>
    <w:rsid w:val="00DC217A"/>
    <w:rsid w:val="00E32082"/>
    <w:rsid w:val="00E408B4"/>
    <w:rsid w:val="00E4586F"/>
    <w:rsid w:val="00E479C2"/>
    <w:rsid w:val="00E6673E"/>
    <w:rsid w:val="00E70B7B"/>
    <w:rsid w:val="00E76C1F"/>
    <w:rsid w:val="00E901B1"/>
    <w:rsid w:val="00E91BD5"/>
    <w:rsid w:val="00ED3F8C"/>
    <w:rsid w:val="00ED766A"/>
    <w:rsid w:val="00EF3812"/>
    <w:rsid w:val="00F71D06"/>
    <w:rsid w:val="00FB0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48201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paragraph" w:styleId="Heading1">
    <w:name w:val="heading 1"/>
    <w:basedOn w:val="a"/>
    <w:next w:val="BodyText"/>
    <w:link w:val="Heading1Char"/>
    <w:uiPriority w:val="99"/>
    <w:qFormat/>
    <w:rsid w:val="00204DE3"/>
    <w:pPr>
      <w:keepNext/>
      <w:keepLines/>
      <w:spacing w:before="480" w:after="0" w:line="480" w:lineRule="auto"/>
      <w:outlineLvl w:val="0"/>
    </w:pPr>
    <w:rPr>
      <w:b/>
      <w:bCs/>
      <w:cap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04DE3"/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ConsPlusNormal">
    <w:name w:val="ConsPlusNormal"/>
    <w:uiPriority w:val="99"/>
    <w:rsid w:val="00E901B1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E901B1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E901B1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E901B1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TOCHeading">
    <w:name w:val="TOC Heading"/>
    <w:basedOn w:val="Heading1"/>
    <w:uiPriority w:val="99"/>
    <w:qFormat/>
    <w:rsid w:val="00204DE3"/>
    <w:pPr>
      <w:suppressLineNumbers/>
      <w:spacing w:line="276" w:lineRule="auto"/>
      <w:jc w:val="left"/>
    </w:pPr>
    <w:rPr>
      <w:rFonts w:ascii="Cambria" w:hAnsi="Cambria" w:cs="Cambria"/>
      <w:caps w:val="0"/>
      <w:color w:val="365F91"/>
      <w:sz w:val="32"/>
      <w:szCs w:val="32"/>
    </w:rPr>
  </w:style>
  <w:style w:type="paragraph" w:customStyle="1" w:styleId="a">
    <w:name w:val="Базовый"/>
    <w:uiPriority w:val="99"/>
    <w:rsid w:val="00204DE3"/>
    <w:pPr>
      <w:suppressAutoHyphens/>
      <w:spacing w:after="200" w:line="360" w:lineRule="auto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a0">
    <w:name w:val="Ссылка указателя"/>
    <w:uiPriority w:val="99"/>
    <w:rsid w:val="00204DE3"/>
    <w:rPr>
      <w:rFonts w:cs="Times New Roman"/>
    </w:rPr>
  </w:style>
  <w:style w:type="paragraph" w:styleId="ListParagraph">
    <w:name w:val="List Paragraph"/>
    <w:basedOn w:val="a"/>
    <w:uiPriority w:val="99"/>
    <w:qFormat/>
    <w:rsid w:val="00204DE3"/>
    <w:pPr>
      <w:ind w:left="720"/>
    </w:pPr>
  </w:style>
  <w:style w:type="paragraph" w:styleId="NoSpacing">
    <w:name w:val="No Spacing"/>
    <w:basedOn w:val="a"/>
    <w:uiPriority w:val="99"/>
    <w:qFormat/>
    <w:rsid w:val="00204DE3"/>
    <w:pPr>
      <w:spacing w:after="0"/>
    </w:pPr>
    <w:rPr>
      <w:rFonts w:ascii="Times New Roman" w:eastAsia="Times New Roman" w:hAnsi="Times New Roman" w:cs="Times New Roman"/>
      <w:lang w:val="en-US"/>
    </w:rPr>
  </w:style>
  <w:style w:type="paragraph" w:styleId="TOC1">
    <w:name w:val="toc 1"/>
    <w:basedOn w:val="a"/>
    <w:autoRedefine/>
    <w:uiPriority w:val="99"/>
    <w:semiHidden/>
    <w:rsid w:val="00204DE3"/>
    <w:pPr>
      <w:tabs>
        <w:tab w:val="right" w:leader="dot" w:pos="9638"/>
      </w:tabs>
      <w:spacing w:after="100"/>
    </w:pPr>
  </w:style>
  <w:style w:type="paragraph" w:styleId="BodyText">
    <w:name w:val="Body Text"/>
    <w:basedOn w:val="Normal"/>
    <w:link w:val="BodyTextChar"/>
    <w:uiPriority w:val="99"/>
    <w:semiHidden/>
    <w:rsid w:val="00204D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04DE3"/>
    <w:rPr>
      <w:rFonts w:ascii="Arial" w:hAnsi="Arial" w:cs="Arial"/>
      <w:sz w:val="18"/>
      <w:szCs w:val="1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517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1741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locked/>
    <w:rsid w:val="003D5364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3D5364"/>
    <w:pPr>
      <w:widowControl/>
      <w:autoSpaceDE/>
      <w:autoSpaceDN/>
      <w:adjustRightInd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84616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65965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32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FAD53B8F7962AFD725A5D58C16BEF3D042C4485E317B2D88B7D3055FF1564DC52F10F9FC959A2EA55IEJ" TargetMode="External"/><Relationship Id="rId5" Type="http://schemas.openxmlformats.org/officeDocument/2006/relationships/hyperlink" Target="consultantplus://offline/ref=2FAD53B8F7962AFD725A5D58C16BEF3D042C4485E317B2D88B7D3055FF1564DC52F10F9FC959A2E955I2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535</TotalTime>
  <Pages>14</Pages>
  <Words>3099</Words>
  <Characters>17668</Characters>
  <Application>Microsoft Office Outlook</Application>
  <DocSecurity>0</DocSecurity>
  <Lines>0</Lines>
  <Paragraphs>0</Paragraphs>
  <ScaleCrop>false</ScaleCrop>
  <Company>Администрация города Инсара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User</cp:lastModifiedBy>
  <cp:revision>26</cp:revision>
  <cp:lastPrinted>2016-08-24T12:26:00Z</cp:lastPrinted>
  <dcterms:created xsi:type="dcterms:W3CDTF">2016-03-10T08:37:00Z</dcterms:created>
  <dcterms:modified xsi:type="dcterms:W3CDTF">2016-08-24T12:28:00Z</dcterms:modified>
</cp:coreProperties>
</file>